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473"/>
      </w:tblGrid>
      <w:tr w:rsidR="00F14F97" w14:paraId="653EBF5F" w14:textId="77777777" w:rsidTr="009355AD">
        <w:tc>
          <w:tcPr>
            <w:tcW w:w="2263" w:type="dxa"/>
            <w:vAlign w:val="center"/>
          </w:tcPr>
          <w:p w14:paraId="624029C6" w14:textId="399BFC1E" w:rsidR="00F14F97" w:rsidRPr="005E0EDD" w:rsidRDefault="008C2729" w:rsidP="2686862E">
            <w:pPr>
              <w:widowControl w:val="0"/>
              <w:spacing w:line="276" w:lineRule="auto"/>
              <w:rPr>
                <w:rFonts w:eastAsiaTheme="minorEastAsia"/>
                <w:b/>
                <w:sz w:val="24"/>
                <w:szCs w:val="24"/>
              </w:rPr>
            </w:pPr>
            <w:bookmarkStart w:id="0" w:name="_Ref122688292"/>
            <w:r>
              <w:rPr>
                <w:noProof/>
              </w:rPr>
              <w:drawing>
                <wp:inline distT="0" distB="0" distL="0" distR="0" wp14:anchorId="3023DB00" wp14:editId="43C82A0D">
                  <wp:extent cx="842962" cy="838125"/>
                  <wp:effectExtent l="0" t="0" r="0" b="635"/>
                  <wp:docPr id="544026860" name="Picture 1" descr="A yellow green and grey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42962" cy="838125"/>
                          </a:xfrm>
                          <a:prstGeom prst="rect">
                            <a:avLst/>
                          </a:prstGeom>
                        </pic:spPr>
                      </pic:pic>
                    </a:graphicData>
                  </a:graphic>
                </wp:inline>
              </w:drawing>
            </w:r>
          </w:p>
        </w:tc>
        <w:tc>
          <w:tcPr>
            <w:tcW w:w="7473" w:type="dxa"/>
            <w:vAlign w:val="center"/>
          </w:tcPr>
          <w:p w14:paraId="659BC0C2" w14:textId="3E08B931" w:rsidR="00F14F97" w:rsidRPr="3FE0CD4A" w:rsidRDefault="00F14F97" w:rsidP="0EE1DC3B">
            <w:pPr>
              <w:pStyle w:val="CFparagraph"/>
              <w:spacing w:before="0" w:after="0"/>
              <w:rPr>
                <w:rFonts w:asciiTheme="minorHAnsi" w:eastAsiaTheme="minorEastAsia" w:hAnsiTheme="minorHAnsi" w:cstheme="minorBidi"/>
                <w:b/>
                <w:bCs/>
                <w:color w:val="3E762A" w:themeColor="accent1" w:themeShade="BF"/>
                <w:sz w:val="28"/>
                <w:szCs w:val="28"/>
              </w:rPr>
            </w:pPr>
            <w:r w:rsidRPr="0EE1DC3B">
              <w:rPr>
                <w:rFonts w:asciiTheme="minorHAnsi" w:eastAsiaTheme="minorEastAsia" w:hAnsiTheme="minorHAnsi" w:cstheme="minorBidi"/>
                <w:b/>
                <w:color w:val="3E762A" w:themeColor="accent1" w:themeShade="BF"/>
                <w:sz w:val="28"/>
                <w:szCs w:val="28"/>
              </w:rPr>
              <w:t xml:space="preserve">Changing Futures Cambridgeshire </w:t>
            </w:r>
            <w:r w:rsidR="4FAE4BD5" w:rsidRPr="0EE1DC3B">
              <w:rPr>
                <w:rFonts w:asciiTheme="minorHAnsi" w:eastAsiaTheme="minorEastAsia" w:hAnsiTheme="minorHAnsi" w:cstheme="minorBidi"/>
                <w:b/>
                <w:color w:val="3E762A" w:themeColor="accent1" w:themeShade="BF"/>
                <w:sz w:val="28"/>
                <w:szCs w:val="28"/>
              </w:rPr>
              <w:t>&amp;</w:t>
            </w:r>
            <w:r w:rsidRPr="0EE1DC3B">
              <w:rPr>
                <w:rFonts w:asciiTheme="minorHAnsi" w:eastAsiaTheme="minorEastAsia" w:hAnsiTheme="minorHAnsi" w:cstheme="minorBidi"/>
                <w:b/>
                <w:color w:val="3E762A" w:themeColor="accent1" w:themeShade="BF"/>
                <w:sz w:val="28"/>
                <w:szCs w:val="28"/>
              </w:rPr>
              <w:t xml:space="preserve"> Peterborough</w:t>
            </w:r>
            <w:r w:rsidR="4FAE4BD5" w:rsidRPr="0EE1DC3B">
              <w:rPr>
                <w:rFonts w:asciiTheme="minorHAnsi" w:eastAsiaTheme="minorEastAsia" w:hAnsiTheme="minorHAnsi" w:cstheme="minorBidi"/>
                <w:b/>
                <w:color w:val="3E762A" w:themeColor="accent1" w:themeShade="BF"/>
                <w:sz w:val="28"/>
                <w:szCs w:val="28"/>
              </w:rPr>
              <w:t xml:space="preserve"> </w:t>
            </w:r>
          </w:p>
          <w:p w14:paraId="2A0F8991" w14:textId="77777777" w:rsidR="00F14F97" w:rsidRDefault="3EFC5508" w:rsidP="2686862E">
            <w:pPr>
              <w:pStyle w:val="CFparagraph"/>
              <w:spacing w:before="0" w:after="0"/>
              <w:rPr>
                <w:rFonts w:asciiTheme="minorHAnsi" w:eastAsiaTheme="minorEastAsia" w:hAnsiTheme="minorHAnsi" w:cstheme="minorBidi"/>
                <w:color w:val="3E762A" w:themeColor="accent1" w:themeShade="BF"/>
                <w:sz w:val="28"/>
                <w:szCs w:val="28"/>
              </w:rPr>
            </w:pPr>
            <w:r w:rsidRPr="0EE1DC3B">
              <w:rPr>
                <w:rFonts w:asciiTheme="minorHAnsi" w:eastAsiaTheme="minorEastAsia" w:hAnsiTheme="minorHAnsi" w:cstheme="minorBidi"/>
                <w:b/>
                <w:bCs/>
                <w:color w:val="3E762A" w:themeColor="accent1" w:themeShade="BF"/>
                <w:sz w:val="28"/>
                <w:szCs w:val="28"/>
              </w:rPr>
              <w:t>I</w:t>
            </w:r>
            <w:r w:rsidR="334A41BA" w:rsidRPr="0EE1DC3B">
              <w:rPr>
                <w:rFonts w:asciiTheme="minorHAnsi" w:eastAsiaTheme="minorEastAsia" w:hAnsiTheme="minorHAnsi" w:cstheme="minorBidi"/>
                <w:b/>
                <w:bCs/>
                <w:color w:val="3E762A" w:themeColor="accent1" w:themeShade="BF"/>
                <w:sz w:val="28"/>
                <w:szCs w:val="28"/>
              </w:rPr>
              <w:t xml:space="preserve">mpact </w:t>
            </w:r>
            <w:r w:rsidR="4C49ED50" w:rsidRPr="0EE1DC3B">
              <w:rPr>
                <w:rFonts w:asciiTheme="minorHAnsi" w:eastAsiaTheme="minorEastAsia" w:hAnsiTheme="minorHAnsi" w:cstheme="minorBidi"/>
                <w:b/>
                <w:bCs/>
                <w:color w:val="3E762A" w:themeColor="accent1" w:themeShade="BF"/>
                <w:sz w:val="28"/>
                <w:szCs w:val="28"/>
              </w:rPr>
              <w:t>R</w:t>
            </w:r>
            <w:r w:rsidR="334A41BA" w:rsidRPr="0EE1DC3B">
              <w:rPr>
                <w:rFonts w:asciiTheme="minorHAnsi" w:eastAsiaTheme="minorEastAsia" w:hAnsiTheme="minorHAnsi" w:cstheme="minorBidi"/>
                <w:b/>
                <w:bCs/>
                <w:color w:val="3E762A" w:themeColor="accent1" w:themeShade="BF"/>
                <w:sz w:val="28"/>
                <w:szCs w:val="28"/>
              </w:rPr>
              <w:t>eport</w:t>
            </w:r>
            <w:r w:rsidR="4FAE4BD5" w:rsidRPr="2686862E">
              <w:rPr>
                <w:rFonts w:asciiTheme="minorHAnsi" w:eastAsiaTheme="minorEastAsia" w:hAnsiTheme="minorHAnsi" w:cstheme="minorBidi"/>
                <w:color w:val="3E762A" w:themeColor="accent1" w:themeShade="BF"/>
                <w:sz w:val="28"/>
                <w:szCs w:val="28"/>
              </w:rPr>
              <w:t>, October 2024</w:t>
            </w:r>
          </w:p>
          <w:p w14:paraId="528F79C1" w14:textId="432F9059" w:rsidR="00EB69A3" w:rsidRPr="3FE0CD4A" w:rsidRDefault="00EB69A3" w:rsidP="2686862E">
            <w:pPr>
              <w:pStyle w:val="CFparagraph"/>
              <w:spacing w:before="0" w:after="0"/>
              <w:rPr>
                <w:rFonts w:asciiTheme="minorHAnsi" w:eastAsiaTheme="minorEastAsia" w:hAnsiTheme="minorHAnsi" w:cstheme="minorBidi"/>
                <w:color w:val="3E762A" w:themeColor="accent1" w:themeShade="BF"/>
                <w:sz w:val="28"/>
                <w:szCs w:val="28"/>
              </w:rPr>
            </w:pPr>
          </w:p>
        </w:tc>
      </w:tr>
    </w:tbl>
    <w:p w14:paraId="4B5245EC" w14:textId="77777777" w:rsidR="009355AD" w:rsidRPr="2686862E" w:rsidRDefault="009355AD" w:rsidP="2686862E">
      <w:pPr>
        <w:widowControl w:val="0"/>
        <w:rPr>
          <w:rFonts w:eastAsiaTheme="minorEastAsia"/>
          <w:b/>
          <w:sz w:val="24"/>
          <w:szCs w:val="24"/>
        </w:rPr>
      </w:pPr>
    </w:p>
    <w:p w14:paraId="2E51535D" w14:textId="77777777" w:rsidR="009355AD" w:rsidRPr="2686862E" w:rsidRDefault="009355AD" w:rsidP="2686862E">
      <w:pPr>
        <w:pStyle w:val="CFparagraph"/>
        <w:spacing w:before="0" w:after="0"/>
        <w:rPr>
          <w:rFonts w:asciiTheme="minorHAnsi" w:eastAsiaTheme="minorEastAsia" w:hAnsiTheme="minorHAnsi" w:cstheme="minorBidi"/>
          <w:b/>
        </w:rPr>
      </w:pPr>
    </w:p>
    <w:tbl>
      <w:tblPr>
        <w:tblStyle w:val="TableGrid"/>
        <w:tblW w:w="9736" w:type="dxa"/>
        <w:tblLook w:val="04A0" w:firstRow="1" w:lastRow="0" w:firstColumn="1" w:lastColumn="0" w:noHBand="0" w:noVBand="1"/>
      </w:tblPr>
      <w:tblGrid>
        <w:gridCol w:w="2263"/>
        <w:gridCol w:w="7473"/>
      </w:tblGrid>
      <w:tr w:rsidR="007764DF" w14:paraId="6AA803A5" w14:textId="77777777" w:rsidTr="00825B2C">
        <w:tc>
          <w:tcPr>
            <w:tcW w:w="2263" w:type="dxa"/>
          </w:tcPr>
          <w:p w14:paraId="4A9B8878" w14:textId="3FF4548E" w:rsidR="007764DF" w:rsidRPr="005E0EDD" w:rsidRDefault="007764DF" w:rsidP="2686862E">
            <w:pPr>
              <w:widowControl w:val="0"/>
              <w:rPr>
                <w:rFonts w:eastAsiaTheme="minorEastAsia"/>
                <w:b/>
                <w:sz w:val="24"/>
                <w:szCs w:val="24"/>
              </w:rPr>
            </w:pPr>
            <w:r w:rsidRPr="2686862E">
              <w:rPr>
                <w:rFonts w:eastAsiaTheme="minorEastAsia"/>
                <w:b/>
                <w:sz w:val="24"/>
                <w:szCs w:val="24"/>
              </w:rPr>
              <w:t>Brief Description</w:t>
            </w:r>
          </w:p>
        </w:tc>
        <w:tc>
          <w:tcPr>
            <w:tcW w:w="7473" w:type="dxa"/>
          </w:tcPr>
          <w:p w14:paraId="4BCF4C1E" w14:textId="0F6F23D8" w:rsidR="007764DF" w:rsidRPr="00DD54C2" w:rsidRDefault="0B130CC4" w:rsidP="2686862E">
            <w:pPr>
              <w:pStyle w:val="CFparagraph"/>
              <w:spacing w:before="0" w:after="0"/>
              <w:rPr>
                <w:rFonts w:asciiTheme="minorHAnsi" w:eastAsiaTheme="minorEastAsia" w:hAnsiTheme="minorHAnsi" w:cstheme="minorBidi"/>
              </w:rPr>
            </w:pPr>
            <w:r w:rsidRPr="2686862E">
              <w:rPr>
                <w:rFonts w:asciiTheme="minorHAnsi" w:eastAsiaTheme="minorEastAsia" w:hAnsiTheme="minorHAnsi" w:cstheme="minorBidi"/>
                <w:b/>
              </w:rPr>
              <w:t>Changing Futures Cambridgeshire &amp; Peterborough</w:t>
            </w:r>
            <w:r w:rsidRPr="2686862E">
              <w:rPr>
                <w:rFonts w:asciiTheme="minorHAnsi" w:eastAsiaTheme="minorEastAsia" w:hAnsiTheme="minorHAnsi" w:cstheme="minorBidi"/>
              </w:rPr>
              <w:t xml:space="preserve"> (CFCP) is a</w:t>
            </w:r>
            <w:r w:rsidR="175785BB" w:rsidRPr="2686862E">
              <w:rPr>
                <w:rFonts w:asciiTheme="minorHAnsi" w:eastAsiaTheme="minorEastAsia" w:hAnsiTheme="minorHAnsi" w:cstheme="minorBidi"/>
              </w:rPr>
              <w:t xml:space="preserve"> partnership approach to</w:t>
            </w:r>
            <w:r w:rsidRPr="2686862E">
              <w:rPr>
                <w:rFonts w:asciiTheme="minorHAnsi" w:eastAsiaTheme="minorEastAsia" w:hAnsiTheme="minorHAnsi" w:cstheme="minorBidi"/>
              </w:rPr>
              <w:t xml:space="preserve"> improving outcomes for people </w:t>
            </w:r>
            <w:r w:rsidR="311E42AE" w:rsidRPr="2686862E">
              <w:rPr>
                <w:rFonts w:asciiTheme="minorHAnsi" w:eastAsiaTheme="minorEastAsia" w:hAnsiTheme="minorHAnsi" w:cstheme="minorBidi"/>
              </w:rPr>
              <w:t>who face</w:t>
            </w:r>
            <w:r w:rsidRPr="2686862E">
              <w:rPr>
                <w:rFonts w:asciiTheme="minorHAnsi" w:eastAsiaTheme="minorEastAsia" w:hAnsiTheme="minorHAnsi" w:cstheme="minorBidi"/>
              </w:rPr>
              <w:t xml:space="preserve"> multiple </w:t>
            </w:r>
            <w:bookmarkStart w:id="1" w:name="_Int_mO2nJ9MD"/>
            <w:r w:rsidRPr="2686862E">
              <w:rPr>
                <w:rFonts w:asciiTheme="minorHAnsi" w:eastAsiaTheme="minorEastAsia" w:hAnsiTheme="minorHAnsi" w:cstheme="minorBidi"/>
              </w:rPr>
              <w:t>disadvantage</w:t>
            </w:r>
            <w:bookmarkEnd w:id="1"/>
            <w:r w:rsidRPr="2686862E">
              <w:rPr>
                <w:rFonts w:asciiTheme="minorHAnsi" w:eastAsiaTheme="minorEastAsia" w:hAnsiTheme="minorHAnsi" w:cstheme="minorBidi"/>
              </w:rPr>
              <w:t xml:space="preserve">. Multiple </w:t>
            </w:r>
            <w:bookmarkStart w:id="2" w:name="_Int_XXkEcICx"/>
            <w:r w:rsidRPr="2686862E">
              <w:rPr>
                <w:rFonts w:asciiTheme="minorHAnsi" w:eastAsiaTheme="minorEastAsia" w:hAnsiTheme="minorHAnsi" w:cstheme="minorBidi"/>
              </w:rPr>
              <w:t>disadvantage</w:t>
            </w:r>
            <w:bookmarkEnd w:id="2"/>
            <w:r w:rsidRPr="2686862E">
              <w:rPr>
                <w:rFonts w:asciiTheme="minorHAnsi" w:eastAsiaTheme="minorEastAsia" w:hAnsiTheme="minorHAnsi" w:cstheme="minorBidi"/>
              </w:rPr>
              <w:t xml:space="preserve"> means someone experiencing three of five of homelessness, mental health issues, substance misuse, domestic abuse and offending behaviour, at any one time. It does this by encouraging involvement of people with lived experience at all stages of our system and service design and looking at how our partnerships affect people.</w:t>
            </w:r>
          </w:p>
        </w:tc>
      </w:tr>
      <w:tr w:rsidR="007764DF" w14:paraId="692D33C8" w14:textId="77777777" w:rsidTr="00825B2C">
        <w:tc>
          <w:tcPr>
            <w:tcW w:w="2263" w:type="dxa"/>
          </w:tcPr>
          <w:p w14:paraId="3337463B" w14:textId="229465CC" w:rsidR="007764DF" w:rsidRPr="00C356CE" w:rsidRDefault="653B759E" w:rsidP="2686862E">
            <w:pPr>
              <w:widowControl w:val="0"/>
              <w:rPr>
                <w:rFonts w:eastAsiaTheme="minorEastAsia"/>
                <w:b/>
                <w:sz w:val="24"/>
                <w:szCs w:val="24"/>
              </w:rPr>
            </w:pPr>
            <w:r w:rsidRPr="2686862E">
              <w:rPr>
                <w:rFonts w:eastAsiaTheme="minorEastAsia"/>
                <w:b/>
                <w:sz w:val="24"/>
                <w:szCs w:val="24"/>
              </w:rPr>
              <w:t xml:space="preserve">Funding </w:t>
            </w:r>
            <w:r w:rsidR="2009FF6E" w:rsidRPr="2686862E">
              <w:rPr>
                <w:rFonts w:eastAsiaTheme="minorEastAsia"/>
                <w:b/>
                <w:sz w:val="24"/>
                <w:szCs w:val="24"/>
              </w:rPr>
              <w:t>Partners</w:t>
            </w:r>
            <w:r w:rsidR="16D3F420" w:rsidRPr="2686862E">
              <w:rPr>
                <w:rFonts w:eastAsiaTheme="minorEastAsia"/>
                <w:b/>
                <w:sz w:val="24"/>
                <w:szCs w:val="24"/>
              </w:rPr>
              <w:t>hips</w:t>
            </w:r>
            <w:r w:rsidR="1EDE3B05" w:rsidRPr="2686862E">
              <w:rPr>
                <w:rFonts w:eastAsiaTheme="minorEastAsia"/>
                <w:b/>
                <w:sz w:val="24"/>
                <w:szCs w:val="24"/>
              </w:rPr>
              <w:t xml:space="preserve"> 2022-25</w:t>
            </w:r>
          </w:p>
        </w:tc>
        <w:tc>
          <w:tcPr>
            <w:tcW w:w="7473" w:type="dxa"/>
          </w:tcPr>
          <w:p w14:paraId="6A8E1E4C" w14:textId="707B386A" w:rsidR="007764DF" w:rsidRPr="009E4E9F" w:rsidRDefault="19E93671" w:rsidP="2686862E">
            <w:pPr>
              <w:widowControl w:val="0"/>
              <w:rPr>
                <w:rFonts w:eastAsiaTheme="minorEastAsia"/>
                <w:b/>
                <w:color w:val="FF0000"/>
              </w:rPr>
            </w:pPr>
            <w:r w:rsidRPr="2686862E">
              <w:rPr>
                <w:rFonts w:eastAsiaTheme="minorEastAsia"/>
              </w:rPr>
              <w:t xml:space="preserve">Public Health, Cambridgeshire County Council (hosting), </w:t>
            </w:r>
            <w:r w:rsidR="6E300E6D" w:rsidRPr="2686862E">
              <w:rPr>
                <w:rFonts w:eastAsiaTheme="minorEastAsia"/>
              </w:rPr>
              <w:t xml:space="preserve">Probation, </w:t>
            </w:r>
            <w:r w:rsidR="6BD3159E" w:rsidRPr="2686862E">
              <w:rPr>
                <w:rFonts w:eastAsiaTheme="minorEastAsia"/>
              </w:rPr>
              <w:t xml:space="preserve">Combined Authority, Office of Police &amp; Crime Commissioner, </w:t>
            </w:r>
            <w:r w:rsidR="4AE4356E" w:rsidRPr="2686862E">
              <w:rPr>
                <w:rFonts w:eastAsiaTheme="minorEastAsia"/>
              </w:rPr>
              <w:t>Cambridge City</w:t>
            </w:r>
            <w:r w:rsidR="7F80CEB3" w:rsidRPr="2686862E">
              <w:rPr>
                <w:rFonts w:eastAsiaTheme="minorEastAsia"/>
              </w:rPr>
              <w:t xml:space="preserve"> Council</w:t>
            </w:r>
            <w:r w:rsidR="4AE4356E" w:rsidRPr="2686862E">
              <w:rPr>
                <w:rFonts w:eastAsiaTheme="minorEastAsia"/>
              </w:rPr>
              <w:t>, Fenland</w:t>
            </w:r>
            <w:r w:rsidR="6C304982" w:rsidRPr="2686862E">
              <w:rPr>
                <w:rFonts w:eastAsiaTheme="minorEastAsia"/>
              </w:rPr>
              <w:t xml:space="preserve"> District Council</w:t>
            </w:r>
            <w:r w:rsidR="4AE4356E" w:rsidRPr="2686862E">
              <w:rPr>
                <w:rFonts w:eastAsiaTheme="minorEastAsia"/>
              </w:rPr>
              <w:t xml:space="preserve">, </w:t>
            </w:r>
            <w:r w:rsidRPr="2686862E">
              <w:rPr>
                <w:rFonts w:eastAsiaTheme="minorEastAsia"/>
              </w:rPr>
              <w:t>South Camb</w:t>
            </w:r>
            <w:r w:rsidR="1733C36B" w:rsidRPr="2686862E">
              <w:rPr>
                <w:rFonts w:eastAsiaTheme="minorEastAsia"/>
              </w:rPr>
              <w:t>ridgeshire District Council, East Cambridgeshire District Council (year 1 only)</w:t>
            </w:r>
            <w:r w:rsidR="2AFF351A" w:rsidRPr="2686862E">
              <w:rPr>
                <w:rFonts w:eastAsiaTheme="minorEastAsia"/>
              </w:rPr>
              <w:t xml:space="preserve"> </w:t>
            </w:r>
          </w:p>
        </w:tc>
      </w:tr>
      <w:tr w:rsidR="005C0A36" w14:paraId="2D07F366" w14:textId="77777777" w:rsidTr="00825B2C">
        <w:tc>
          <w:tcPr>
            <w:tcW w:w="2263" w:type="dxa"/>
          </w:tcPr>
          <w:p w14:paraId="725D4F09" w14:textId="68E52E2B" w:rsidR="005C0A36" w:rsidRPr="00C356CE" w:rsidRDefault="007948BE" w:rsidP="2686862E">
            <w:pPr>
              <w:widowControl w:val="0"/>
              <w:rPr>
                <w:rFonts w:eastAsiaTheme="minorEastAsia"/>
                <w:b/>
                <w:sz w:val="24"/>
                <w:szCs w:val="24"/>
              </w:rPr>
            </w:pPr>
            <w:r w:rsidRPr="2686862E">
              <w:rPr>
                <w:rFonts w:eastAsiaTheme="minorEastAsia"/>
                <w:b/>
                <w:sz w:val="24"/>
                <w:szCs w:val="24"/>
              </w:rPr>
              <w:t>A</w:t>
            </w:r>
            <w:r w:rsidR="005E1E01" w:rsidRPr="2686862E">
              <w:rPr>
                <w:rFonts w:eastAsiaTheme="minorEastAsia"/>
                <w:b/>
                <w:sz w:val="24"/>
                <w:szCs w:val="24"/>
              </w:rPr>
              <w:t>rea</w:t>
            </w:r>
            <w:r w:rsidRPr="2686862E">
              <w:rPr>
                <w:rFonts w:eastAsiaTheme="minorEastAsia"/>
                <w:b/>
                <w:sz w:val="24"/>
                <w:szCs w:val="24"/>
              </w:rPr>
              <w:t xml:space="preserve"> covered</w:t>
            </w:r>
          </w:p>
        </w:tc>
        <w:tc>
          <w:tcPr>
            <w:tcW w:w="7473" w:type="dxa"/>
          </w:tcPr>
          <w:p w14:paraId="00ADF7CC" w14:textId="7080573F" w:rsidR="005C0A36" w:rsidRPr="009E4E9F" w:rsidRDefault="005E1E01" w:rsidP="2686862E">
            <w:pPr>
              <w:widowControl w:val="0"/>
              <w:rPr>
                <w:rFonts w:eastAsiaTheme="minorEastAsia"/>
                <w:sz w:val="24"/>
                <w:szCs w:val="24"/>
              </w:rPr>
            </w:pPr>
            <w:r w:rsidRPr="2686862E">
              <w:rPr>
                <w:rFonts w:eastAsiaTheme="minorEastAsia"/>
              </w:rPr>
              <w:t>All</w:t>
            </w:r>
          </w:p>
        </w:tc>
      </w:tr>
      <w:tr w:rsidR="00AD4D64" w14:paraId="7FB3CC1F" w14:textId="77777777" w:rsidTr="00825B2C">
        <w:tc>
          <w:tcPr>
            <w:tcW w:w="2263" w:type="dxa"/>
          </w:tcPr>
          <w:p w14:paraId="730CE461" w14:textId="4CF197B3" w:rsidR="00AD4D64" w:rsidRPr="00C356CE" w:rsidRDefault="00AD4D64" w:rsidP="2686862E">
            <w:pPr>
              <w:widowControl w:val="0"/>
              <w:rPr>
                <w:rFonts w:eastAsiaTheme="minorEastAsia"/>
                <w:b/>
                <w:sz w:val="24"/>
                <w:szCs w:val="24"/>
              </w:rPr>
            </w:pPr>
            <w:r w:rsidRPr="2686862E">
              <w:rPr>
                <w:rFonts w:eastAsiaTheme="minorEastAsia"/>
                <w:b/>
                <w:sz w:val="24"/>
                <w:szCs w:val="24"/>
              </w:rPr>
              <w:t>Status</w:t>
            </w:r>
          </w:p>
        </w:tc>
        <w:tc>
          <w:tcPr>
            <w:tcW w:w="7473" w:type="dxa"/>
          </w:tcPr>
          <w:p w14:paraId="50A25C17" w14:textId="2C8AA462" w:rsidR="00AD4D64" w:rsidRPr="009E4E9F" w:rsidRDefault="42E52640" w:rsidP="2686862E">
            <w:pPr>
              <w:widowControl w:val="0"/>
              <w:rPr>
                <w:rFonts w:eastAsiaTheme="minorEastAsia"/>
              </w:rPr>
            </w:pPr>
            <w:r w:rsidRPr="2686862E">
              <w:rPr>
                <w:rFonts w:eastAsiaTheme="minorEastAsia"/>
              </w:rPr>
              <w:t xml:space="preserve">Year </w:t>
            </w:r>
            <w:r w:rsidR="0633931A" w:rsidRPr="2686862E">
              <w:rPr>
                <w:rFonts w:eastAsiaTheme="minorEastAsia"/>
              </w:rPr>
              <w:t>3</w:t>
            </w:r>
            <w:r w:rsidRPr="2686862E">
              <w:rPr>
                <w:rFonts w:eastAsiaTheme="minorEastAsia"/>
              </w:rPr>
              <w:t xml:space="preserve"> of 3 year programme</w:t>
            </w:r>
            <w:r w:rsidR="625694EC" w:rsidRPr="2686862E">
              <w:rPr>
                <w:rFonts w:eastAsiaTheme="minorEastAsia"/>
              </w:rPr>
              <w:t xml:space="preserve"> (2022 – 2025)</w:t>
            </w:r>
          </w:p>
        </w:tc>
      </w:tr>
      <w:tr w:rsidR="00AD4D64" w14:paraId="06DAB6CF" w14:textId="77777777" w:rsidTr="00825B2C">
        <w:tc>
          <w:tcPr>
            <w:tcW w:w="2263" w:type="dxa"/>
          </w:tcPr>
          <w:p w14:paraId="384B01D9" w14:textId="5C03B236" w:rsidR="00AD4D64" w:rsidRPr="00C356CE" w:rsidRDefault="002811B8" w:rsidP="2686862E">
            <w:pPr>
              <w:widowControl w:val="0"/>
              <w:rPr>
                <w:rFonts w:eastAsiaTheme="minorEastAsia"/>
                <w:b/>
                <w:sz w:val="24"/>
                <w:szCs w:val="24"/>
              </w:rPr>
            </w:pPr>
            <w:r w:rsidRPr="2686862E">
              <w:rPr>
                <w:rFonts w:eastAsiaTheme="minorEastAsia"/>
                <w:b/>
                <w:sz w:val="24"/>
                <w:szCs w:val="24"/>
              </w:rPr>
              <w:t>Program</w:t>
            </w:r>
            <w:r w:rsidR="00FD6649">
              <w:rPr>
                <w:rFonts w:eastAsiaTheme="minorEastAsia"/>
                <w:b/>
                <w:sz w:val="24"/>
                <w:szCs w:val="24"/>
              </w:rPr>
              <w:t>m</w:t>
            </w:r>
            <w:r w:rsidRPr="2686862E">
              <w:rPr>
                <w:rFonts w:eastAsiaTheme="minorEastAsia"/>
                <w:b/>
                <w:sz w:val="24"/>
                <w:szCs w:val="24"/>
              </w:rPr>
              <w:t>e Contact</w:t>
            </w:r>
          </w:p>
        </w:tc>
        <w:tc>
          <w:tcPr>
            <w:tcW w:w="7473" w:type="dxa"/>
          </w:tcPr>
          <w:p w14:paraId="3092B29B" w14:textId="51C5800B" w:rsidR="00AD4D64" w:rsidRPr="00DD54C2" w:rsidRDefault="63697002" w:rsidP="2686862E">
            <w:pPr>
              <w:widowControl w:val="0"/>
              <w:rPr>
                <w:rFonts w:eastAsiaTheme="minorEastAsia"/>
                <w:b/>
                <w:sz w:val="24"/>
                <w:szCs w:val="24"/>
              </w:rPr>
            </w:pPr>
            <w:r w:rsidRPr="2686862E">
              <w:rPr>
                <w:rFonts w:eastAsiaTheme="minorEastAsia"/>
              </w:rPr>
              <w:t>Tom Tallon</w:t>
            </w:r>
            <w:r w:rsidR="0E7EE11C" w:rsidRPr="2686862E">
              <w:rPr>
                <w:rFonts w:eastAsiaTheme="minorEastAsia"/>
              </w:rPr>
              <w:t xml:space="preserve">; </w:t>
            </w:r>
            <w:r w:rsidRPr="2686862E">
              <w:rPr>
                <w:rFonts w:eastAsiaTheme="minorEastAsia"/>
              </w:rPr>
              <w:t>Tom.tallon@cambridgeshire.gov.uk</w:t>
            </w:r>
          </w:p>
        </w:tc>
      </w:tr>
      <w:tr w:rsidR="00AD4D64" w14:paraId="789701C2" w14:textId="77777777" w:rsidTr="00825B2C">
        <w:tc>
          <w:tcPr>
            <w:tcW w:w="2263" w:type="dxa"/>
          </w:tcPr>
          <w:p w14:paraId="60E3470D" w14:textId="19DAEDC7" w:rsidR="00AD4D64" w:rsidRPr="00C356CE" w:rsidRDefault="002811B8" w:rsidP="2686862E">
            <w:pPr>
              <w:widowControl w:val="0"/>
              <w:rPr>
                <w:rFonts w:eastAsiaTheme="minorEastAsia"/>
                <w:b/>
                <w:sz w:val="24"/>
                <w:szCs w:val="24"/>
              </w:rPr>
            </w:pPr>
            <w:r w:rsidRPr="2686862E">
              <w:rPr>
                <w:rFonts w:eastAsiaTheme="minorEastAsia"/>
                <w:b/>
                <w:sz w:val="24"/>
                <w:szCs w:val="24"/>
              </w:rPr>
              <w:t>Context</w:t>
            </w:r>
          </w:p>
        </w:tc>
        <w:tc>
          <w:tcPr>
            <w:tcW w:w="7473" w:type="dxa"/>
          </w:tcPr>
          <w:p w14:paraId="0A29971E" w14:textId="15E56E6B" w:rsidR="00AD4D64" w:rsidRPr="00DD54C2" w:rsidRDefault="63697002" w:rsidP="2686862E">
            <w:pPr>
              <w:widowControl w:val="0"/>
              <w:rPr>
                <w:rFonts w:eastAsiaTheme="minorEastAsia"/>
              </w:rPr>
            </w:pPr>
            <w:r w:rsidRPr="2686862E">
              <w:rPr>
                <w:rFonts w:eastAsiaTheme="minorEastAsia"/>
              </w:rPr>
              <w:t xml:space="preserve">Changing Futures </w:t>
            </w:r>
            <w:r w:rsidR="00CF12AC" w:rsidRPr="2686862E">
              <w:rPr>
                <w:rFonts w:eastAsiaTheme="minorEastAsia"/>
              </w:rPr>
              <w:t>is</w:t>
            </w:r>
            <w:r w:rsidRPr="2686862E">
              <w:rPr>
                <w:rFonts w:eastAsiaTheme="minorEastAsia"/>
              </w:rPr>
              <w:t xml:space="preserve"> a national programme. CFC</w:t>
            </w:r>
            <w:r w:rsidR="00CF12AC" w:rsidRPr="2686862E">
              <w:rPr>
                <w:rFonts w:eastAsiaTheme="minorEastAsia"/>
              </w:rPr>
              <w:t>&amp;</w:t>
            </w:r>
            <w:r w:rsidRPr="2686862E">
              <w:rPr>
                <w:rFonts w:eastAsiaTheme="minorEastAsia"/>
              </w:rPr>
              <w:t xml:space="preserve">P sits </w:t>
            </w:r>
            <w:r w:rsidR="00CF12AC" w:rsidRPr="2686862E">
              <w:rPr>
                <w:rFonts w:eastAsiaTheme="minorEastAsia"/>
              </w:rPr>
              <w:t xml:space="preserve">alongside this </w:t>
            </w:r>
            <w:r w:rsidR="006778BF" w:rsidRPr="2686862E">
              <w:rPr>
                <w:rFonts w:eastAsiaTheme="minorEastAsia"/>
              </w:rPr>
              <w:t xml:space="preserve">but is </w:t>
            </w:r>
            <w:r w:rsidR="004B7796" w:rsidRPr="2686862E">
              <w:rPr>
                <w:rFonts w:eastAsiaTheme="minorEastAsia"/>
              </w:rPr>
              <w:t>not one</w:t>
            </w:r>
            <w:r w:rsidR="006778BF" w:rsidRPr="2686862E">
              <w:rPr>
                <w:rFonts w:eastAsiaTheme="minorEastAsia"/>
              </w:rPr>
              <w:t xml:space="preserve"> of the 15 areas that receive nat</w:t>
            </w:r>
            <w:r w:rsidR="007A10B7" w:rsidRPr="2686862E">
              <w:rPr>
                <w:rFonts w:eastAsiaTheme="minorEastAsia"/>
              </w:rPr>
              <w:t>i</w:t>
            </w:r>
            <w:r w:rsidR="006778BF" w:rsidRPr="2686862E">
              <w:rPr>
                <w:rFonts w:eastAsiaTheme="minorEastAsia"/>
              </w:rPr>
              <w:t xml:space="preserve">onal funding. </w:t>
            </w:r>
            <w:r w:rsidR="0057034A" w:rsidRPr="2686862E">
              <w:rPr>
                <w:rFonts w:eastAsiaTheme="minorEastAsia"/>
              </w:rPr>
              <w:t xml:space="preserve">The national </w:t>
            </w:r>
            <w:r w:rsidR="54E8ADCF" w:rsidRPr="221FA3D1">
              <w:rPr>
                <w:rFonts w:eastAsiaTheme="minorEastAsia"/>
              </w:rPr>
              <w:t>evaluation</w:t>
            </w:r>
            <w:r w:rsidR="001A6369" w:rsidRPr="2686862E">
              <w:rPr>
                <w:rFonts w:eastAsiaTheme="minorEastAsia"/>
              </w:rPr>
              <w:t xml:space="preserve"> partner has been used to evaluate the C&amp;P programme. </w:t>
            </w:r>
            <w:r w:rsidR="0057034A" w:rsidRPr="2686862E">
              <w:rPr>
                <w:rFonts w:eastAsiaTheme="minorEastAsia"/>
              </w:rPr>
              <w:t xml:space="preserve"> </w:t>
            </w:r>
          </w:p>
        </w:tc>
      </w:tr>
      <w:tr w:rsidR="00C356CE" w14:paraId="1272641C" w14:textId="77777777" w:rsidTr="00825B2C">
        <w:tc>
          <w:tcPr>
            <w:tcW w:w="2263" w:type="dxa"/>
          </w:tcPr>
          <w:p w14:paraId="7E666D70" w14:textId="1ADA2F2D" w:rsidR="00C356CE" w:rsidRPr="00C356CE" w:rsidRDefault="002811B8" w:rsidP="2686862E">
            <w:pPr>
              <w:widowControl w:val="0"/>
              <w:rPr>
                <w:rFonts w:eastAsiaTheme="minorEastAsia"/>
                <w:b/>
                <w:sz w:val="24"/>
                <w:szCs w:val="24"/>
              </w:rPr>
            </w:pPr>
            <w:r w:rsidRPr="2686862E">
              <w:rPr>
                <w:rFonts w:eastAsiaTheme="minorEastAsia"/>
                <w:b/>
                <w:sz w:val="24"/>
                <w:szCs w:val="24"/>
              </w:rPr>
              <w:t>Purpose of Paper</w:t>
            </w:r>
          </w:p>
        </w:tc>
        <w:tc>
          <w:tcPr>
            <w:tcW w:w="7473" w:type="dxa"/>
          </w:tcPr>
          <w:p w14:paraId="0511EE40" w14:textId="1FA34B1E" w:rsidR="004F41CF" w:rsidRPr="00C00FED" w:rsidRDefault="7B3633A1" w:rsidP="2686862E">
            <w:pPr>
              <w:widowControl w:val="0"/>
              <w:rPr>
                <w:rFonts w:eastAsiaTheme="minorEastAsia"/>
              </w:rPr>
            </w:pPr>
            <w:r w:rsidRPr="2686862E">
              <w:rPr>
                <w:rFonts w:eastAsiaTheme="minorEastAsia"/>
              </w:rPr>
              <w:t xml:space="preserve">In response to the positive and encouraging findings of two independent evaluations of the national Changing Futures (CF) programme, the </w:t>
            </w:r>
            <w:r w:rsidR="51FDD9EE" w:rsidRPr="2686862E">
              <w:rPr>
                <w:rFonts w:eastAsiaTheme="minorEastAsia"/>
              </w:rPr>
              <w:t>Minis</w:t>
            </w:r>
            <w:r w:rsidR="55855924" w:rsidRPr="2686862E">
              <w:rPr>
                <w:rFonts w:eastAsiaTheme="minorEastAsia"/>
              </w:rPr>
              <w:t>try of Housing, Communities and Local Government</w:t>
            </w:r>
            <w:r w:rsidRPr="2686862E">
              <w:rPr>
                <w:rFonts w:eastAsiaTheme="minorEastAsia"/>
              </w:rPr>
              <w:t xml:space="preserve"> (</w:t>
            </w:r>
            <w:r w:rsidR="55855924" w:rsidRPr="2686862E">
              <w:rPr>
                <w:rFonts w:eastAsiaTheme="minorEastAsia"/>
              </w:rPr>
              <w:t>MHCLG</w:t>
            </w:r>
            <w:r w:rsidRPr="2686862E">
              <w:rPr>
                <w:rFonts w:eastAsiaTheme="minorEastAsia"/>
              </w:rPr>
              <w:t>)</w:t>
            </w:r>
            <w:r w:rsidR="003F1897" w:rsidRPr="2686862E">
              <w:rPr>
                <w:rFonts w:eastAsiaTheme="minorEastAsia"/>
              </w:rPr>
              <w:t xml:space="preserve"> </w:t>
            </w:r>
            <w:r w:rsidRPr="2686862E">
              <w:rPr>
                <w:rFonts w:eastAsiaTheme="minorEastAsia"/>
              </w:rPr>
              <w:t xml:space="preserve">has </w:t>
            </w:r>
            <w:hyperlink r:id="rId12">
              <w:r w:rsidRPr="2686862E">
                <w:rPr>
                  <w:rStyle w:val="Hyperlink"/>
                  <w:rFonts w:eastAsiaTheme="minorEastAsia"/>
                </w:rPr>
                <w:t>extended the CF programme</w:t>
              </w:r>
            </w:hyperlink>
            <w:r w:rsidRPr="2686862E">
              <w:rPr>
                <w:rFonts w:eastAsiaTheme="minorEastAsia"/>
              </w:rPr>
              <w:t xml:space="preserve"> </w:t>
            </w:r>
            <w:r w:rsidR="003F1897" w:rsidRPr="2686862E">
              <w:rPr>
                <w:rFonts w:eastAsiaTheme="minorEastAsia"/>
              </w:rPr>
              <w:t xml:space="preserve">funding </w:t>
            </w:r>
            <w:r w:rsidR="001E1FDF" w:rsidRPr="2686862E">
              <w:rPr>
                <w:rFonts w:eastAsiaTheme="minorEastAsia"/>
              </w:rPr>
              <w:t>for</w:t>
            </w:r>
            <w:r w:rsidRPr="2686862E">
              <w:rPr>
                <w:rFonts w:eastAsiaTheme="minorEastAsia"/>
              </w:rPr>
              <w:t xml:space="preserve"> the 15</w:t>
            </w:r>
            <w:r w:rsidR="3FCC0DC3" w:rsidRPr="2686862E">
              <w:rPr>
                <w:rFonts w:eastAsiaTheme="minorEastAsia"/>
              </w:rPr>
              <w:t xml:space="preserve"> </w:t>
            </w:r>
            <w:r w:rsidRPr="2686862E">
              <w:rPr>
                <w:rFonts w:eastAsiaTheme="minorEastAsia"/>
              </w:rPr>
              <w:t xml:space="preserve">local areas. </w:t>
            </w:r>
          </w:p>
          <w:p w14:paraId="3A816E54" w14:textId="77F85976" w:rsidR="00C356CE" w:rsidRPr="004F41CF" w:rsidRDefault="00C356CE" w:rsidP="2686862E">
            <w:pPr>
              <w:pStyle w:val="CFparagraph"/>
              <w:spacing w:before="0" w:after="0"/>
              <w:rPr>
                <w:rFonts w:asciiTheme="minorHAnsi" w:eastAsiaTheme="minorEastAsia" w:hAnsiTheme="minorHAnsi" w:cstheme="minorBidi"/>
              </w:rPr>
            </w:pPr>
          </w:p>
        </w:tc>
      </w:tr>
    </w:tbl>
    <w:p w14:paraId="06C878F7" w14:textId="18492624" w:rsidR="00A04DD4" w:rsidRDefault="00A04DD4" w:rsidP="00A04DD4">
      <w:pPr>
        <w:tabs>
          <w:tab w:val="left" w:pos="2149"/>
        </w:tabs>
        <w:spacing w:after="0"/>
        <w:ind w:left="113"/>
        <w:rPr>
          <w:rFonts w:ascii="Calibri Light" w:hAnsi="Calibri Light" w:cs="Calibri Light"/>
          <w:b/>
          <w:bCs/>
          <w:noProof/>
          <w:sz w:val="16"/>
          <w:szCs w:val="16"/>
        </w:rPr>
      </w:pPr>
    </w:p>
    <w:p w14:paraId="64DEE044" w14:textId="4927D165" w:rsidR="00193D2C" w:rsidRDefault="00193D2C" w:rsidP="00A04DD4">
      <w:pPr>
        <w:tabs>
          <w:tab w:val="left" w:pos="2149"/>
        </w:tabs>
        <w:spacing w:after="0"/>
        <w:ind w:left="113"/>
        <w:rPr>
          <w:rFonts w:eastAsiaTheme="minorEastAsia"/>
          <w:sz w:val="16"/>
          <w:szCs w:val="16"/>
        </w:rPr>
      </w:pPr>
      <w:r>
        <w:rPr>
          <w:rFonts w:eastAsiaTheme="minorEastAsia"/>
          <w:sz w:val="16"/>
          <w:szCs w:val="16"/>
        </w:rPr>
        <w:br w:type="page"/>
      </w:r>
    </w:p>
    <w:sdt>
      <w:sdtPr>
        <w:rPr>
          <w:rFonts w:asciiTheme="minorHAnsi" w:eastAsiaTheme="minorHAnsi" w:hAnsiTheme="minorHAnsi" w:cstheme="minorBidi"/>
          <w:color w:val="auto"/>
          <w:sz w:val="24"/>
          <w:szCs w:val="24"/>
          <w:lang w:val="en-GB"/>
        </w:rPr>
        <w:id w:val="169853213"/>
        <w:docPartObj>
          <w:docPartGallery w:val="Table of Contents"/>
          <w:docPartUnique/>
        </w:docPartObj>
      </w:sdtPr>
      <w:sdtEndPr>
        <w:rPr>
          <w:sz w:val="22"/>
          <w:szCs w:val="22"/>
        </w:rPr>
      </w:sdtEndPr>
      <w:sdtContent>
        <w:p w14:paraId="25DCD85D" w14:textId="77777777" w:rsidR="00193D2C" w:rsidRPr="00825B2C" w:rsidRDefault="007948BE">
          <w:pPr>
            <w:pStyle w:val="TOCHeading"/>
            <w:shd w:val="clear" w:color="auto" w:fill="DAEFD3" w:themeFill="accent1" w:themeFillTint="33"/>
            <w:spacing w:before="0"/>
            <w:rPr>
              <w:noProof/>
              <w:sz w:val="24"/>
              <w:szCs w:val="24"/>
              <w:rPrChange w:id="3" w:author="SUE BEECROFT" w:date="2024-10-04T13:26:00Z" w16du:dateUtc="2024-10-04T12:26:00Z">
                <w:rPr>
                  <w:noProof/>
                </w:rPr>
              </w:rPrChange>
            </w:rPr>
            <w:pPrChange w:id="4" w:author="SUE BEECROFT" w:date="2024-10-04T13:26:00Z" w16du:dateUtc="2024-10-04T12:26:00Z">
              <w:pPr>
                <w:pStyle w:val="TOCHeading"/>
                <w:spacing w:before="0"/>
              </w:pPr>
            </w:pPrChange>
          </w:pPr>
          <w:r w:rsidRPr="00825B2C">
            <w:rPr>
              <w:rFonts w:ascii="Calibri" w:hAnsi="Calibri" w:cs="Calibri"/>
              <w:sz w:val="24"/>
              <w:szCs w:val="24"/>
              <w:rPrChange w:id="5" w:author="SUE BEECROFT" w:date="2024-10-04T13:26:00Z" w16du:dateUtc="2024-10-04T12:26:00Z">
                <w:rPr>
                  <w:rFonts w:ascii="Calibri" w:hAnsi="Calibri" w:cs="Calibri"/>
                  <w:sz w:val="20"/>
                  <w:szCs w:val="20"/>
                </w:rPr>
              </w:rPrChange>
            </w:rPr>
            <w:t>Contents</w:t>
          </w:r>
        </w:p>
        <w:p w14:paraId="2465217B" w14:textId="57094A42" w:rsidR="00193D2C" w:rsidRDefault="00193D2C" w:rsidP="00825B2C">
          <w:pPr>
            <w:pStyle w:val="TOC2"/>
            <w:tabs>
              <w:tab w:val="left" w:pos="660"/>
              <w:tab w:val="right" w:leader="dot" w:pos="9735"/>
            </w:tabs>
            <w:rPr>
              <w:rStyle w:val="Hyperlink"/>
              <w:noProof/>
              <w:kern w:val="2"/>
              <w:lang w:eastAsia="en-GB"/>
              <w14:ligatures w14:val="standardContextual"/>
            </w:rPr>
          </w:pPr>
          <w:r>
            <w:fldChar w:fldCharType="begin"/>
          </w:r>
          <w:r>
            <w:instrText>TOC \o "1-4" \z \u \h</w:instrText>
          </w:r>
          <w:r>
            <w:fldChar w:fldCharType="separate"/>
          </w:r>
          <w:hyperlink w:anchor="_Toc85248069">
            <w:r w:rsidR="0EE1DC3B" w:rsidRPr="0EE1DC3B">
              <w:rPr>
                <w:rStyle w:val="Hyperlink"/>
                <w:noProof/>
              </w:rPr>
              <w:t>1.</w:t>
            </w:r>
            <w:r>
              <w:rPr>
                <w:noProof/>
              </w:rPr>
              <w:tab/>
            </w:r>
            <w:r w:rsidR="0EE1DC3B" w:rsidRPr="0EE1DC3B">
              <w:rPr>
                <w:rStyle w:val="Hyperlink"/>
                <w:noProof/>
              </w:rPr>
              <w:t>What is the MEAM Approach and why is it important?</w:t>
            </w:r>
            <w:r>
              <w:rPr>
                <w:noProof/>
              </w:rPr>
              <w:tab/>
            </w:r>
            <w:r>
              <w:rPr>
                <w:noProof/>
              </w:rPr>
              <w:fldChar w:fldCharType="begin"/>
            </w:r>
            <w:r>
              <w:rPr>
                <w:noProof/>
              </w:rPr>
              <w:instrText>PAGEREF _Toc85248069 \h</w:instrText>
            </w:r>
            <w:r>
              <w:rPr>
                <w:noProof/>
              </w:rPr>
            </w:r>
            <w:r>
              <w:rPr>
                <w:noProof/>
              </w:rPr>
              <w:fldChar w:fldCharType="separate"/>
            </w:r>
            <w:r w:rsidR="009355AD">
              <w:rPr>
                <w:noProof/>
              </w:rPr>
              <w:t>2</w:t>
            </w:r>
            <w:r>
              <w:rPr>
                <w:noProof/>
              </w:rPr>
              <w:fldChar w:fldCharType="end"/>
            </w:r>
          </w:hyperlink>
        </w:p>
        <w:p w14:paraId="56C24047" w14:textId="3BFF345D" w:rsidR="00193D2C" w:rsidRDefault="005D3434" w:rsidP="0EE1DC3B">
          <w:pPr>
            <w:pStyle w:val="TOC2"/>
            <w:tabs>
              <w:tab w:val="left" w:pos="660"/>
              <w:tab w:val="right" w:leader="dot" w:pos="9735"/>
            </w:tabs>
            <w:rPr>
              <w:rStyle w:val="Hyperlink"/>
              <w:noProof/>
              <w:kern w:val="2"/>
              <w:lang w:eastAsia="en-GB"/>
              <w14:ligatures w14:val="standardContextual"/>
            </w:rPr>
          </w:pPr>
          <w:hyperlink w:anchor="_Toc430241358">
            <w:r w:rsidR="0EE1DC3B" w:rsidRPr="0EE1DC3B">
              <w:rPr>
                <w:rStyle w:val="Hyperlink"/>
                <w:noProof/>
              </w:rPr>
              <w:t>2.</w:t>
            </w:r>
            <w:r w:rsidR="00193D2C">
              <w:rPr>
                <w:noProof/>
              </w:rPr>
              <w:tab/>
            </w:r>
            <w:r w:rsidR="0EE1DC3B" w:rsidRPr="0EE1DC3B">
              <w:rPr>
                <w:rStyle w:val="Hyperlink"/>
                <w:noProof/>
              </w:rPr>
              <w:t>Impacts</w:t>
            </w:r>
            <w:r w:rsidR="00193D2C">
              <w:rPr>
                <w:noProof/>
              </w:rPr>
              <w:tab/>
            </w:r>
            <w:r w:rsidR="00193D2C">
              <w:rPr>
                <w:noProof/>
              </w:rPr>
              <w:fldChar w:fldCharType="begin"/>
            </w:r>
            <w:r w:rsidR="00193D2C">
              <w:rPr>
                <w:noProof/>
              </w:rPr>
              <w:instrText>PAGEREF _Toc430241358 \h</w:instrText>
            </w:r>
            <w:r w:rsidR="00193D2C">
              <w:rPr>
                <w:noProof/>
              </w:rPr>
            </w:r>
            <w:r w:rsidR="00193D2C">
              <w:rPr>
                <w:noProof/>
              </w:rPr>
              <w:fldChar w:fldCharType="separate"/>
            </w:r>
            <w:r w:rsidR="009355AD">
              <w:rPr>
                <w:noProof/>
              </w:rPr>
              <w:t>3</w:t>
            </w:r>
            <w:r w:rsidR="00193D2C">
              <w:rPr>
                <w:noProof/>
              </w:rPr>
              <w:fldChar w:fldCharType="end"/>
            </w:r>
          </w:hyperlink>
        </w:p>
        <w:p w14:paraId="7528C067" w14:textId="3D90CF46"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1387779879">
            <w:r w:rsidR="0EE1DC3B" w:rsidRPr="0EE1DC3B">
              <w:rPr>
                <w:rStyle w:val="Hyperlink"/>
                <w:noProof/>
              </w:rPr>
              <w:t>Homelessness Outcome Star</w:t>
            </w:r>
            <w:r w:rsidR="00193D2C">
              <w:rPr>
                <w:noProof/>
              </w:rPr>
              <w:tab/>
            </w:r>
            <w:r w:rsidR="00193D2C">
              <w:rPr>
                <w:noProof/>
              </w:rPr>
              <w:fldChar w:fldCharType="begin"/>
            </w:r>
            <w:r w:rsidR="00193D2C">
              <w:rPr>
                <w:noProof/>
              </w:rPr>
              <w:instrText>PAGEREF _Toc1387779879 \h</w:instrText>
            </w:r>
            <w:r w:rsidR="00193D2C">
              <w:rPr>
                <w:noProof/>
              </w:rPr>
            </w:r>
            <w:r w:rsidR="00193D2C">
              <w:rPr>
                <w:noProof/>
              </w:rPr>
              <w:fldChar w:fldCharType="separate"/>
            </w:r>
            <w:r w:rsidR="009355AD">
              <w:rPr>
                <w:noProof/>
              </w:rPr>
              <w:t>3</w:t>
            </w:r>
            <w:r w:rsidR="00193D2C">
              <w:rPr>
                <w:noProof/>
              </w:rPr>
              <w:fldChar w:fldCharType="end"/>
            </w:r>
          </w:hyperlink>
        </w:p>
        <w:p w14:paraId="376A1CBD" w14:textId="18383F4E"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2030428281">
            <w:r w:rsidR="0EE1DC3B" w:rsidRPr="0EE1DC3B">
              <w:rPr>
                <w:rStyle w:val="Hyperlink"/>
                <w:noProof/>
              </w:rPr>
              <w:t>New Direction Teams Assessment</w:t>
            </w:r>
            <w:r w:rsidR="00193D2C">
              <w:rPr>
                <w:noProof/>
              </w:rPr>
              <w:tab/>
            </w:r>
            <w:r w:rsidR="00193D2C">
              <w:rPr>
                <w:noProof/>
              </w:rPr>
              <w:fldChar w:fldCharType="begin"/>
            </w:r>
            <w:r w:rsidR="00193D2C">
              <w:rPr>
                <w:noProof/>
              </w:rPr>
              <w:instrText>PAGEREF _Toc2030428281 \h</w:instrText>
            </w:r>
            <w:r w:rsidR="00193D2C">
              <w:rPr>
                <w:noProof/>
              </w:rPr>
            </w:r>
            <w:r w:rsidR="00193D2C">
              <w:rPr>
                <w:noProof/>
              </w:rPr>
              <w:fldChar w:fldCharType="separate"/>
            </w:r>
            <w:r w:rsidR="009355AD">
              <w:rPr>
                <w:noProof/>
              </w:rPr>
              <w:t>4</w:t>
            </w:r>
            <w:r w:rsidR="00193D2C">
              <w:rPr>
                <w:noProof/>
              </w:rPr>
              <w:fldChar w:fldCharType="end"/>
            </w:r>
          </w:hyperlink>
        </w:p>
        <w:p w14:paraId="7CDD5918" w14:textId="1DCDE695"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1133446901">
            <w:r w:rsidR="0EE1DC3B" w:rsidRPr="0EE1DC3B">
              <w:rPr>
                <w:rStyle w:val="Hyperlink"/>
                <w:noProof/>
              </w:rPr>
              <w:t>Accommodation</w:t>
            </w:r>
            <w:r w:rsidR="00193D2C">
              <w:rPr>
                <w:noProof/>
              </w:rPr>
              <w:tab/>
            </w:r>
            <w:r w:rsidR="00193D2C">
              <w:rPr>
                <w:noProof/>
              </w:rPr>
              <w:fldChar w:fldCharType="begin"/>
            </w:r>
            <w:r w:rsidR="00193D2C">
              <w:rPr>
                <w:noProof/>
              </w:rPr>
              <w:instrText>PAGEREF _Toc1133446901 \h</w:instrText>
            </w:r>
            <w:r w:rsidR="00193D2C">
              <w:rPr>
                <w:noProof/>
              </w:rPr>
            </w:r>
            <w:r w:rsidR="00193D2C">
              <w:rPr>
                <w:noProof/>
              </w:rPr>
              <w:fldChar w:fldCharType="separate"/>
            </w:r>
            <w:r w:rsidR="009355AD">
              <w:rPr>
                <w:noProof/>
              </w:rPr>
              <w:t>5</w:t>
            </w:r>
            <w:r w:rsidR="00193D2C">
              <w:rPr>
                <w:noProof/>
              </w:rPr>
              <w:fldChar w:fldCharType="end"/>
            </w:r>
          </w:hyperlink>
        </w:p>
        <w:p w14:paraId="52AFF723" w14:textId="2E1164F7"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401711910">
            <w:r w:rsidR="0EE1DC3B" w:rsidRPr="0EE1DC3B">
              <w:rPr>
                <w:rStyle w:val="Hyperlink"/>
                <w:noProof/>
              </w:rPr>
              <w:t>Service Use</w:t>
            </w:r>
            <w:r w:rsidR="00193D2C">
              <w:rPr>
                <w:noProof/>
              </w:rPr>
              <w:tab/>
            </w:r>
            <w:r w:rsidR="00A56B3C">
              <w:rPr>
                <w:noProof/>
              </w:rPr>
              <w:tab/>
            </w:r>
            <w:r w:rsidR="00193D2C">
              <w:rPr>
                <w:noProof/>
              </w:rPr>
              <w:fldChar w:fldCharType="begin"/>
            </w:r>
            <w:r w:rsidR="00193D2C">
              <w:rPr>
                <w:noProof/>
              </w:rPr>
              <w:instrText>PAGEREF _Toc401711910 \h</w:instrText>
            </w:r>
            <w:r w:rsidR="00193D2C">
              <w:rPr>
                <w:noProof/>
              </w:rPr>
            </w:r>
            <w:r w:rsidR="00193D2C">
              <w:rPr>
                <w:noProof/>
              </w:rPr>
              <w:fldChar w:fldCharType="separate"/>
            </w:r>
            <w:r w:rsidR="009355AD">
              <w:rPr>
                <w:noProof/>
              </w:rPr>
              <w:t>6</w:t>
            </w:r>
            <w:r w:rsidR="00193D2C">
              <w:rPr>
                <w:noProof/>
              </w:rPr>
              <w:fldChar w:fldCharType="end"/>
            </w:r>
          </w:hyperlink>
        </w:p>
        <w:p w14:paraId="43A8D8A6" w14:textId="7DACAC32"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1776260071">
            <w:r w:rsidR="0EE1DC3B" w:rsidRPr="0EE1DC3B">
              <w:rPr>
                <w:rStyle w:val="Hyperlink"/>
                <w:noProof/>
              </w:rPr>
              <w:t>National Changing Futures Outcomes</w:t>
            </w:r>
            <w:r w:rsidR="00193D2C">
              <w:rPr>
                <w:noProof/>
              </w:rPr>
              <w:tab/>
            </w:r>
            <w:r w:rsidR="00193D2C">
              <w:rPr>
                <w:noProof/>
              </w:rPr>
              <w:fldChar w:fldCharType="begin"/>
            </w:r>
            <w:r w:rsidR="00193D2C">
              <w:rPr>
                <w:noProof/>
              </w:rPr>
              <w:instrText>PAGEREF _Toc1776260071 \h</w:instrText>
            </w:r>
            <w:r w:rsidR="00193D2C">
              <w:rPr>
                <w:noProof/>
              </w:rPr>
            </w:r>
            <w:r w:rsidR="00193D2C">
              <w:rPr>
                <w:noProof/>
              </w:rPr>
              <w:fldChar w:fldCharType="separate"/>
            </w:r>
            <w:r w:rsidR="009355AD">
              <w:rPr>
                <w:noProof/>
              </w:rPr>
              <w:t>7</w:t>
            </w:r>
            <w:r w:rsidR="00193D2C">
              <w:rPr>
                <w:noProof/>
              </w:rPr>
              <w:fldChar w:fldCharType="end"/>
            </w:r>
          </w:hyperlink>
        </w:p>
        <w:p w14:paraId="3F8C3777" w14:textId="777F3D83" w:rsidR="00193D2C" w:rsidRDefault="005D3434" w:rsidP="0EE1DC3B">
          <w:pPr>
            <w:pStyle w:val="TOC2"/>
            <w:tabs>
              <w:tab w:val="left" w:pos="660"/>
              <w:tab w:val="right" w:leader="dot" w:pos="9735"/>
            </w:tabs>
            <w:rPr>
              <w:rStyle w:val="Hyperlink"/>
              <w:noProof/>
              <w:kern w:val="2"/>
              <w:lang w:eastAsia="en-GB"/>
              <w14:ligatures w14:val="standardContextual"/>
            </w:rPr>
          </w:pPr>
          <w:hyperlink w:anchor="_Toc1048544582">
            <w:r w:rsidR="0EE1DC3B" w:rsidRPr="0EE1DC3B">
              <w:rPr>
                <w:rStyle w:val="Hyperlink"/>
                <w:noProof/>
              </w:rPr>
              <w:t>3.</w:t>
            </w:r>
            <w:r w:rsidR="00193D2C">
              <w:rPr>
                <w:noProof/>
              </w:rPr>
              <w:tab/>
            </w:r>
            <w:r w:rsidR="0EE1DC3B" w:rsidRPr="0EE1DC3B">
              <w:rPr>
                <w:rStyle w:val="Hyperlink"/>
                <w:noProof/>
              </w:rPr>
              <w:t>Testimonials of partners</w:t>
            </w:r>
            <w:r w:rsidR="00193D2C">
              <w:rPr>
                <w:noProof/>
              </w:rPr>
              <w:tab/>
            </w:r>
            <w:r w:rsidR="00193D2C">
              <w:rPr>
                <w:noProof/>
              </w:rPr>
              <w:fldChar w:fldCharType="begin"/>
            </w:r>
            <w:r w:rsidR="00193D2C">
              <w:rPr>
                <w:noProof/>
              </w:rPr>
              <w:instrText>PAGEREF _Toc1048544582 \h</w:instrText>
            </w:r>
            <w:r w:rsidR="00193D2C">
              <w:rPr>
                <w:noProof/>
              </w:rPr>
            </w:r>
            <w:r w:rsidR="00193D2C">
              <w:rPr>
                <w:noProof/>
              </w:rPr>
              <w:fldChar w:fldCharType="separate"/>
            </w:r>
            <w:r w:rsidR="009355AD">
              <w:rPr>
                <w:noProof/>
              </w:rPr>
              <w:t>7</w:t>
            </w:r>
            <w:r w:rsidR="00193D2C">
              <w:rPr>
                <w:noProof/>
              </w:rPr>
              <w:fldChar w:fldCharType="end"/>
            </w:r>
          </w:hyperlink>
        </w:p>
        <w:p w14:paraId="01389DEF" w14:textId="14E133CD" w:rsidR="00193D2C" w:rsidRDefault="005D3434" w:rsidP="0EE1DC3B">
          <w:pPr>
            <w:pStyle w:val="TOC2"/>
            <w:tabs>
              <w:tab w:val="left" w:pos="660"/>
              <w:tab w:val="right" w:leader="dot" w:pos="9735"/>
            </w:tabs>
            <w:rPr>
              <w:rStyle w:val="Hyperlink"/>
              <w:noProof/>
              <w:kern w:val="2"/>
              <w:lang w:eastAsia="en-GB"/>
              <w14:ligatures w14:val="standardContextual"/>
            </w:rPr>
          </w:pPr>
          <w:hyperlink w:anchor="_Toc1347844223">
            <w:r w:rsidR="0EE1DC3B" w:rsidRPr="0EE1DC3B">
              <w:rPr>
                <w:rStyle w:val="Hyperlink"/>
                <w:noProof/>
              </w:rPr>
              <w:t>4.</w:t>
            </w:r>
            <w:r w:rsidR="00193D2C">
              <w:rPr>
                <w:noProof/>
              </w:rPr>
              <w:tab/>
            </w:r>
            <w:r w:rsidR="0EE1DC3B" w:rsidRPr="0EE1DC3B">
              <w:rPr>
                <w:rStyle w:val="Hyperlink"/>
                <w:noProof/>
              </w:rPr>
              <w:t>Individual case studies</w:t>
            </w:r>
            <w:r w:rsidR="00193D2C">
              <w:rPr>
                <w:noProof/>
              </w:rPr>
              <w:tab/>
            </w:r>
            <w:r w:rsidR="00193D2C">
              <w:rPr>
                <w:noProof/>
              </w:rPr>
              <w:fldChar w:fldCharType="begin"/>
            </w:r>
            <w:r w:rsidR="00193D2C">
              <w:rPr>
                <w:noProof/>
              </w:rPr>
              <w:instrText>PAGEREF _Toc1347844223 \h</w:instrText>
            </w:r>
            <w:r w:rsidR="00193D2C">
              <w:rPr>
                <w:noProof/>
              </w:rPr>
            </w:r>
            <w:r w:rsidR="00193D2C">
              <w:rPr>
                <w:noProof/>
              </w:rPr>
              <w:fldChar w:fldCharType="separate"/>
            </w:r>
            <w:r w:rsidR="009355AD">
              <w:rPr>
                <w:noProof/>
              </w:rPr>
              <w:t>9</w:t>
            </w:r>
            <w:r w:rsidR="00193D2C">
              <w:rPr>
                <w:noProof/>
              </w:rPr>
              <w:fldChar w:fldCharType="end"/>
            </w:r>
          </w:hyperlink>
        </w:p>
        <w:p w14:paraId="740F9B29" w14:textId="23A11FCD" w:rsidR="00193D2C" w:rsidRDefault="005D3434" w:rsidP="0EE1DC3B">
          <w:pPr>
            <w:pStyle w:val="TOC2"/>
            <w:tabs>
              <w:tab w:val="left" w:pos="660"/>
              <w:tab w:val="right" w:leader="dot" w:pos="9735"/>
            </w:tabs>
            <w:rPr>
              <w:rStyle w:val="Hyperlink"/>
              <w:noProof/>
              <w:kern w:val="2"/>
              <w:lang w:eastAsia="en-GB"/>
              <w14:ligatures w14:val="standardContextual"/>
            </w:rPr>
          </w:pPr>
          <w:hyperlink w:anchor="_Toc1987214145">
            <w:r w:rsidR="0EE1DC3B" w:rsidRPr="0EE1DC3B">
              <w:rPr>
                <w:rStyle w:val="Hyperlink"/>
                <w:noProof/>
              </w:rPr>
              <w:t>5.</w:t>
            </w:r>
            <w:r w:rsidR="00193D2C">
              <w:rPr>
                <w:noProof/>
              </w:rPr>
              <w:tab/>
            </w:r>
            <w:r w:rsidR="0EE1DC3B" w:rsidRPr="0EE1DC3B">
              <w:rPr>
                <w:rStyle w:val="Hyperlink"/>
                <w:noProof/>
              </w:rPr>
              <w:t>Project Plan Outcomes</w:t>
            </w:r>
            <w:r w:rsidR="00193D2C">
              <w:rPr>
                <w:noProof/>
              </w:rPr>
              <w:tab/>
            </w:r>
            <w:r w:rsidR="00193D2C">
              <w:rPr>
                <w:noProof/>
              </w:rPr>
              <w:fldChar w:fldCharType="begin"/>
            </w:r>
            <w:r w:rsidR="00193D2C">
              <w:rPr>
                <w:noProof/>
              </w:rPr>
              <w:instrText>PAGEREF _Toc1987214145 \h</w:instrText>
            </w:r>
            <w:r w:rsidR="00193D2C">
              <w:rPr>
                <w:noProof/>
              </w:rPr>
            </w:r>
            <w:r w:rsidR="00193D2C">
              <w:rPr>
                <w:noProof/>
              </w:rPr>
              <w:fldChar w:fldCharType="separate"/>
            </w:r>
            <w:r w:rsidR="009355AD">
              <w:rPr>
                <w:noProof/>
              </w:rPr>
              <w:t>10</w:t>
            </w:r>
            <w:r w:rsidR="00193D2C">
              <w:rPr>
                <w:noProof/>
              </w:rPr>
              <w:fldChar w:fldCharType="end"/>
            </w:r>
          </w:hyperlink>
        </w:p>
        <w:p w14:paraId="15C05CB9" w14:textId="7BF53E29"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1400308516">
            <w:r w:rsidR="0EE1DC3B" w:rsidRPr="0EE1DC3B">
              <w:rPr>
                <w:rStyle w:val="Hyperlink"/>
                <w:noProof/>
              </w:rPr>
              <w:t>System Learning</w:t>
            </w:r>
            <w:r w:rsidR="00193D2C">
              <w:rPr>
                <w:noProof/>
              </w:rPr>
              <w:tab/>
            </w:r>
            <w:r w:rsidR="00193D2C">
              <w:rPr>
                <w:noProof/>
              </w:rPr>
              <w:fldChar w:fldCharType="begin"/>
            </w:r>
            <w:r w:rsidR="00193D2C">
              <w:rPr>
                <w:noProof/>
              </w:rPr>
              <w:instrText>PAGEREF _Toc1400308516 \h</w:instrText>
            </w:r>
            <w:r w:rsidR="00193D2C">
              <w:rPr>
                <w:noProof/>
              </w:rPr>
            </w:r>
            <w:r w:rsidR="00193D2C">
              <w:rPr>
                <w:noProof/>
              </w:rPr>
              <w:fldChar w:fldCharType="separate"/>
            </w:r>
            <w:r w:rsidR="009355AD">
              <w:rPr>
                <w:noProof/>
              </w:rPr>
              <w:t>10</w:t>
            </w:r>
            <w:r w:rsidR="00193D2C">
              <w:rPr>
                <w:noProof/>
              </w:rPr>
              <w:fldChar w:fldCharType="end"/>
            </w:r>
          </w:hyperlink>
        </w:p>
        <w:p w14:paraId="0FB1E8B8" w14:textId="6A474D50"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504826312">
            <w:r w:rsidR="0EE1DC3B" w:rsidRPr="0EE1DC3B">
              <w:rPr>
                <w:rStyle w:val="Hyperlink"/>
                <w:noProof/>
              </w:rPr>
              <w:t>Co production and co design</w:t>
            </w:r>
            <w:r w:rsidR="00193D2C">
              <w:rPr>
                <w:noProof/>
              </w:rPr>
              <w:tab/>
            </w:r>
            <w:r w:rsidR="00193D2C">
              <w:rPr>
                <w:noProof/>
              </w:rPr>
              <w:fldChar w:fldCharType="begin"/>
            </w:r>
            <w:r w:rsidR="00193D2C">
              <w:rPr>
                <w:noProof/>
              </w:rPr>
              <w:instrText>PAGEREF _Toc504826312 \h</w:instrText>
            </w:r>
            <w:r w:rsidR="00193D2C">
              <w:rPr>
                <w:noProof/>
              </w:rPr>
            </w:r>
            <w:r w:rsidR="00193D2C">
              <w:rPr>
                <w:noProof/>
              </w:rPr>
              <w:fldChar w:fldCharType="separate"/>
            </w:r>
            <w:r w:rsidR="009355AD">
              <w:rPr>
                <w:noProof/>
              </w:rPr>
              <w:t>11</w:t>
            </w:r>
            <w:r w:rsidR="00193D2C">
              <w:rPr>
                <w:noProof/>
              </w:rPr>
              <w:fldChar w:fldCharType="end"/>
            </w:r>
          </w:hyperlink>
        </w:p>
        <w:p w14:paraId="3739A792" w14:textId="2F9C16C0"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1931482351">
            <w:r w:rsidR="0EE1DC3B" w:rsidRPr="0EE1DC3B">
              <w:rPr>
                <w:rStyle w:val="Hyperlink"/>
                <w:noProof/>
              </w:rPr>
              <w:t>Trusted Person approaches</w:t>
            </w:r>
            <w:r w:rsidR="00193D2C">
              <w:rPr>
                <w:noProof/>
              </w:rPr>
              <w:tab/>
            </w:r>
            <w:r w:rsidR="00193D2C">
              <w:rPr>
                <w:noProof/>
              </w:rPr>
              <w:fldChar w:fldCharType="begin"/>
            </w:r>
            <w:r w:rsidR="00193D2C">
              <w:rPr>
                <w:noProof/>
              </w:rPr>
              <w:instrText>PAGEREF _Toc1931482351 \h</w:instrText>
            </w:r>
            <w:r w:rsidR="00193D2C">
              <w:rPr>
                <w:noProof/>
              </w:rPr>
            </w:r>
            <w:r w:rsidR="00193D2C">
              <w:rPr>
                <w:noProof/>
              </w:rPr>
              <w:fldChar w:fldCharType="separate"/>
            </w:r>
            <w:r w:rsidR="009355AD">
              <w:rPr>
                <w:noProof/>
              </w:rPr>
              <w:t>12</w:t>
            </w:r>
            <w:r w:rsidR="00193D2C">
              <w:rPr>
                <w:noProof/>
              </w:rPr>
              <w:fldChar w:fldCharType="end"/>
            </w:r>
          </w:hyperlink>
        </w:p>
        <w:p w14:paraId="39DE65E1" w14:textId="2C31F7DA" w:rsidR="00193D2C" w:rsidRDefault="005D3434" w:rsidP="0EE1DC3B">
          <w:pPr>
            <w:pStyle w:val="TOC4"/>
            <w:tabs>
              <w:tab w:val="clear" w:pos="9736"/>
              <w:tab w:val="right" w:leader="dot" w:pos="9735"/>
            </w:tabs>
            <w:rPr>
              <w:rStyle w:val="Hyperlink"/>
              <w:noProof/>
              <w:kern w:val="2"/>
              <w:lang w:eastAsia="en-GB"/>
              <w14:ligatures w14:val="standardContextual"/>
            </w:rPr>
          </w:pPr>
          <w:hyperlink w:anchor="_Toc1294950298">
            <w:r w:rsidR="0EE1DC3B" w:rsidRPr="0EE1DC3B">
              <w:rPr>
                <w:rStyle w:val="Hyperlink"/>
                <w:noProof/>
              </w:rPr>
              <w:t>Trauma Informed system</w:t>
            </w:r>
            <w:r w:rsidR="00193D2C">
              <w:rPr>
                <w:noProof/>
              </w:rPr>
              <w:tab/>
            </w:r>
            <w:r w:rsidR="00193D2C">
              <w:rPr>
                <w:noProof/>
              </w:rPr>
              <w:fldChar w:fldCharType="begin"/>
            </w:r>
            <w:r w:rsidR="00193D2C">
              <w:rPr>
                <w:noProof/>
              </w:rPr>
              <w:instrText>PAGEREF _Toc1294950298 \h</w:instrText>
            </w:r>
            <w:r w:rsidR="00193D2C">
              <w:rPr>
                <w:noProof/>
              </w:rPr>
            </w:r>
            <w:r w:rsidR="00193D2C">
              <w:rPr>
                <w:noProof/>
              </w:rPr>
              <w:fldChar w:fldCharType="separate"/>
            </w:r>
            <w:r w:rsidR="009355AD">
              <w:rPr>
                <w:noProof/>
              </w:rPr>
              <w:t>12</w:t>
            </w:r>
            <w:r w:rsidR="00193D2C">
              <w:rPr>
                <w:noProof/>
              </w:rPr>
              <w:fldChar w:fldCharType="end"/>
            </w:r>
          </w:hyperlink>
          <w:r w:rsidR="00193D2C">
            <w:fldChar w:fldCharType="end"/>
          </w:r>
        </w:p>
      </w:sdtContent>
    </w:sdt>
    <w:p w14:paraId="0A273808" w14:textId="53504F01" w:rsidR="007948BE" w:rsidRDefault="007948BE" w:rsidP="00193D2C">
      <w:pPr>
        <w:pStyle w:val="TOCHeading"/>
        <w:spacing w:before="0"/>
        <w:rPr>
          <w:rFonts w:eastAsiaTheme="minorEastAsia"/>
        </w:rPr>
      </w:pPr>
    </w:p>
    <w:p w14:paraId="404899AA" w14:textId="7F5E9B13" w:rsidR="00BA3EF7" w:rsidRPr="00193D2C" w:rsidRDefault="00193D2C" w:rsidP="00441DF8">
      <w:pPr>
        <w:pBdr>
          <w:top w:val="single" w:sz="4" w:space="1" w:color="549E39" w:themeColor="accent1"/>
          <w:bottom w:val="single" w:sz="4" w:space="1" w:color="549E39" w:themeColor="accent1"/>
        </w:pBdr>
        <w:jc w:val="center"/>
        <w:rPr>
          <w:b/>
          <w:bCs/>
          <w:color w:val="3E762A" w:themeColor="accent1" w:themeShade="BF"/>
          <w:sz w:val="28"/>
          <w:szCs w:val="28"/>
        </w:rPr>
      </w:pPr>
      <w:bookmarkStart w:id="6" w:name="_Toc178849480"/>
      <w:bookmarkStart w:id="7" w:name="_Toc178867441"/>
      <w:bookmarkStart w:id="8" w:name="_Toc178867649"/>
      <w:r>
        <w:rPr>
          <w:b/>
          <w:bCs/>
          <w:color w:val="3E762A" w:themeColor="accent1" w:themeShade="BF"/>
          <w:sz w:val="28"/>
          <w:szCs w:val="28"/>
        </w:rPr>
        <w:t>C</w:t>
      </w:r>
      <w:r w:rsidR="00BA3EF7" w:rsidRPr="00193D2C">
        <w:rPr>
          <w:b/>
          <w:bCs/>
          <w:color w:val="3E762A" w:themeColor="accent1" w:themeShade="BF"/>
          <w:sz w:val="28"/>
          <w:szCs w:val="28"/>
        </w:rPr>
        <w:t xml:space="preserve">hanging Futures </w:t>
      </w:r>
      <w:r w:rsidR="00EE7CE9" w:rsidRPr="00193D2C">
        <w:rPr>
          <w:b/>
          <w:bCs/>
          <w:color w:val="3E762A" w:themeColor="accent1" w:themeShade="BF"/>
          <w:sz w:val="28"/>
          <w:szCs w:val="28"/>
        </w:rPr>
        <w:t xml:space="preserve">Cambridgeshire &amp; Peterborough </w:t>
      </w:r>
      <w:r w:rsidR="00BA3EF7" w:rsidRPr="00193D2C">
        <w:rPr>
          <w:b/>
          <w:bCs/>
          <w:color w:val="3E762A" w:themeColor="accent1" w:themeShade="BF"/>
          <w:sz w:val="28"/>
          <w:szCs w:val="28"/>
        </w:rPr>
        <w:t>impact report</w:t>
      </w:r>
      <w:r w:rsidR="00EE7CE9" w:rsidRPr="00193D2C">
        <w:rPr>
          <w:b/>
          <w:bCs/>
          <w:color w:val="3E762A" w:themeColor="accent1" w:themeShade="BF"/>
          <w:sz w:val="28"/>
          <w:szCs w:val="28"/>
        </w:rPr>
        <w:t xml:space="preserve">, </w:t>
      </w:r>
      <w:r w:rsidR="00BA3EF7" w:rsidRPr="00193D2C">
        <w:rPr>
          <w:b/>
          <w:bCs/>
          <w:color w:val="3E762A" w:themeColor="accent1" w:themeShade="BF"/>
          <w:sz w:val="28"/>
          <w:szCs w:val="28"/>
        </w:rPr>
        <w:t>October 2024</w:t>
      </w:r>
      <w:bookmarkEnd w:id="6"/>
      <w:bookmarkEnd w:id="7"/>
      <w:bookmarkEnd w:id="8"/>
    </w:p>
    <w:p w14:paraId="5CE7C188" w14:textId="0CE2F090" w:rsidR="00363402" w:rsidRDefault="00363402" w:rsidP="0EE1DC3B">
      <w:pPr>
        <w:pStyle w:val="Heading3"/>
        <w:numPr>
          <w:ilvl w:val="0"/>
          <w:numId w:val="0"/>
        </w:numPr>
      </w:pPr>
      <w:bookmarkStart w:id="9" w:name="_Toc85248069"/>
      <w:r w:rsidRPr="005B0C39">
        <w:t>What is the MEAM Approach and why is it important?</w:t>
      </w:r>
      <w:bookmarkEnd w:id="9"/>
    </w:p>
    <w:p w14:paraId="41F87817" w14:textId="0F5CD693" w:rsidR="00363402" w:rsidRDefault="00363402" w:rsidP="00363402">
      <w:pPr>
        <w:rPr>
          <w:rFonts w:eastAsiaTheme="minorEastAsia"/>
        </w:rPr>
      </w:pPr>
      <w:r w:rsidRPr="2686862E">
        <w:rPr>
          <w:rFonts w:eastAsiaTheme="minorEastAsia"/>
        </w:rPr>
        <w:t>The MEAM Approach is a non-prescriptive framework developed in 2012 by Making Every Adult Matter (MEAM), a coalition of the national charities Clinks, Collective Voice, Homeless Link and Mind. Its purpose is to help local areas to design and deliver better coordinated services for people experiencing multiple disadvantage. As of the most recent evaluation in late 2022, there are 32 MEAM Approach areas throughout the UK.</w:t>
      </w:r>
      <w:r w:rsidR="76A62E49" w:rsidRPr="535A1CA4">
        <w:rPr>
          <w:rFonts w:eastAsiaTheme="minorEastAsia"/>
        </w:rPr>
        <w:t xml:space="preserve"> </w:t>
      </w:r>
    </w:p>
    <w:p w14:paraId="1FDF24DF" w14:textId="3C075F77" w:rsidR="00363402" w:rsidRDefault="00363402" w:rsidP="00363402">
      <w:pPr>
        <w:rPr>
          <w:rFonts w:eastAsiaTheme="minorEastAsia"/>
        </w:rPr>
      </w:pPr>
      <w:r w:rsidRPr="2686862E">
        <w:rPr>
          <w:rFonts w:eastAsiaTheme="minorEastAsia"/>
        </w:rPr>
        <w:t xml:space="preserve">The MEAM Approach launched with three pilot areas, of which Cambridgeshire was one: Cambridgeshire has remained a MEAM Approach area for its entire duration, the only area to do so. Peterborough </w:t>
      </w:r>
      <w:r w:rsidR="02F4503A" w:rsidRPr="2686862E">
        <w:rPr>
          <w:rFonts w:eastAsiaTheme="minorEastAsia"/>
        </w:rPr>
        <w:t>formally</w:t>
      </w:r>
      <w:r w:rsidRPr="2686862E">
        <w:rPr>
          <w:rFonts w:eastAsiaTheme="minorEastAsia"/>
        </w:rPr>
        <w:t xml:space="preserve"> became a MEAM Approach area in 2020. Progress towards delivering better outcomes for those facing multiple disadvantage has been quantitatively evaluated throughout the Approach’s application, with half-yearly evaluations produced from March 2018 to October 2022, which is the final report of that evaluation cycle.</w:t>
      </w:r>
      <w:r w:rsidR="20AAB6E3" w:rsidRPr="2686862E">
        <w:rPr>
          <w:rFonts w:eastAsiaTheme="minorEastAsia"/>
        </w:rPr>
        <w:t xml:space="preserve"> As of September 2024, MEAM have renewed Cambridgeshire and Peterborough’s membership of the </w:t>
      </w:r>
      <w:r w:rsidR="1EE7EA0D" w:rsidRPr="2686862E">
        <w:rPr>
          <w:rFonts w:eastAsiaTheme="minorEastAsia"/>
        </w:rPr>
        <w:t xml:space="preserve">Approach network </w:t>
      </w:r>
      <w:r w:rsidR="7017B3F8" w:rsidRPr="2686862E">
        <w:rPr>
          <w:rFonts w:eastAsiaTheme="minorEastAsia"/>
        </w:rPr>
        <w:t>because</w:t>
      </w:r>
      <w:r w:rsidR="1EE7EA0D" w:rsidRPr="2686862E">
        <w:rPr>
          <w:rFonts w:eastAsiaTheme="minorEastAsia"/>
        </w:rPr>
        <w:t xml:space="preserve"> </w:t>
      </w:r>
      <w:r w:rsidR="42DB4682" w:rsidRPr="2686862E">
        <w:rPr>
          <w:rFonts w:eastAsiaTheme="minorEastAsia"/>
        </w:rPr>
        <w:t>our ‘local partnership are actively working towards systems change for people experiencing multiple disadvantage’</w:t>
      </w:r>
      <w:r w:rsidR="6042BBB8" w:rsidRPr="2686862E">
        <w:rPr>
          <w:rFonts w:eastAsiaTheme="minorEastAsia"/>
        </w:rPr>
        <w:t xml:space="preserve">. </w:t>
      </w:r>
      <w:r w:rsidRPr="2686862E">
        <w:rPr>
          <w:rFonts w:eastAsiaTheme="minorEastAsia"/>
        </w:rPr>
        <w:t>The evaluation provides an evidence-based assessment detailing how the application of the MEAM Approach in Cambridgeshire and Peterborough has stopped, slowed or reversed trajectories into multiple disadvantage in our areas.</w:t>
      </w:r>
    </w:p>
    <w:p w14:paraId="4E965328" w14:textId="617E189A" w:rsidR="00363402" w:rsidRDefault="00613D3D" w:rsidP="00363402">
      <w:pPr>
        <w:rPr>
          <w:rFonts w:eastAsiaTheme="minorEastAsia"/>
        </w:rPr>
      </w:pPr>
      <w:r>
        <w:rPr>
          <w:noProof/>
          <w:lang w:eastAsia="en-GB"/>
        </w:rPr>
        <w:lastRenderedPageBreak/>
        <mc:AlternateContent>
          <mc:Choice Requires="wpg">
            <w:drawing>
              <wp:anchor distT="0" distB="0" distL="114300" distR="114300" simplePos="0" relativeHeight="251652608" behindDoc="0" locked="0" layoutInCell="1" allowOverlap="1" wp14:anchorId="0D34CF6D" wp14:editId="19816E4A">
                <wp:simplePos x="0" y="0"/>
                <wp:positionH relativeFrom="margin">
                  <wp:align>right</wp:align>
                </wp:positionH>
                <wp:positionV relativeFrom="paragraph">
                  <wp:posOffset>81715</wp:posOffset>
                </wp:positionV>
                <wp:extent cx="2134870" cy="2606675"/>
                <wp:effectExtent l="0" t="0" r="0" b="3175"/>
                <wp:wrapSquare wrapText="bothSides"/>
                <wp:docPr id="1354001233" name="Group 1"/>
                <wp:cNvGraphicFramePr/>
                <a:graphic xmlns:a="http://schemas.openxmlformats.org/drawingml/2006/main">
                  <a:graphicData uri="http://schemas.microsoft.com/office/word/2010/wordprocessingGroup">
                    <wpg:wgp>
                      <wpg:cNvGrpSpPr/>
                      <wpg:grpSpPr>
                        <a:xfrm>
                          <a:off x="0" y="0"/>
                          <a:ext cx="2134870" cy="2606675"/>
                          <a:chOff x="0" y="0"/>
                          <a:chExt cx="2134870" cy="2606675"/>
                        </a:xfrm>
                      </wpg:grpSpPr>
                      <pic:pic xmlns:pic="http://schemas.openxmlformats.org/drawingml/2006/picture">
                        <pic:nvPicPr>
                          <pic:cNvPr id="927998826" name="Picture 9279988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34870" cy="2195830"/>
                          </a:xfrm>
                          <a:prstGeom prst="rect">
                            <a:avLst/>
                          </a:prstGeom>
                        </pic:spPr>
                      </pic:pic>
                      <wps:wsp>
                        <wps:cNvPr id="470402788" name="Text Box 1"/>
                        <wps:cNvSpPr txBox="1"/>
                        <wps:spPr>
                          <a:xfrm>
                            <a:off x="0" y="2256155"/>
                            <a:ext cx="2134870" cy="350520"/>
                          </a:xfrm>
                          <a:prstGeom prst="rect">
                            <a:avLst/>
                          </a:prstGeom>
                          <a:solidFill>
                            <a:prstClr val="white"/>
                          </a:solidFill>
                          <a:ln>
                            <a:noFill/>
                          </a:ln>
                        </wps:spPr>
                        <wps:txbx>
                          <w:txbxContent>
                            <w:p w14:paraId="789B3EEA" w14:textId="0DB82487" w:rsidR="00613D3D" w:rsidRPr="005A1768" w:rsidRDefault="00613D3D" w:rsidP="00613D3D">
                              <w:pPr>
                                <w:pStyle w:val="Caption"/>
                                <w:spacing w:before="0" w:after="0"/>
                                <w:rPr>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6B6D84" w:rsidRPr="005A1768">
                                <w:rPr>
                                  <w:noProof/>
                                  <w:sz w:val="16"/>
                                  <w:szCs w:val="16"/>
                                </w:rPr>
                                <w:t>1</w:t>
                              </w:r>
                              <w:r w:rsidRPr="005A1768">
                                <w:rPr>
                                  <w:noProof/>
                                  <w:sz w:val="16"/>
                                  <w:szCs w:val="16"/>
                                </w:rPr>
                                <w:fldChar w:fldCharType="end"/>
                              </w:r>
                              <w:r w:rsidRPr="005A1768">
                                <w:rPr>
                                  <w:sz w:val="16"/>
                                  <w:szCs w:val="16"/>
                                </w:rPr>
                                <w:t xml:space="preserve"> Carl Brown of MEAM talks through our Learning Ecosystem slides at the 2023 MEAM annual conference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34CF6D" id="Group 1" o:spid="_x0000_s1026" style="position:absolute;margin-left:116.9pt;margin-top:6.45pt;width:168.1pt;height:205.25pt;z-index:251652608;mso-position-horizontal:right;mso-position-horizontal-relative:margin" coordsize="21348,260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7998826" o:spid="_x0000_s1027" type="#_x0000_t75" style="position:absolute;width:2134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&#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1" o:spid="_x0000_s1028" type="#_x0000_t202" style="position:absolute;top:22561;width:2134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" stroked="f">
                  <v:textbox style="mso-fit-shape-to-text:t" inset="0,0,0,0">
                    <w:txbxContent>
                      <w:p w14:paraId="789B3EEA" w14:textId="0DB82487" w:rsidR="00613D3D" w:rsidRPr="005A1768" w:rsidRDefault="00613D3D" w:rsidP="00613D3D">
                        <w:pPr>
                          <w:pStyle w:val="Caption"/>
                          <w:spacing w:before="0" w:after="0"/>
                          <w:rPr>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6B6D84" w:rsidRPr="005A1768">
                          <w:rPr>
                            <w:noProof/>
                            <w:sz w:val="16"/>
                            <w:szCs w:val="16"/>
                          </w:rPr>
                          <w:t>1</w:t>
                        </w:r>
                        <w:r w:rsidRPr="005A1768">
                          <w:rPr>
                            <w:noProof/>
                            <w:sz w:val="16"/>
                            <w:szCs w:val="16"/>
                          </w:rPr>
                          <w:fldChar w:fldCharType="end"/>
                        </w:r>
                        <w:r w:rsidRPr="005A1768">
                          <w:rPr>
                            <w:sz w:val="16"/>
                            <w:szCs w:val="16"/>
                          </w:rPr>
                          <w:t xml:space="preserve"> Carl Brown of MEAM talks through our Learning Ecosystem slides at the 2023 MEAM annual conference</w:t>
                        </w:r>
                      </w:p>
                    </w:txbxContent>
                  </v:textbox>
                </v:shape>
                <w10:wrap type="square" anchorx="margin"/>
              </v:group>
            </w:pict>
          </mc:Fallback>
        </mc:AlternateContent>
      </w:r>
      <w:r w:rsidR="00363402" w:rsidRPr="0EE1DC3B">
        <w:rPr>
          <w:rFonts w:eastAsiaTheme="minorEastAsia"/>
        </w:rPr>
        <w:t xml:space="preserve">The </w:t>
      </w:r>
      <w:r w:rsidR="0EAD4473" w:rsidRPr="0EE1DC3B">
        <w:rPr>
          <w:rFonts w:eastAsiaTheme="minorEastAsia"/>
        </w:rPr>
        <w:t>report</w:t>
      </w:r>
      <w:r w:rsidR="00363402" w:rsidRPr="2686862E">
        <w:rPr>
          <w:rFonts w:eastAsiaTheme="minorEastAsia"/>
        </w:rPr>
        <w:t xml:space="preserve"> presents results of the MEAM Approach evaluation for Cambridgeshire </w:t>
      </w:r>
      <w:r w:rsidR="00F4019D">
        <w:rPr>
          <w:rFonts w:eastAsiaTheme="minorEastAsia"/>
        </w:rPr>
        <w:t xml:space="preserve">at </w:t>
      </w:r>
      <w:r w:rsidR="00F4019D" w:rsidRPr="2686862E">
        <w:rPr>
          <w:rFonts w:eastAsiaTheme="minorEastAsia"/>
        </w:rPr>
        <w:t xml:space="preserve">October 2022 </w:t>
      </w:r>
      <w:r w:rsidR="00363402" w:rsidRPr="2686862E">
        <w:rPr>
          <w:rFonts w:eastAsiaTheme="minorEastAsia"/>
        </w:rPr>
        <w:t>and Peterborough</w:t>
      </w:r>
      <w:r w:rsidR="00F4019D">
        <w:rPr>
          <w:rFonts w:eastAsiaTheme="minorEastAsia"/>
        </w:rPr>
        <w:t xml:space="preserve"> at </w:t>
      </w:r>
      <w:r w:rsidR="00F4019D" w:rsidRPr="2686862E">
        <w:rPr>
          <w:rFonts w:eastAsiaTheme="minorEastAsia"/>
        </w:rPr>
        <w:t>September 2021</w:t>
      </w:r>
      <w:r w:rsidR="00363402" w:rsidRPr="2686862E">
        <w:rPr>
          <w:rFonts w:eastAsiaTheme="minorEastAsia"/>
        </w:rPr>
        <w:t>. The analysis of the data was undertaken by Cordis Bright, who are also the evaluator for the national Changing Futures programme. The data is provided by Counting Every Adult, the operational element of Changing Futures C&amp;P. Consequently, the data relates directly to those facing multiple disadvantage supported by Counting Every Adult and Changing Futures C&amp;P. The importance and relevance of the MEAM Approach evaluation data is noted in most recent Changing Futures national programme report, which states: ‘Evaluations of both…the MEAM Approach have provided a significant evidence base on multiple disadvantage and we have supplemented findings from the Changing Futures evaluation with insights from these evaluations.’</w:t>
      </w:r>
    </w:p>
    <w:p w14:paraId="7800FEB1" w14:textId="177784E9" w:rsidR="00363402" w:rsidRDefault="00363402" w:rsidP="00363402">
      <w:pPr>
        <w:rPr>
          <w:rFonts w:eastAsiaTheme="minorEastAsia"/>
        </w:rPr>
      </w:pPr>
      <w:r w:rsidRPr="2686862E">
        <w:rPr>
          <w:rFonts w:eastAsiaTheme="minorEastAsia"/>
        </w:rPr>
        <w:t xml:space="preserve">The full versions of each report with more detail on methodology, assessment and data can be found </w:t>
      </w:r>
      <w:hyperlink r:id="rId15" w:history="1">
        <w:r w:rsidR="00DD1C75">
          <w:rPr>
            <w:rStyle w:val="Hyperlink"/>
            <w:rFonts w:eastAsiaTheme="minorEastAsia"/>
          </w:rPr>
          <w:t>here</w:t>
        </w:r>
      </w:hyperlink>
      <w:r w:rsidRPr="2686862E">
        <w:rPr>
          <w:rFonts w:eastAsiaTheme="minorEastAsia"/>
        </w:rPr>
        <w:t>.</w:t>
      </w:r>
    </w:p>
    <w:p w14:paraId="5937D259" w14:textId="77777777" w:rsidR="00363402" w:rsidRDefault="00363402" w:rsidP="00363402">
      <w:pPr>
        <w:rPr>
          <w:rFonts w:eastAsiaTheme="minorEastAsia"/>
        </w:rPr>
      </w:pPr>
      <w:r w:rsidRPr="2686862E">
        <w:rPr>
          <w:rFonts w:eastAsiaTheme="minorEastAsia"/>
        </w:rPr>
        <w:t>Finally, it should be noted that Changing Futures Cambridgeshire and Peterborough have procured the services of Cordis Bright and MEAM to create a bespoke, area specific evaluation framework and evidence baseline to iteratively assess the programme going forward. The framework will be ready in January 2025.</w:t>
      </w:r>
    </w:p>
    <w:p w14:paraId="6A837D00" w14:textId="775F5903" w:rsidR="00546AB1" w:rsidRPr="0022491F" w:rsidRDefault="00BA3EF7" w:rsidP="002E60CD">
      <w:pPr>
        <w:pStyle w:val="Heading2"/>
      </w:pPr>
      <w:r>
        <w:t xml:space="preserve"> </w:t>
      </w:r>
      <w:bookmarkStart w:id="10" w:name="_Toc430241358"/>
      <w:r>
        <w:t>Impacts</w:t>
      </w:r>
      <w:bookmarkEnd w:id="10"/>
    </w:p>
    <w:p w14:paraId="03987FD1" w14:textId="24AE98E3" w:rsidR="1D87FD2B" w:rsidRDefault="1D87FD2B">
      <w:r>
        <w:t xml:space="preserve">Since 2022 Changing Futures has supported </w:t>
      </w:r>
      <w:r w:rsidRPr="0EE1DC3B">
        <w:rPr>
          <w:b/>
          <w:bCs/>
        </w:rPr>
        <w:t>104</w:t>
      </w:r>
      <w:r>
        <w:t xml:space="preserve"> people facing multiple disadvantage. 74 of the</w:t>
      </w:r>
      <w:r w:rsidR="3C297EDB">
        <w:t>s</w:t>
      </w:r>
      <w:r>
        <w:t>e pe</w:t>
      </w:r>
      <w:r w:rsidR="70ADAD54">
        <w:t>o</w:t>
      </w:r>
      <w:r>
        <w:t xml:space="preserve">ple are still on </w:t>
      </w:r>
      <w:r w:rsidR="7381B071">
        <w:t xml:space="preserve">the current caseload </w:t>
      </w:r>
      <w:r w:rsidR="00DD1C75">
        <w:t xml:space="preserve">at October 2024 </w:t>
      </w:r>
      <w:r w:rsidR="7381B071">
        <w:t xml:space="preserve">while 40 </w:t>
      </w:r>
      <w:r w:rsidR="57AA65C5">
        <w:t xml:space="preserve">peoples’ cases have closed. </w:t>
      </w:r>
      <w:r w:rsidR="51E50505">
        <w:t xml:space="preserve">The cohort assessed as part of the MEAM evaluation is a subset of those supported by the programme, so MEAM evaluated </w:t>
      </w:r>
      <w:r w:rsidR="7EC9FCB0">
        <w:t>28</w:t>
      </w:r>
      <w:r w:rsidR="51E50505">
        <w:t xml:space="preserve"> people of our total cohort of 10</w:t>
      </w:r>
      <w:r w:rsidR="5E9EB9C6">
        <w:t>4</w:t>
      </w:r>
      <w:r w:rsidR="51E50505">
        <w:t>.</w:t>
      </w:r>
    </w:p>
    <w:p w14:paraId="4E6FACAF" w14:textId="069C571E" w:rsidR="0FE845ED" w:rsidRDefault="0FE845ED" w:rsidP="0EE1DC3B">
      <w:pPr>
        <w:rPr>
          <w:b/>
          <w:bCs/>
        </w:rPr>
      </w:pPr>
      <w:r>
        <w:t xml:space="preserve">Further detail on the whole Changing Futures caseload is provided in the </w:t>
      </w:r>
      <w:r w:rsidRPr="0EE1DC3B">
        <w:rPr>
          <w:i/>
          <w:iCs/>
        </w:rPr>
        <w:t xml:space="preserve">outcomes and proposals </w:t>
      </w:r>
      <w:r>
        <w:t xml:space="preserve">report which accompanies this </w:t>
      </w:r>
      <w:r w:rsidRPr="0EE1DC3B">
        <w:rPr>
          <w:i/>
          <w:iCs/>
        </w:rPr>
        <w:t xml:space="preserve">impact </w:t>
      </w:r>
      <w:r>
        <w:t>report.</w:t>
      </w:r>
    </w:p>
    <w:p w14:paraId="2D33A37E" w14:textId="77777777" w:rsidR="00363402" w:rsidRPr="007D6285" w:rsidRDefault="00363402" w:rsidP="00193D2C">
      <w:pPr>
        <w:pStyle w:val="Heading4"/>
      </w:pPr>
      <w:bookmarkStart w:id="11" w:name="_Toc1387779879"/>
      <w:r w:rsidRPr="2686862E">
        <w:t>Homelessness Outcome Star</w:t>
      </w:r>
      <w:bookmarkEnd w:id="11"/>
    </w:p>
    <w:p w14:paraId="67166E9B" w14:textId="1A3DC2CD" w:rsidR="00276429" w:rsidRDefault="00363402" w:rsidP="00363402">
      <w:pPr>
        <w:rPr>
          <w:rFonts w:eastAsiaTheme="minorEastAsia"/>
        </w:rPr>
      </w:pPr>
      <w:r w:rsidRPr="229B15BB">
        <w:rPr>
          <w:rFonts w:eastAsiaTheme="minorEastAsia"/>
        </w:rPr>
        <w:t xml:space="preserve">The Homelessness Outcomes Star is a tool used to measure, track and support progress towards a range of identified goals. It is completed by the coordinator in consultation with the person they are supporting and with partner agencies also working with the person. </w:t>
      </w:r>
    </w:p>
    <w:p w14:paraId="3113E7E6" w14:textId="3788727D" w:rsidR="00363402" w:rsidRDefault="00363402" w:rsidP="00363402">
      <w:pPr>
        <w:rPr>
          <w:rFonts w:eastAsiaTheme="minorEastAsia"/>
        </w:rPr>
      </w:pPr>
      <w:r w:rsidRPr="2686862E">
        <w:rPr>
          <w:rFonts w:eastAsiaTheme="minorEastAsia"/>
        </w:rPr>
        <w:t>It measures a person’s increasing capability against key outcomes such as motivation, managing tenancy and accommodation, and offending over a period of 12 months for the assessed cohort (17 people facing multiple disadvantage in Cambridgeshire, 11 in Peterborough).</w:t>
      </w:r>
    </w:p>
    <w:p w14:paraId="63B43533" w14:textId="17F4FE26" w:rsidR="00363402" w:rsidRDefault="00363402" w:rsidP="00363402">
      <w:pPr>
        <w:rPr>
          <w:rFonts w:eastAsiaTheme="minorEastAsia"/>
        </w:rPr>
      </w:pPr>
      <w:r w:rsidRPr="229B15BB">
        <w:rPr>
          <w:rFonts w:eastAsiaTheme="minorEastAsia"/>
        </w:rPr>
        <w:t>Key figures for Cambridgeshire</w:t>
      </w:r>
      <w:r w:rsidR="00024272" w:rsidRPr="229B15BB">
        <w:rPr>
          <w:rFonts w:eastAsiaTheme="minorEastAsia"/>
        </w:rPr>
        <w:t xml:space="preserve">, set out in </w:t>
      </w:r>
      <w:r w:rsidR="00024272">
        <w:rPr>
          <w:rFonts w:ascii="Calibri" w:hAnsi="Calibri" w:cs="Calibri"/>
          <w:sz w:val="20"/>
          <w:szCs w:val="20"/>
        </w:rPr>
        <w:fldChar w:fldCharType="begin"/>
      </w:r>
      <w:r w:rsidR="00024272">
        <w:rPr>
          <w:rFonts w:ascii="Calibri" w:hAnsi="Calibri" w:cs="Calibri"/>
          <w:sz w:val="20"/>
          <w:szCs w:val="20"/>
        </w:rPr>
        <w:instrText xml:space="preserve"> REF _Ref178752896 \r \h </w:instrText>
      </w:r>
      <w:r w:rsidR="00024272">
        <w:rPr>
          <w:rFonts w:ascii="Calibri" w:hAnsi="Calibri" w:cs="Calibri"/>
          <w:sz w:val="20"/>
          <w:szCs w:val="20"/>
        </w:rPr>
      </w:r>
      <w:r w:rsidR="00024272">
        <w:rPr>
          <w:rFonts w:ascii="Calibri" w:hAnsi="Calibri" w:cs="Calibri"/>
          <w:sz w:val="20"/>
          <w:szCs w:val="20"/>
        </w:rPr>
        <w:fldChar w:fldCharType="separate"/>
      </w:r>
      <w:r w:rsidR="00024272">
        <w:rPr>
          <w:rFonts w:ascii="Calibri" w:hAnsi="Calibri" w:cs="Calibri"/>
          <w:sz w:val="20"/>
          <w:szCs w:val="20"/>
        </w:rPr>
        <w:t>Fig 1</w:t>
      </w:r>
      <w:r w:rsidR="00024272">
        <w:rPr>
          <w:rFonts w:ascii="Calibri" w:hAnsi="Calibri" w:cs="Calibri"/>
          <w:sz w:val="20"/>
          <w:szCs w:val="20"/>
        </w:rPr>
        <w:fldChar w:fldCharType="end"/>
      </w:r>
      <w:r w:rsidRPr="229B15BB">
        <w:rPr>
          <w:rFonts w:eastAsiaTheme="minorEastAsia"/>
        </w:rPr>
        <w:t>:</w:t>
      </w:r>
    </w:p>
    <w:p w14:paraId="1369CCC8" w14:textId="77777777" w:rsidR="00363402" w:rsidRDefault="00363402" w:rsidP="00363402">
      <w:pPr>
        <w:pStyle w:val="ListParagraph"/>
        <w:numPr>
          <w:ilvl w:val="0"/>
          <w:numId w:val="25"/>
        </w:numPr>
        <w:spacing w:after="160" w:line="259" w:lineRule="auto"/>
        <w:rPr>
          <w:rFonts w:eastAsiaTheme="minorEastAsia"/>
        </w:rPr>
      </w:pPr>
      <w:r w:rsidRPr="229B15BB">
        <w:rPr>
          <w:rFonts w:eastAsiaTheme="minorEastAsia"/>
        </w:rPr>
        <w:t xml:space="preserve">A </w:t>
      </w:r>
      <w:r w:rsidRPr="229B15BB">
        <w:rPr>
          <w:rFonts w:eastAsiaTheme="minorEastAsia"/>
          <w:b/>
        </w:rPr>
        <w:t xml:space="preserve">70% </w:t>
      </w:r>
      <w:r w:rsidRPr="229B15BB">
        <w:rPr>
          <w:rFonts w:eastAsiaTheme="minorEastAsia"/>
        </w:rPr>
        <w:t xml:space="preserve">increase in capability managing </w:t>
      </w:r>
      <w:r w:rsidRPr="229B15BB">
        <w:rPr>
          <w:rFonts w:eastAsiaTheme="minorEastAsia"/>
          <w:b/>
        </w:rPr>
        <w:t>tenancies and accommodation</w:t>
      </w:r>
      <w:r w:rsidRPr="229B15BB">
        <w:rPr>
          <w:rFonts w:eastAsiaTheme="minorEastAsia"/>
        </w:rPr>
        <w:t>.</w:t>
      </w:r>
    </w:p>
    <w:p w14:paraId="5CE1D3AB" w14:textId="77777777" w:rsidR="00363402" w:rsidRDefault="00363402" w:rsidP="00363402">
      <w:pPr>
        <w:pStyle w:val="ListParagraph"/>
        <w:numPr>
          <w:ilvl w:val="0"/>
          <w:numId w:val="25"/>
        </w:numPr>
        <w:spacing w:after="160" w:line="259" w:lineRule="auto"/>
        <w:rPr>
          <w:rFonts w:eastAsiaTheme="minorEastAsia"/>
        </w:rPr>
      </w:pPr>
      <w:r w:rsidRPr="229B15BB">
        <w:rPr>
          <w:rFonts w:eastAsiaTheme="minorEastAsia"/>
        </w:rPr>
        <w:t xml:space="preserve">A </w:t>
      </w:r>
      <w:r w:rsidRPr="229B15BB">
        <w:rPr>
          <w:rFonts w:eastAsiaTheme="minorEastAsia"/>
          <w:b/>
        </w:rPr>
        <w:t xml:space="preserve">47% </w:t>
      </w:r>
      <w:r w:rsidRPr="229B15BB">
        <w:rPr>
          <w:rFonts w:eastAsiaTheme="minorEastAsia"/>
        </w:rPr>
        <w:t xml:space="preserve">increase in capability managing </w:t>
      </w:r>
      <w:r w:rsidRPr="229B15BB">
        <w:rPr>
          <w:rFonts w:eastAsiaTheme="minorEastAsia"/>
          <w:b/>
        </w:rPr>
        <w:t>offending behaviour</w:t>
      </w:r>
      <w:r w:rsidRPr="229B15BB">
        <w:rPr>
          <w:rFonts w:eastAsiaTheme="minorEastAsia"/>
        </w:rPr>
        <w:t xml:space="preserve"> and </w:t>
      </w:r>
      <w:r w:rsidRPr="229B15BB">
        <w:rPr>
          <w:rFonts w:eastAsiaTheme="minorEastAsia"/>
          <w:b/>
        </w:rPr>
        <w:t>47% reporting stability</w:t>
      </w:r>
      <w:r w:rsidRPr="229B15BB">
        <w:rPr>
          <w:rFonts w:eastAsiaTheme="minorEastAsia"/>
        </w:rPr>
        <w:t xml:space="preserve"> in capability. </w:t>
      </w:r>
    </w:p>
    <w:p w14:paraId="5E823E1B" w14:textId="77777777" w:rsidR="00363402" w:rsidRDefault="00363402" w:rsidP="00363402">
      <w:pPr>
        <w:pStyle w:val="ListParagraph"/>
        <w:numPr>
          <w:ilvl w:val="0"/>
          <w:numId w:val="25"/>
        </w:numPr>
        <w:spacing w:after="160" w:line="259" w:lineRule="auto"/>
        <w:rPr>
          <w:rFonts w:eastAsiaTheme="minorEastAsia"/>
        </w:rPr>
      </w:pPr>
      <w:r w:rsidRPr="229B15BB">
        <w:rPr>
          <w:rFonts w:eastAsiaTheme="minorEastAsia"/>
        </w:rPr>
        <w:t xml:space="preserve">A </w:t>
      </w:r>
      <w:r w:rsidRPr="229B15BB">
        <w:rPr>
          <w:rFonts w:eastAsiaTheme="minorEastAsia"/>
          <w:b/>
        </w:rPr>
        <w:t xml:space="preserve">47% </w:t>
      </w:r>
      <w:r w:rsidRPr="229B15BB">
        <w:rPr>
          <w:rFonts w:eastAsiaTheme="minorEastAsia"/>
        </w:rPr>
        <w:t xml:space="preserve">increase in capability managing </w:t>
      </w:r>
      <w:r w:rsidRPr="229B15BB">
        <w:rPr>
          <w:rFonts w:eastAsiaTheme="minorEastAsia"/>
          <w:b/>
        </w:rPr>
        <w:t>mental and emotional health</w:t>
      </w:r>
      <w:r w:rsidRPr="229B15BB">
        <w:rPr>
          <w:rFonts w:eastAsiaTheme="minorEastAsia"/>
        </w:rPr>
        <w:t xml:space="preserve"> and </w:t>
      </w:r>
      <w:r w:rsidRPr="229B15BB">
        <w:rPr>
          <w:rFonts w:eastAsiaTheme="minorEastAsia"/>
          <w:b/>
        </w:rPr>
        <w:t>47% reporting stability</w:t>
      </w:r>
      <w:r w:rsidRPr="229B15BB">
        <w:rPr>
          <w:rFonts w:eastAsiaTheme="minorEastAsia"/>
        </w:rPr>
        <w:t xml:space="preserve"> in capability.</w:t>
      </w:r>
    </w:p>
    <w:p w14:paraId="45957CBB" w14:textId="77777777" w:rsidR="00363402" w:rsidRDefault="00363402" w:rsidP="00363402">
      <w:pPr>
        <w:pStyle w:val="ListParagraph"/>
        <w:numPr>
          <w:ilvl w:val="0"/>
          <w:numId w:val="25"/>
        </w:numPr>
        <w:spacing w:after="160" w:line="259" w:lineRule="auto"/>
        <w:rPr>
          <w:rFonts w:eastAsiaTheme="minorEastAsia"/>
        </w:rPr>
      </w:pPr>
      <w:r w:rsidRPr="229B15BB">
        <w:rPr>
          <w:rFonts w:eastAsiaTheme="minorEastAsia"/>
        </w:rPr>
        <w:t xml:space="preserve">A </w:t>
      </w:r>
      <w:r w:rsidRPr="229B15BB">
        <w:rPr>
          <w:rFonts w:eastAsiaTheme="minorEastAsia"/>
          <w:b/>
        </w:rPr>
        <w:t xml:space="preserve">71% </w:t>
      </w:r>
      <w:r w:rsidRPr="229B15BB">
        <w:rPr>
          <w:rFonts w:eastAsiaTheme="minorEastAsia"/>
        </w:rPr>
        <w:t xml:space="preserve">increase in capability managing </w:t>
      </w:r>
      <w:r w:rsidRPr="229B15BB">
        <w:rPr>
          <w:rFonts w:eastAsiaTheme="minorEastAsia"/>
          <w:b/>
        </w:rPr>
        <w:t>money.</w:t>
      </w:r>
    </w:p>
    <w:p w14:paraId="12DEF37E" w14:textId="77777777" w:rsidR="00363402" w:rsidRPr="00553A69" w:rsidRDefault="00363402" w:rsidP="00363402">
      <w:pPr>
        <w:pStyle w:val="ListParagraph"/>
        <w:numPr>
          <w:ilvl w:val="0"/>
          <w:numId w:val="25"/>
        </w:numPr>
        <w:spacing w:after="160" w:line="259" w:lineRule="auto"/>
        <w:rPr>
          <w:rFonts w:eastAsiaTheme="minorEastAsia"/>
          <w:b/>
        </w:rPr>
      </w:pPr>
      <w:r w:rsidRPr="229B15BB">
        <w:rPr>
          <w:rFonts w:eastAsiaTheme="minorEastAsia"/>
        </w:rPr>
        <w:t xml:space="preserve">A </w:t>
      </w:r>
      <w:r w:rsidRPr="229B15BB">
        <w:rPr>
          <w:rFonts w:eastAsiaTheme="minorEastAsia"/>
          <w:b/>
        </w:rPr>
        <w:t xml:space="preserve">64% </w:t>
      </w:r>
      <w:r w:rsidRPr="229B15BB">
        <w:rPr>
          <w:rFonts w:eastAsiaTheme="minorEastAsia"/>
        </w:rPr>
        <w:t xml:space="preserve">increase in </w:t>
      </w:r>
      <w:r w:rsidRPr="229B15BB">
        <w:rPr>
          <w:rFonts w:eastAsiaTheme="minorEastAsia"/>
          <w:b/>
        </w:rPr>
        <w:t>motivation</w:t>
      </w:r>
      <w:r w:rsidRPr="229B15BB">
        <w:rPr>
          <w:rFonts w:eastAsiaTheme="minorEastAsia"/>
        </w:rPr>
        <w:t xml:space="preserve"> and a </w:t>
      </w:r>
      <w:r w:rsidRPr="229B15BB">
        <w:rPr>
          <w:rFonts w:eastAsiaTheme="minorEastAsia"/>
          <w:b/>
        </w:rPr>
        <w:t>52% increase</w:t>
      </w:r>
      <w:r w:rsidRPr="229B15BB">
        <w:rPr>
          <w:rFonts w:eastAsiaTheme="minorEastAsia"/>
        </w:rPr>
        <w:t xml:space="preserve"> in capability for exercising </w:t>
      </w:r>
      <w:r w:rsidRPr="229B15BB">
        <w:rPr>
          <w:rFonts w:eastAsiaTheme="minorEastAsia"/>
          <w:b/>
        </w:rPr>
        <w:t>self-care.</w:t>
      </w:r>
    </w:p>
    <w:p w14:paraId="0E2FEF49" w14:textId="77777777" w:rsidR="00363402" w:rsidRDefault="00363402" w:rsidP="00363402">
      <w:pPr>
        <w:pStyle w:val="ListParagraph"/>
        <w:numPr>
          <w:ilvl w:val="0"/>
          <w:numId w:val="25"/>
        </w:numPr>
        <w:spacing w:after="160" w:line="259" w:lineRule="auto"/>
        <w:rPr>
          <w:rFonts w:eastAsiaTheme="minorEastAsia"/>
        </w:rPr>
      </w:pPr>
      <w:r w:rsidRPr="229B15BB">
        <w:rPr>
          <w:rFonts w:eastAsiaTheme="minorEastAsia"/>
        </w:rPr>
        <w:lastRenderedPageBreak/>
        <w:t xml:space="preserve">A </w:t>
      </w:r>
      <w:r w:rsidRPr="229B15BB">
        <w:rPr>
          <w:rFonts w:eastAsiaTheme="minorEastAsia"/>
          <w:b/>
        </w:rPr>
        <w:t xml:space="preserve">29% </w:t>
      </w:r>
      <w:r w:rsidRPr="229B15BB">
        <w:rPr>
          <w:rFonts w:eastAsiaTheme="minorEastAsia"/>
        </w:rPr>
        <w:t xml:space="preserve">increase in capability managing </w:t>
      </w:r>
      <w:r w:rsidRPr="229B15BB">
        <w:rPr>
          <w:rFonts w:eastAsiaTheme="minorEastAsia"/>
          <w:b/>
        </w:rPr>
        <w:t>alcohol and substance misuse</w:t>
      </w:r>
      <w:r w:rsidRPr="229B15BB">
        <w:rPr>
          <w:rFonts w:eastAsiaTheme="minorEastAsia"/>
        </w:rPr>
        <w:t xml:space="preserve"> and </w:t>
      </w:r>
      <w:r w:rsidRPr="229B15BB">
        <w:rPr>
          <w:rFonts w:eastAsiaTheme="minorEastAsia"/>
          <w:b/>
        </w:rPr>
        <w:t>59% reporting stability</w:t>
      </w:r>
      <w:r w:rsidRPr="229B15BB">
        <w:rPr>
          <w:rFonts w:eastAsiaTheme="minorEastAsia"/>
        </w:rPr>
        <w:t xml:space="preserve"> in capability.</w:t>
      </w:r>
    </w:p>
    <w:p w14:paraId="5FFB7412" w14:textId="5A14538F" w:rsidR="00363402" w:rsidRDefault="00363402" w:rsidP="00363402">
      <w:pPr>
        <w:rPr>
          <w:rFonts w:eastAsiaTheme="minorEastAsia"/>
        </w:rPr>
      </w:pPr>
      <w:r w:rsidRPr="2686862E">
        <w:rPr>
          <w:rFonts w:eastAsiaTheme="minorEastAsia"/>
        </w:rPr>
        <w:t xml:space="preserve">Key figures for Peterborough are similar, with a </w:t>
      </w:r>
      <w:r w:rsidRPr="2686862E">
        <w:rPr>
          <w:rFonts w:eastAsiaTheme="minorEastAsia"/>
          <w:b/>
        </w:rPr>
        <w:t xml:space="preserve">64% </w:t>
      </w:r>
      <w:r w:rsidRPr="2686862E">
        <w:rPr>
          <w:rFonts w:eastAsiaTheme="minorEastAsia"/>
        </w:rPr>
        <w:t xml:space="preserve">increase in capability managing </w:t>
      </w:r>
      <w:r w:rsidRPr="2686862E">
        <w:rPr>
          <w:rFonts w:eastAsiaTheme="minorEastAsia"/>
          <w:b/>
        </w:rPr>
        <w:t>mental health</w:t>
      </w:r>
      <w:r w:rsidRPr="2686862E">
        <w:rPr>
          <w:rFonts w:eastAsiaTheme="minorEastAsia"/>
        </w:rPr>
        <w:t xml:space="preserve">, </w:t>
      </w:r>
      <w:r w:rsidRPr="2686862E">
        <w:rPr>
          <w:rFonts w:eastAsiaTheme="minorEastAsia"/>
          <w:b/>
        </w:rPr>
        <w:t xml:space="preserve">90% </w:t>
      </w:r>
      <w:r w:rsidRPr="2686862E">
        <w:rPr>
          <w:rFonts w:eastAsiaTheme="minorEastAsia"/>
        </w:rPr>
        <w:t>reporting</w:t>
      </w:r>
      <w:r w:rsidRPr="2686862E">
        <w:rPr>
          <w:rFonts w:eastAsiaTheme="minorEastAsia"/>
          <w:b/>
        </w:rPr>
        <w:t xml:space="preserve"> </w:t>
      </w:r>
      <w:r w:rsidRPr="2686862E">
        <w:rPr>
          <w:rFonts w:eastAsiaTheme="minorEastAsia"/>
        </w:rPr>
        <w:t xml:space="preserve">increased or stable capability in managing </w:t>
      </w:r>
      <w:r w:rsidRPr="2686862E">
        <w:rPr>
          <w:rFonts w:eastAsiaTheme="minorEastAsia"/>
          <w:b/>
        </w:rPr>
        <w:t>drug and alcohol misuse</w:t>
      </w:r>
      <w:r w:rsidRPr="2686862E">
        <w:rPr>
          <w:rFonts w:eastAsiaTheme="minorEastAsia"/>
        </w:rPr>
        <w:t xml:space="preserve">, </w:t>
      </w:r>
      <w:r w:rsidRPr="2686862E">
        <w:rPr>
          <w:rFonts w:eastAsiaTheme="minorEastAsia"/>
          <w:b/>
        </w:rPr>
        <w:t xml:space="preserve">87.5% </w:t>
      </w:r>
      <w:r w:rsidRPr="2686862E">
        <w:rPr>
          <w:rFonts w:eastAsiaTheme="minorEastAsia"/>
        </w:rPr>
        <w:t xml:space="preserve">reporting increased or stable capability in managing </w:t>
      </w:r>
      <w:r w:rsidRPr="2686862E">
        <w:rPr>
          <w:rFonts w:eastAsiaTheme="minorEastAsia"/>
          <w:b/>
        </w:rPr>
        <w:t>tenancy and accommodation</w:t>
      </w:r>
      <w:r w:rsidRPr="2686862E">
        <w:rPr>
          <w:rFonts w:eastAsiaTheme="minorEastAsia"/>
        </w:rPr>
        <w:t xml:space="preserve">, and </w:t>
      </w:r>
      <w:r w:rsidRPr="2686862E">
        <w:rPr>
          <w:rFonts w:eastAsiaTheme="minorEastAsia"/>
          <w:b/>
        </w:rPr>
        <w:t xml:space="preserve">100% </w:t>
      </w:r>
      <w:r w:rsidRPr="2686862E">
        <w:rPr>
          <w:rFonts w:eastAsiaTheme="minorEastAsia"/>
        </w:rPr>
        <w:t xml:space="preserve">increased capability in managing </w:t>
      </w:r>
      <w:r w:rsidRPr="2686862E">
        <w:rPr>
          <w:rFonts w:eastAsiaTheme="minorEastAsia"/>
          <w:b/>
        </w:rPr>
        <w:t>offending behaviour</w:t>
      </w:r>
      <w:r w:rsidRPr="2686862E">
        <w:rPr>
          <w:rFonts w:eastAsiaTheme="minorEastAsia"/>
        </w:rPr>
        <w:t xml:space="preserve"> for the cohort.</w:t>
      </w:r>
    </w:p>
    <w:p w14:paraId="4CA0CB5A" w14:textId="77777777" w:rsidR="00363402" w:rsidRPr="007D11B5" w:rsidRDefault="00363402" w:rsidP="000674EC">
      <w:pPr>
        <w:pStyle w:val="FIgureCF"/>
        <w:rPr>
          <w:rFonts w:asciiTheme="minorHAnsi" w:eastAsiaTheme="minorEastAsia" w:hAnsiTheme="minorHAnsi" w:cstheme="minorBidi"/>
        </w:rPr>
      </w:pPr>
      <w:bookmarkStart w:id="12" w:name="_Ref178752896"/>
      <w:r w:rsidRPr="2686862E">
        <w:rPr>
          <w:rFonts w:asciiTheme="minorHAnsi" w:eastAsiaTheme="minorEastAsia" w:hAnsiTheme="minorHAnsi" w:cstheme="minorBidi"/>
        </w:rPr>
        <w:t>Reported increase in capability over 12 months (Cambridgeshire)</w:t>
      </w:r>
      <w:bookmarkEnd w:id="12"/>
    </w:p>
    <w:p w14:paraId="4FA61C5A" w14:textId="77777777" w:rsidR="00363402" w:rsidRPr="00553A69" w:rsidRDefault="00363402" w:rsidP="00363402">
      <w:pPr>
        <w:rPr>
          <w:rFonts w:eastAsiaTheme="minorEastAsia"/>
          <w:sz w:val="20"/>
          <w:szCs w:val="20"/>
        </w:rPr>
      </w:pPr>
      <w:r>
        <w:rPr>
          <w:noProof/>
        </w:rPr>
        <w:drawing>
          <wp:inline distT="0" distB="0" distL="0" distR="0" wp14:anchorId="1624F0AF" wp14:editId="663A4ED2">
            <wp:extent cx="5731510" cy="2810933"/>
            <wp:effectExtent l="0" t="0" r="2540" b="8890"/>
            <wp:docPr id="912496610" name="Chart 1">
              <a:extLst xmlns:a="http://schemas.openxmlformats.org/drawingml/2006/main">
                <a:ext uri="{FF2B5EF4-FFF2-40B4-BE49-F238E27FC236}">
                  <a16:creationId xmlns:a16="http://schemas.microsoft.com/office/drawing/2014/main" id="{EDD2D970-15B0-32E9-3798-C5EC3DBCC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9A8EAD" w14:textId="77777777" w:rsidR="00363402" w:rsidRPr="007F265D" w:rsidRDefault="00363402" w:rsidP="00193D2C">
      <w:pPr>
        <w:pStyle w:val="Heading4"/>
      </w:pPr>
      <w:bookmarkStart w:id="13" w:name="_Toc2030428281"/>
      <w:r w:rsidRPr="2686862E">
        <w:t>New Direction Teams Assessment</w:t>
      </w:r>
      <w:bookmarkEnd w:id="13"/>
    </w:p>
    <w:p w14:paraId="6E603E7D" w14:textId="24DD6526" w:rsidR="00363402" w:rsidRDefault="00363402" w:rsidP="00363402">
      <w:pPr>
        <w:rPr>
          <w:rFonts w:eastAsiaTheme="minorEastAsia"/>
        </w:rPr>
      </w:pPr>
      <w:r w:rsidRPr="229B15BB">
        <w:rPr>
          <w:rFonts w:eastAsiaTheme="minorEastAsia"/>
        </w:rPr>
        <w:t xml:space="preserve">The </w:t>
      </w:r>
      <w:r w:rsidR="004B1325" w:rsidRPr="2686862E">
        <w:t>New Direction Teams Assessment</w:t>
      </w:r>
      <w:r w:rsidR="004B1325" w:rsidRPr="229B15BB">
        <w:rPr>
          <w:rFonts w:eastAsiaTheme="minorEastAsia"/>
        </w:rPr>
        <w:t xml:space="preserve"> </w:t>
      </w:r>
      <w:r w:rsidRPr="229B15BB">
        <w:rPr>
          <w:rFonts w:eastAsiaTheme="minorEastAsia"/>
        </w:rPr>
        <w:t xml:space="preserve">was originally developed by a </w:t>
      </w:r>
      <w:r w:rsidR="00024272" w:rsidRPr="229B15BB">
        <w:rPr>
          <w:rFonts w:eastAsiaTheme="minorEastAsia"/>
        </w:rPr>
        <w:t>Southwest</w:t>
      </w:r>
      <w:r w:rsidRPr="229B15BB">
        <w:rPr>
          <w:rFonts w:eastAsiaTheme="minorEastAsia"/>
        </w:rPr>
        <w:t xml:space="preserve"> London mental health team for assessing adults facing chronic exclusion and is widely used by organisations working with people facing multiple disadvantage. </w:t>
      </w:r>
    </w:p>
    <w:p w14:paraId="22629133" w14:textId="4AF72352" w:rsidR="00363402" w:rsidRDefault="00363402" w:rsidP="00363402">
      <w:pPr>
        <w:rPr>
          <w:rFonts w:eastAsiaTheme="minorEastAsia"/>
        </w:rPr>
      </w:pPr>
      <w:r w:rsidRPr="2686862E">
        <w:rPr>
          <w:rFonts w:eastAsiaTheme="minorEastAsia"/>
        </w:rPr>
        <w:t>People are scored against 10 categories which are indicators of multiple disadvantage; these include engagement with frontline services, self-harm, risk to and from others, stress, social effectiveness, alcohol/drug use, impulse control, and housing.</w:t>
      </w:r>
      <w:r w:rsidRPr="2686862E">
        <w:rPr>
          <w:rFonts w:eastAsiaTheme="minorEastAsia"/>
          <w:b/>
        </w:rPr>
        <w:t xml:space="preserve"> </w:t>
      </w:r>
      <w:r w:rsidRPr="2686862E">
        <w:rPr>
          <w:rFonts w:eastAsiaTheme="minorEastAsia"/>
        </w:rPr>
        <w:t xml:space="preserve">A </w:t>
      </w:r>
      <w:r w:rsidRPr="2686862E">
        <w:rPr>
          <w:rFonts w:eastAsiaTheme="minorEastAsia"/>
          <w:b/>
        </w:rPr>
        <w:t xml:space="preserve">reduction </w:t>
      </w:r>
      <w:r w:rsidRPr="2686862E">
        <w:rPr>
          <w:rFonts w:eastAsiaTheme="minorEastAsia"/>
        </w:rPr>
        <w:t>in score indicates a</w:t>
      </w:r>
      <w:r w:rsidRPr="2686862E">
        <w:rPr>
          <w:rFonts w:eastAsiaTheme="minorEastAsia"/>
          <w:b/>
        </w:rPr>
        <w:t xml:space="preserve"> reduction </w:t>
      </w:r>
      <w:r w:rsidRPr="2686862E">
        <w:rPr>
          <w:rFonts w:eastAsiaTheme="minorEastAsia"/>
        </w:rPr>
        <w:t>in the indicators of multiple disadvantage and represents</w:t>
      </w:r>
      <w:r w:rsidRPr="2686862E">
        <w:rPr>
          <w:rFonts w:eastAsiaTheme="minorEastAsia"/>
          <w:b/>
        </w:rPr>
        <w:t xml:space="preserve"> positive progress.</w:t>
      </w:r>
      <w:r w:rsidR="00276429" w:rsidRPr="2686862E">
        <w:rPr>
          <w:rFonts w:eastAsiaTheme="minorEastAsia"/>
          <w:b/>
        </w:rPr>
        <w:t xml:space="preserve"> </w:t>
      </w:r>
      <w:r w:rsidRPr="2686862E">
        <w:rPr>
          <w:rFonts w:eastAsiaTheme="minorEastAsia"/>
        </w:rPr>
        <w:t>Some key figures over 12 months of reporting for the assessed cohort (17 people facing multiple disadvantage in Cambridgeshire, 13 in Peterborough):</w:t>
      </w:r>
    </w:p>
    <w:p w14:paraId="3A692945" w14:textId="77777777" w:rsidR="00363402" w:rsidRDefault="00363402" w:rsidP="00363402">
      <w:pPr>
        <w:pStyle w:val="ListParagraph"/>
        <w:numPr>
          <w:ilvl w:val="0"/>
          <w:numId w:val="26"/>
        </w:numPr>
        <w:spacing w:after="160" w:line="259" w:lineRule="auto"/>
        <w:rPr>
          <w:rFonts w:eastAsiaTheme="minorEastAsia"/>
        </w:rPr>
      </w:pPr>
      <w:r w:rsidRPr="2686862E">
        <w:rPr>
          <w:rFonts w:eastAsiaTheme="minorEastAsia"/>
          <w:b/>
        </w:rPr>
        <w:t>20% reduction</w:t>
      </w:r>
      <w:r w:rsidRPr="2686862E">
        <w:rPr>
          <w:rFonts w:eastAsiaTheme="minorEastAsia"/>
        </w:rPr>
        <w:t xml:space="preserve"> of indicators for </w:t>
      </w:r>
      <w:r w:rsidRPr="2686862E">
        <w:rPr>
          <w:rFonts w:eastAsiaTheme="minorEastAsia"/>
          <w:b/>
        </w:rPr>
        <w:t xml:space="preserve">drug and alcohol misuse </w:t>
      </w:r>
      <w:r w:rsidRPr="2686862E">
        <w:rPr>
          <w:rFonts w:eastAsiaTheme="minorEastAsia"/>
        </w:rPr>
        <w:t>for Cambridgeshire. (21% in Peterborough)</w:t>
      </w:r>
    </w:p>
    <w:p w14:paraId="6F610A70" w14:textId="77777777" w:rsidR="00363402" w:rsidRDefault="00363402" w:rsidP="00363402">
      <w:pPr>
        <w:pStyle w:val="ListParagraph"/>
        <w:numPr>
          <w:ilvl w:val="0"/>
          <w:numId w:val="26"/>
        </w:numPr>
        <w:spacing w:after="160" w:line="259" w:lineRule="auto"/>
        <w:rPr>
          <w:rFonts w:eastAsiaTheme="minorEastAsia"/>
        </w:rPr>
      </w:pPr>
      <w:r w:rsidRPr="2686862E">
        <w:rPr>
          <w:rFonts w:eastAsiaTheme="minorEastAsia"/>
          <w:b/>
        </w:rPr>
        <w:t>24% reduction</w:t>
      </w:r>
      <w:r w:rsidRPr="2686862E">
        <w:rPr>
          <w:rFonts w:eastAsiaTheme="minorEastAsia"/>
        </w:rPr>
        <w:t xml:space="preserve"> in indicators for </w:t>
      </w:r>
      <w:r w:rsidRPr="2686862E">
        <w:rPr>
          <w:rFonts w:eastAsiaTheme="minorEastAsia"/>
          <w:b/>
        </w:rPr>
        <w:t xml:space="preserve">intentional self-harm </w:t>
      </w:r>
      <w:r w:rsidRPr="2686862E">
        <w:rPr>
          <w:rFonts w:eastAsiaTheme="minorEastAsia"/>
        </w:rPr>
        <w:t>for Cambridgeshire. (48% in Peterborough)</w:t>
      </w:r>
    </w:p>
    <w:p w14:paraId="78DA6ABD" w14:textId="77777777" w:rsidR="00363402" w:rsidRPr="003A2D10" w:rsidRDefault="00363402" w:rsidP="00363402">
      <w:pPr>
        <w:pStyle w:val="ListParagraph"/>
        <w:numPr>
          <w:ilvl w:val="0"/>
          <w:numId w:val="26"/>
        </w:numPr>
        <w:spacing w:after="160" w:line="259" w:lineRule="auto"/>
        <w:rPr>
          <w:rFonts w:eastAsiaTheme="minorEastAsia"/>
        </w:rPr>
      </w:pPr>
      <w:r w:rsidRPr="2686862E">
        <w:rPr>
          <w:rFonts w:eastAsiaTheme="minorEastAsia"/>
          <w:b/>
        </w:rPr>
        <w:t>25% reduction</w:t>
      </w:r>
      <w:r w:rsidRPr="2686862E">
        <w:rPr>
          <w:rFonts w:eastAsiaTheme="minorEastAsia"/>
        </w:rPr>
        <w:t xml:space="preserve"> of indicators for </w:t>
      </w:r>
      <w:r w:rsidRPr="2686862E">
        <w:rPr>
          <w:rFonts w:eastAsiaTheme="minorEastAsia"/>
          <w:b/>
        </w:rPr>
        <w:t xml:space="preserve">unintentional self-harm </w:t>
      </w:r>
      <w:r w:rsidRPr="2686862E">
        <w:rPr>
          <w:rFonts w:eastAsiaTheme="minorEastAsia"/>
        </w:rPr>
        <w:t>for Cambridgeshire (38%</w:t>
      </w:r>
      <w:r w:rsidRPr="2686862E">
        <w:rPr>
          <w:rFonts w:eastAsiaTheme="minorEastAsia"/>
          <w:b/>
        </w:rPr>
        <w:t xml:space="preserve"> </w:t>
      </w:r>
      <w:r w:rsidRPr="2686862E">
        <w:rPr>
          <w:rFonts w:eastAsiaTheme="minorEastAsia"/>
        </w:rPr>
        <w:t>in Peterborough)</w:t>
      </w:r>
    </w:p>
    <w:p w14:paraId="6E3DBED5" w14:textId="77777777" w:rsidR="00363402" w:rsidRPr="00C66CA6" w:rsidRDefault="00363402" w:rsidP="00363402">
      <w:pPr>
        <w:pStyle w:val="ListParagraph"/>
        <w:numPr>
          <w:ilvl w:val="0"/>
          <w:numId w:val="26"/>
        </w:numPr>
        <w:spacing w:after="160" w:line="259" w:lineRule="auto"/>
        <w:rPr>
          <w:rFonts w:eastAsiaTheme="minorEastAsia"/>
        </w:rPr>
      </w:pPr>
      <w:r w:rsidRPr="2686862E">
        <w:rPr>
          <w:rFonts w:eastAsiaTheme="minorEastAsia"/>
          <w:b/>
        </w:rPr>
        <w:t>26% reduction</w:t>
      </w:r>
      <w:r w:rsidRPr="2686862E">
        <w:rPr>
          <w:rFonts w:eastAsiaTheme="minorEastAsia"/>
        </w:rPr>
        <w:t xml:space="preserve"> of indicators for </w:t>
      </w:r>
      <w:r w:rsidRPr="2686862E">
        <w:rPr>
          <w:rFonts w:eastAsiaTheme="minorEastAsia"/>
          <w:b/>
        </w:rPr>
        <w:t xml:space="preserve">housing </w:t>
      </w:r>
      <w:r w:rsidRPr="2686862E">
        <w:rPr>
          <w:rFonts w:eastAsiaTheme="minorEastAsia"/>
        </w:rPr>
        <w:t>for Cambridgeshire</w:t>
      </w:r>
      <w:r w:rsidRPr="2686862E">
        <w:rPr>
          <w:rFonts w:eastAsiaTheme="minorEastAsia"/>
          <w:b/>
        </w:rPr>
        <w:t xml:space="preserve"> </w:t>
      </w:r>
      <w:r w:rsidRPr="2686862E">
        <w:rPr>
          <w:rFonts w:eastAsiaTheme="minorEastAsia"/>
        </w:rPr>
        <w:t>(28% in Peterborough)</w:t>
      </w:r>
    </w:p>
    <w:p w14:paraId="51CEDA0E" w14:textId="77777777" w:rsidR="00363402" w:rsidRPr="00B536A7" w:rsidRDefault="00363402" w:rsidP="00363402">
      <w:pPr>
        <w:pStyle w:val="ListParagraph"/>
        <w:numPr>
          <w:ilvl w:val="0"/>
          <w:numId w:val="26"/>
        </w:numPr>
        <w:spacing w:after="160" w:line="259" w:lineRule="auto"/>
        <w:rPr>
          <w:rFonts w:eastAsiaTheme="minorEastAsia"/>
        </w:rPr>
      </w:pPr>
      <w:r w:rsidRPr="2686862E">
        <w:rPr>
          <w:rFonts w:eastAsiaTheme="minorEastAsia"/>
          <w:b/>
        </w:rPr>
        <w:t>32% reduction</w:t>
      </w:r>
      <w:r w:rsidRPr="2686862E">
        <w:rPr>
          <w:rFonts w:eastAsiaTheme="minorEastAsia"/>
        </w:rPr>
        <w:t xml:space="preserve"> of indicators for </w:t>
      </w:r>
      <w:r w:rsidRPr="2686862E">
        <w:rPr>
          <w:rFonts w:eastAsiaTheme="minorEastAsia"/>
          <w:b/>
        </w:rPr>
        <w:t xml:space="preserve">stress </w:t>
      </w:r>
      <w:r w:rsidRPr="2686862E">
        <w:rPr>
          <w:rFonts w:eastAsiaTheme="minorEastAsia"/>
        </w:rPr>
        <w:t>for Cambridgeshire</w:t>
      </w:r>
      <w:r w:rsidRPr="2686862E">
        <w:rPr>
          <w:rFonts w:eastAsiaTheme="minorEastAsia"/>
          <w:b/>
        </w:rPr>
        <w:t xml:space="preserve"> </w:t>
      </w:r>
      <w:r w:rsidRPr="2686862E">
        <w:rPr>
          <w:rFonts w:eastAsiaTheme="minorEastAsia"/>
        </w:rPr>
        <w:t>(31% in Peterborough)</w:t>
      </w:r>
    </w:p>
    <w:p w14:paraId="07901B7D" w14:textId="77777777" w:rsidR="00363402" w:rsidRDefault="00363402" w:rsidP="00363402">
      <w:pPr>
        <w:pStyle w:val="ListParagraph"/>
        <w:numPr>
          <w:ilvl w:val="0"/>
          <w:numId w:val="26"/>
        </w:numPr>
        <w:spacing w:after="160" w:line="259" w:lineRule="auto"/>
        <w:rPr>
          <w:rFonts w:eastAsiaTheme="minorEastAsia"/>
        </w:rPr>
      </w:pPr>
      <w:r w:rsidRPr="2686862E">
        <w:rPr>
          <w:rFonts w:eastAsiaTheme="minorEastAsia"/>
          <w:b/>
        </w:rPr>
        <w:t>41% reduction</w:t>
      </w:r>
      <w:r w:rsidRPr="2686862E">
        <w:rPr>
          <w:rFonts w:eastAsiaTheme="minorEastAsia"/>
        </w:rPr>
        <w:t xml:space="preserve"> of indicators for </w:t>
      </w:r>
      <w:r w:rsidRPr="2686862E">
        <w:rPr>
          <w:rFonts w:eastAsiaTheme="minorEastAsia"/>
          <w:b/>
        </w:rPr>
        <w:t xml:space="preserve">impulse control </w:t>
      </w:r>
      <w:r w:rsidRPr="2686862E">
        <w:rPr>
          <w:rFonts w:eastAsiaTheme="minorEastAsia"/>
        </w:rPr>
        <w:t>for Cambridgeshire (52% in Peterborough)</w:t>
      </w:r>
    </w:p>
    <w:p w14:paraId="3E7B3A11" w14:textId="77777777" w:rsidR="00363402" w:rsidRDefault="00363402" w:rsidP="00363402">
      <w:pPr>
        <w:pStyle w:val="ListParagraph"/>
        <w:numPr>
          <w:ilvl w:val="0"/>
          <w:numId w:val="26"/>
        </w:numPr>
        <w:spacing w:after="160" w:line="259" w:lineRule="auto"/>
        <w:rPr>
          <w:rFonts w:eastAsiaTheme="minorEastAsia"/>
        </w:rPr>
      </w:pPr>
      <w:r w:rsidRPr="2686862E">
        <w:rPr>
          <w:rFonts w:eastAsiaTheme="minorEastAsia"/>
          <w:b/>
        </w:rPr>
        <w:t>24% reduction</w:t>
      </w:r>
      <w:r w:rsidRPr="2686862E">
        <w:rPr>
          <w:rFonts w:eastAsiaTheme="minorEastAsia"/>
        </w:rPr>
        <w:t xml:space="preserve"> of indicators for </w:t>
      </w:r>
      <w:r w:rsidRPr="2686862E">
        <w:rPr>
          <w:rFonts w:eastAsiaTheme="minorEastAsia"/>
          <w:b/>
        </w:rPr>
        <w:t xml:space="preserve">posing a risk to others </w:t>
      </w:r>
      <w:r w:rsidRPr="2686862E">
        <w:rPr>
          <w:rFonts w:eastAsiaTheme="minorEastAsia"/>
        </w:rPr>
        <w:t>for Cambridgeshire. (34% in Peterborough)</w:t>
      </w:r>
    </w:p>
    <w:p w14:paraId="049EA2AF" w14:textId="31D89BEA" w:rsidR="00363402" w:rsidRPr="003A7DE8" w:rsidRDefault="00363402" w:rsidP="009411AE">
      <w:pPr>
        <w:pStyle w:val="FIgureCF"/>
        <w:rPr>
          <w:rFonts w:asciiTheme="minorHAnsi" w:eastAsiaTheme="minorEastAsia" w:hAnsiTheme="minorHAnsi" w:cstheme="minorBidi"/>
        </w:rPr>
      </w:pPr>
      <w:r w:rsidRPr="2686862E">
        <w:rPr>
          <w:rFonts w:asciiTheme="minorHAnsi" w:eastAsiaTheme="minorEastAsia" w:hAnsiTheme="minorHAnsi" w:cstheme="minorBidi"/>
        </w:rPr>
        <w:lastRenderedPageBreak/>
        <w:t>Reduction in indicators for</w:t>
      </w:r>
      <w:r w:rsidR="00276429" w:rsidRPr="2686862E">
        <w:rPr>
          <w:rFonts w:asciiTheme="minorHAnsi" w:eastAsiaTheme="minorEastAsia" w:hAnsiTheme="minorHAnsi" w:cstheme="minorBidi"/>
        </w:rPr>
        <w:t xml:space="preserve"> Cambridgeshire &amp; Peterborough</w:t>
      </w:r>
      <w:r w:rsidRPr="2686862E">
        <w:rPr>
          <w:rFonts w:asciiTheme="minorHAnsi" w:eastAsiaTheme="minorEastAsia" w:hAnsiTheme="minorHAnsi" w:cstheme="minorBidi"/>
        </w:rPr>
        <w:t xml:space="preserve"> </w:t>
      </w:r>
    </w:p>
    <w:p w14:paraId="54D3CEB1" w14:textId="77777777" w:rsidR="00363402" w:rsidRPr="003A7DE8" w:rsidRDefault="00363402" w:rsidP="00363402">
      <w:pPr>
        <w:rPr>
          <w:rFonts w:eastAsiaTheme="minorEastAsia"/>
          <w:sz w:val="20"/>
          <w:szCs w:val="20"/>
        </w:rPr>
      </w:pPr>
      <w:r>
        <w:rPr>
          <w:noProof/>
        </w:rPr>
        <w:drawing>
          <wp:inline distT="0" distB="0" distL="0" distR="0" wp14:anchorId="78EFFD9D" wp14:editId="65EEBEE7">
            <wp:extent cx="5724525" cy="5016500"/>
            <wp:effectExtent l="0" t="0" r="9525" b="12700"/>
            <wp:docPr id="1344445058" name="Chart 1">
              <a:extLst xmlns:a="http://schemas.openxmlformats.org/drawingml/2006/main">
                <a:ext uri="{FF2B5EF4-FFF2-40B4-BE49-F238E27FC236}">
                  <a16:creationId xmlns:a16="http://schemas.microsoft.com/office/drawing/2014/main" id="{87212350-FB3D-E4D9-749A-257BB2961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D19FED" w14:textId="77777777" w:rsidR="00363402" w:rsidRDefault="00363402" w:rsidP="00193D2C">
      <w:pPr>
        <w:pStyle w:val="Heading4"/>
      </w:pPr>
      <w:bookmarkStart w:id="14" w:name="_Toc1133446901"/>
      <w:r w:rsidRPr="2686862E">
        <w:t>Accommodation</w:t>
      </w:r>
      <w:bookmarkEnd w:id="14"/>
    </w:p>
    <w:p w14:paraId="5A85DB19" w14:textId="065EB7F5" w:rsidR="00363402" w:rsidRDefault="00363402" w:rsidP="00363402">
      <w:pPr>
        <w:rPr>
          <w:rFonts w:eastAsiaTheme="minorEastAsia"/>
        </w:rPr>
      </w:pPr>
      <w:r w:rsidRPr="2686862E">
        <w:rPr>
          <w:rFonts w:eastAsiaTheme="minorEastAsia"/>
        </w:rPr>
        <w:t>This section looks at the change in accommodation used by the assessed cohort (22 people facing multiple disadvantage in Cambridgeshire, 8 in Peterborough) between their first and fourth quarters of support over 12 months.</w:t>
      </w:r>
      <w:r w:rsidR="00024272" w:rsidRPr="2686862E">
        <w:rPr>
          <w:rFonts w:eastAsiaTheme="minorEastAsia"/>
        </w:rPr>
        <w:t xml:space="preserve"> </w:t>
      </w:r>
      <w:r w:rsidRPr="229B15BB">
        <w:rPr>
          <w:rFonts w:eastAsiaTheme="minorEastAsia"/>
        </w:rPr>
        <w:t>Key figures for Cambridgeshire:</w:t>
      </w:r>
    </w:p>
    <w:p w14:paraId="5C333050" w14:textId="77777777" w:rsidR="00363402" w:rsidRDefault="00363402" w:rsidP="00363402">
      <w:pPr>
        <w:pStyle w:val="ListParagraph"/>
        <w:numPr>
          <w:ilvl w:val="0"/>
          <w:numId w:val="27"/>
        </w:numPr>
        <w:spacing w:after="160" w:line="259" w:lineRule="auto"/>
        <w:rPr>
          <w:rFonts w:eastAsiaTheme="minorEastAsia"/>
        </w:rPr>
      </w:pPr>
      <w:r w:rsidRPr="229B15BB">
        <w:rPr>
          <w:rFonts w:eastAsiaTheme="minorEastAsia"/>
        </w:rPr>
        <w:t xml:space="preserve">A </w:t>
      </w:r>
      <w:r w:rsidRPr="229B15BB">
        <w:rPr>
          <w:rFonts w:eastAsiaTheme="minorEastAsia"/>
          <w:b/>
        </w:rPr>
        <w:t xml:space="preserve">75% </w:t>
      </w:r>
      <w:r w:rsidRPr="229B15BB">
        <w:rPr>
          <w:rFonts w:eastAsiaTheme="minorEastAsia"/>
        </w:rPr>
        <w:t xml:space="preserve">reduction in </w:t>
      </w:r>
      <w:r w:rsidRPr="229B15BB">
        <w:rPr>
          <w:rFonts w:eastAsiaTheme="minorEastAsia"/>
          <w:b/>
        </w:rPr>
        <w:t>rough sleeping</w:t>
      </w:r>
      <w:r w:rsidRPr="229B15BB">
        <w:rPr>
          <w:rFonts w:eastAsiaTheme="minorEastAsia"/>
        </w:rPr>
        <w:t xml:space="preserve">, a </w:t>
      </w:r>
      <w:r w:rsidRPr="229B15BB">
        <w:rPr>
          <w:rFonts w:eastAsiaTheme="minorEastAsia"/>
          <w:b/>
        </w:rPr>
        <w:t xml:space="preserve">60% </w:t>
      </w:r>
      <w:r w:rsidRPr="229B15BB">
        <w:rPr>
          <w:rFonts w:eastAsiaTheme="minorEastAsia"/>
        </w:rPr>
        <w:t>increase of people</w:t>
      </w:r>
      <w:r w:rsidRPr="229B15BB">
        <w:rPr>
          <w:rFonts w:eastAsiaTheme="minorEastAsia"/>
          <w:b/>
        </w:rPr>
        <w:t xml:space="preserve"> in accommodation</w:t>
      </w:r>
      <w:r w:rsidRPr="229B15BB">
        <w:rPr>
          <w:rFonts w:eastAsiaTheme="minorEastAsia"/>
        </w:rPr>
        <w:t xml:space="preserve"> (temporary or license i.e. no tenancy agreement) with </w:t>
      </w:r>
      <w:r w:rsidRPr="229B15BB">
        <w:rPr>
          <w:rFonts w:eastAsiaTheme="minorEastAsia"/>
          <w:b/>
        </w:rPr>
        <w:t>all</w:t>
      </w:r>
      <w:r w:rsidRPr="229B15BB">
        <w:rPr>
          <w:rFonts w:eastAsiaTheme="minorEastAsia"/>
        </w:rPr>
        <w:t xml:space="preserve"> 100% in </w:t>
      </w:r>
      <w:r w:rsidRPr="229B15BB">
        <w:rPr>
          <w:rFonts w:eastAsiaTheme="minorEastAsia"/>
          <w:b/>
        </w:rPr>
        <w:t>supported accommodation (license)</w:t>
      </w:r>
      <w:r w:rsidRPr="229B15BB">
        <w:rPr>
          <w:rFonts w:eastAsiaTheme="minorEastAsia"/>
        </w:rPr>
        <w:t xml:space="preserve"> by the fourth quarter.</w:t>
      </w:r>
    </w:p>
    <w:p w14:paraId="32D14BEC" w14:textId="77777777" w:rsidR="00363402" w:rsidRDefault="00363402" w:rsidP="00363402">
      <w:pPr>
        <w:pStyle w:val="ListParagraph"/>
        <w:numPr>
          <w:ilvl w:val="0"/>
          <w:numId w:val="27"/>
        </w:numPr>
        <w:spacing w:after="160" w:line="259" w:lineRule="auto"/>
        <w:rPr>
          <w:rFonts w:eastAsiaTheme="minorEastAsia"/>
        </w:rPr>
      </w:pPr>
      <w:r w:rsidRPr="229B15BB">
        <w:rPr>
          <w:rFonts w:eastAsiaTheme="minorEastAsia"/>
        </w:rPr>
        <w:t xml:space="preserve">Additionally, there was a </w:t>
      </w:r>
      <w:r w:rsidRPr="229B15BB">
        <w:rPr>
          <w:rFonts w:eastAsiaTheme="minorEastAsia"/>
          <w:b/>
        </w:rPr>
        <w:t xml:space="preserve">300% </w:t>
      </w:r>
      <w:r w:rsidRPr="229B15BB">
        <w:rPr>
          <w:rFonts w:eastAsiaTheme="minorEastAsia"/>
        </w:rPr>
        <w:t xml:space="preserve">increase (from 1 to 4) of </w:t>
      </w:r>
      <w:r w:rsidRPr="229B15BB">
        <w:rPr>
          <w:rFonts w:eastAsiaTheme="minorEastAsia"/>
          <w:b/>
        </w:rPr>
        <w:t xml:space="preserve">people in accommodation </w:t>
      </w:r>
      <w:r w:rsidRPr="229B15BB">
        <w:rPr>
          <w:rFonts w:eastAsiaTheme="minorEastAsia"/>
        </w:rPr>
        <w:t>(own or shared tenancy), with three having a social housing tenancy and one privately renting.</w:t>
      </w:r>
    </w:p>
    <w:p w14:paraId="225A74ED" w14:textId="77777777" w:rsidR="00363402" w:rsidRPr="00E34B4C" w:rsidRDefault="00363402" w:rsidP="00363402">
      <w:pPr>
        <w:pStyle w:val="ListParagraph"/>
        <w:numPr>
          <w:ilvl w:val="0"/>
          <w:numId w:val="27"/>
        </w:numPr>
        <w:spacing w:after="160" w:line="259" w:lineRule="auto"/>
        <w:rPr>
          <w:rFonts w:eastAsiaTheme="minorEastAsia"/>
        </w:rPr>
      </w:pPr>
      <w:r w:rsidRPr="2686862E">
        <w:rPr>
          <w:rFonts w:eastAsiaTheme="minorEastAsia"/>
        </w:rPr>
        <w:t xml:space="preserve">These changes also resulted in an average </w:t>
      </w:r>
      <w:r w:rsidRPr="2686862E">
        <w:rPr>
          <w:rFonts w:eastAsiaTheme="minorEastAsia"/>
          <w:b/>
        </w:rPr>
        <w:t xml:space="preserve">71.1% </w:t>
      </w:r>
      <w:r w:rsidRPr="2686862E">
        <w:rPr>
          <w:rFonts w:eastAsiaTheme="minorEastAsia"/>
        </w:rPr>
        <w:t xml:space="preserve">reduction in the mean number of nights </w:t>
      </w:r>
      <w:r w:rsidRPr="2686862E">
        <w:rPr>
          <w:rFonts w:eastAsiaTheme="minorEastAsia"/>
          <w:b/>
        </w:rPr>
        <w:t xml:space="preserve">rough sleeping </w:t>
      </w:r>
      <w:r w:rsidRPr="2686862E">
        <w:rPr>
          <w:rFonts w:eastAsiaTheme="minorEastAsia"/>
        </w:rPr>
        <w:t>(from 46.2 to 13.5)</w:t>
      </w:r>
      <w:r w:rsidRPr="2686862E">
        <w:rPr>
          <w:rFonts w:eastAsiaTheme="minorEastAsia"/>
          <w:b/>
        </w:rPr>
        <w:t>.</w:t>
      </w:r>
    </w:p>
    <w:p w14:paraId="750613B2" w14:textId="4188641F" w:rsidR="00363402" w:rsidRDefault="00363402" w:rsidP="00363402">
      <w:pPr>
        <w:rPr>
          <w:rFonts w:eastAsiaTheme="minorEastAsia"/>
        </w:rPr>
      </w:pPr>
      <w:r w:rsidRPr="229B15BB">
        <w:rPr>
          <w:rFonts w:eastAsiaTheme="minorEastAsia"/>
        </w:rPr>
        <w:t xml:space="preserve">Key figures for Peterborough are a </w:t>
      </w:r>
      <w:r w:rsidRPr="229B15BB">
        <w:rPr>
          <w:rFonts w:eastAsiaTheme="minorEastAsia"/>
          <w:b/>
        </w:rPr>
        <w:t xml:space="preserve">100% </w:t>
      </w:r>
      <w:r w:rsidRPr="229B15BB">
        <w:rPr>
          <w:rFonts w:eastAsiaTheme="minorEastAsia"/>
        </w:rPr>
        <w:t xml:space="preserve">reduction in </w:t>
      </w:r>
      <w:r w:rsidRPr="229B15BB">
        <w:rPr>
          <w:rFonts w:eastAsiaTheme="minorEastAsia"/>
          <w:b/>
        </w:rPr>
        <w:t>rough sleeping</w:t>
      </w:r>
      <w:r w:rsidRPr="229B15BB">
        <w:rPr>
          <w:rFonts w:eastAsiaTheme="minorEastAsia"/>
        </w:rPr>
        <w:t xml:space="preserve"> between the first and fourth quarter (from 2 to 0), and a </w:t>
      </w:r>
      <w:r w:rsidRPr="229B15BB">
        <w:rPr>
          <w:rFonts w:eastAsiaTheme="minorEastAsia"/>
          <w:b/>
        </w:rPr>
        <w:t xml:space="preserve">200% </w:t>
      </w:r>
      <w:r w:rsidRPr="229B15BB">
        <w:rPr>
          <w:rFonts w:eastAsiaTheme="minorEastAsia"/>
        </w:rPr>
        <w:t xml:space="preserve">increase in persons in </w:t>
      </w:r>
      <w:r w:rsidRPr="229B15BB">
        <w:rPr>
          <w:rFonts w:eastAsiaTheme="minorEastAsia"/>
          <w:b/>
        </w:rPr>
        <w:t xml:space="preserve">long term supported accommodation, </w:t>
      </w:r>
      <w:r w:rsidRPr="229B15BB">
        <w:rPr>
          <w:rFonts w:eastAsiaTheme="minorEastAsia"/>
        </w:rPr>
        <w:t>with one individual going on to live with family.</w:t>
      </w:r>
      <w:r w:rsidR="008A1F8D" w:rsidRPr="229B15BB">
        <w:rPr>
          <w:rFonts w:eastAsiaTheme="minorEastAsia"/>
        </w:rPr>
        <w:t xml:space="preserve"> </w:t>
      </w:r>
      <w:r w:rsidRPr="229B15BB">
        <w:rPr>
          <w:rFonts w:eastAsiaTheme="minorEastAsia"/>
        </w:rPr>
        <w:t xml:space="preserve">The average number of nights in spent in different accommodation types is also accounted for in Cambridgeshire in </w:t>
      </w:r>
      <w:r>
        <w:rPr>
          <w:rFonts w:ascii="Calibri" w:hAnsi="Calibri" w:cs="Calibri"/>
          <w:sz w:val="20"/>
          <w:szCs w:val="20"/>
        </w:rPr>
        <w:fldChar w:fldCharType="begin"/>
      </w:r>
      <w:r>
        <w:rPr>
          <w:rFonts w:ascii="Calibri" w:hAnsi="Calibri" w:cs="Calibri"/>
          <w:sz w:val="20"/>
          <w:szCs w:val="20"/>
        </w:rPr>
        <w:instrText xml:space="preserve"> REF _Ref178253414 \r \h </w:instrText>
      </w:r>
      <w:r>
        <w:rPr>
          <w:rFonts w:ascii="Calibri" w:hAnsi="Calibri" w:cs="Calibri"/>
          <w:sz w:val="20"/>
          <w:szCs w:val="20"/>
        </w:rPr>
      </w:r>
      <w:r>
        <w:rPr>
          <w:rFonts w:ascii="Calibri" w:hAnsi="Calibri" w:cs="Calibri"/>
          <w:sz w:val="20"/>
          <w:szCs w:val="20"/>
        </w:rPr>
        <w:fldChar w:fldCharType="separate"/>
      </w:r>
      <w:r w:rsidR="008A1F8D">
        <w:rPr>
          <w:rFonts w:ascii="Calibri" w:hAnsi="Calibri" w:cs="Calibri"/>
          <w:sz w:val="20"/>
          <w:szCs w:val="20"/>
        </w:rPr>
        <w:t>Fig 3</w:t>
      </w:r>
      <w:r>
        <w:rPr>
          <w:rFonts w:ascii="Calibri" w:hAnsi="Calibri" w:cs="Calibri"/>
          <w:sz w:val="20"/>
          <w:szCs w:val="20"/>
        </w:rPr>
        <w:fldChar w:fldCharType="end"/>
      </w:r>
      <w:r w:rsidRPr="229B15BB">
        <w:rPr>
          <w:rFonts w:eastAsiaTheme="minorEastAsia"/>
        </w:rPr>
        <w:t>:</w:t>
      </w:r>
    </w:p>
    <w:p w14:paraId="052E8004" w14:textId="77777777" w:rsidR="00363402" w:rsidRPr="007D11B5" w:rsidRDefault="00363402" w:rsidP="009411AE">
      <w:pPr>
        <w:pStyle w:val="FIgureCF"/>
        <w:rPr>
          <w:rFonts w:asciiTheme="minorHAnsi" w:eastAsiaTheme="minorEastAsia" w:hAnsiTheme="minorHAnsi" w:cstheme="minorBidi"/>
          <w:sz w:val="22"/>
          <w:szCs w:val="22"/>
        </w:rPr>
      </w:pPr>
      <w:bookmarkStart w:id="15" w:name="_Ref178253414"/>
      <w:r w:rsidRPr="2686862E">
        <w:rPr>
          <w:rFonts w:asciiTheme="minorHAnsi" w:eastAsiaTheme="minorEastAsia" w:hAnsiTheme="minorHAnsi" w:cstheme="minorBidi"/>
          <w:sz w:val="22"/>
          <w:szCs w:val="22"/>
        </w:rPr>
        <w:lastRenderedPageBreak/>
        <w:t>Change in average nights in spent in different accommodation types, Cambridgeshire</w:t>
      </w:r>
      <w:bookmarkEnd w:id="15"/>
    </w:p>
    <w:p w14:paraId="63F1D6AB" w14:textId="77777777" w:rsidR="00363402" w:rsidRDefault="00363402" w:rsidP="00363402">
      <w:pPr>
        <w:rPr>
          <w:rFonts w:eastAsiaTheme="minorEastAsia"/>
        </w:rPr>
      </w:pPr>
      <w:r>
        <w:rPr>
          <w:noProof/>
        </w:rPr>
        <w:drawing>
          <wp:inline distT="0" distB="0" distL="0" distR="0" wp14:anchorId="47EF2DAB" wp14:editId="131EA459">
            <wp:extent cx="5683250" cy="3365500"/>
            <wp:effectExtent l="0" t="0" r="12700" b="6350"/>
            <wp:docPr id="936213802" name="Chart 1">
              <a:extLst xmlns:a="http://schemas.openxmlformats.org/drawingml/2006/main">
                <a:ext uri="{FF2B5EF4-FFF2-40B4-BE49-F238E27FC236}">
                  <a16:creationId xmlns:a16="http://schemas.microsoft.com/office/drawing/2014/main" id="{E8D2E6B1-9AC0-3337-E46C-9C7DF74D2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C54752" w14:textId="77777777" w:rsidR="00363402" w:rsidRPr="00E8322C" w:rsidRDefault="00363402" w:rsidP="00193D2C">
      <w:pPr>
        <w:pStyle w:val="Heading4"/>
      </w:pPr>
      <w:bookmarkStart w:id="16" w:name="_Toc401711910"/>
      <w:r w:rsidRPr="2686862E">
        <w:t>Service Use</w:t>
      </w:r>
      <w:bookmarkEnd w:id="16"/>
    </w:p>
    <w:p w14:paraId="3B0F37F7" w14:textId="757CF587" w:rsidR="00193D2C" w:rsidRDefault="00363402" w:rsidP="00363402">
      <w:pPr>
        <w:rPr>
          <w:rFonts w:eastAsiaTheme="minorEastAsia"/>
        </w:rPr>
      </w:pPr>
      <w:r w:rsidRPr="2686862E">
        <w:rPr>
          <w:rFonts w:eastAsiaTheme="minorEastAsia"/>
        </w:rPr>
        <w:t xml:space="preserve">This section looks at change in unplanned and emergency services use by people. The eligible cohort was assessed from pre-support to over eight quarters (2 years), with the below comparing pre-support service use with that at the end of the eighth quarter. </w:t>
      </w:r>
      <w:r w:rsidR="008A1F8D" w:rsidRPr="2686862E">
        <w:rPr>
          <w:rFonts w:eastAsiaTheme="minorEastAsia"/>
        </w:rPr>
        <w:t xml:space="preserve"> </w:t>
      </w:r>
    </w:p>
    <w:p w14:paraId="6EEAE69B" w14:textId="4E6CB2AB" w:rsidR="00363402" w:rsidRDefault="00363402" w:rsidP="00363402">
      <w:pPr>
        <w:rPr>
          <w:rFonts w:eastAsiaTheme="minorEastAsia"/>
        </w:rPr>
      </w:pPr>
      <w:r w:rsidRPr="2686862E">
        <w:rPr>
          <w:rFonts w:eastAsiaTheme="minorEastAsia"/>
        </w:rPr>
        <w:t>Key figures for Cambridgeshire:</w:t>
      </w:r>
    </w:p>
    <w:p w14:paraId="449DBCF9" w14:textId="77777777" w:rsidR="00363402" w:rsidRPr="00B536A7" w:rsidRDefault="00363402" w:rsidP="00363402">
      <w:pPr>
        <w:pStyle w:val="ListParagraph"/>
        <w:numPr>
          <w:ilvl w:val="0"/>
          <w:numId w:val="28"/>
        </w:numPr>
        <w:spacing w:after="160" w:line="259" w:lineRule="auto"/>
        <w:rPr>
          <w:rFonts w:eastAsiaTheme="minorEastAsia"/>
        </w:rPr>
      </w:pPr>
      <w:r w:rsidRPr="229B15BB">
        <w:rPr>
          <w:rFonts w:eastAsiaTheme="minorEastAsia"/>
        </w:rPr>
        <w:t xml:space="preserve">A </w:t>
      </w:r>
      <w:r w:rsidRPr="229B15BB">
        <w:rPr>
          <w:rFonts w:eastAsiaTheme="minorEastAsia"/>
          <w:b/>
        </w:rPr>
        <w:t>27% reduction</w:t>
      </w:r>
      <w:r w:rsidRPr="229B15BB">
        <w:rPr>
          <w:rFonts w:eastAsiaTheme="minorEastAsia"/>
        </w:rPr>
        <w:t xml:space="preserve"> in mean number of interactions relating to </w:t>
      </w:r>
      <w:r w:rsidRPr="229B15BB">
        <w:rPr>
          <w:rFonts w:eastAsiaTheme="minorEastAsia"/>
          <w:b/>
        </w:rPr>
        <w:t>nights in prison</w:t>
      </w:r>
    </w:p>
    <w:p w14:paraId="72676F40" w14:textId="77777777" w:rsidR="00363402" w:rsidRPr="00B536A7" w:rsidRDefault="00363402" w:rsidP="00363402">
      <w:pPr>
        <w:pStyle w:val="ListParagraph"/>
        <w:numPr>
          <w:ilvl w:val="0"/>
          <w:numId w:val="28"/>
        </w:numPr>
        <w:spacing w:after="160" w:line="259" w:lineRule="auto"/>
        <w:rPr>
          <w:rFonts w:eastAsiaTheme="minorEastAsia"/>
        </w:rPr>
      </w:pPr>
      <w:r w:rsidRPr="229B15BB">
        <w:rPr>
          <w:rFonts w:eastAsiaTheme="minorEastAsia"/>
        </w:rPr>
        <w:t xml:space="preserve">a </w:t>
      </w:r>
      <w:r w:rsidRPr="229B15BB">
        <w:rPr>
          <w:rFonts w:eastAsiaTheme="minorEastAsia"/>
          <w:b/>
        </w:rPr>
        <w:t>40% reduction</w:t>
      </w:r>
      <w:r w:rsidRPr="229B15BB">
        <w:rPr>
          <w:rFonts w:eastAsiaTheme="minorEastAsia"/>
        </w:rPr>
        <w:t xml:space="preserve"> in mean number of interactions relating to </w:t>
      </w:r>
      <w:r w:rsidRPr="229B15BB">
        <w:rPr>
          <w:rFonts w:eastAsiaTheme="minorEastAsia"/>
          <w:b/>
        </w:rPr>
        <w:t>mental health admissions</w:t>
      </w:r>
    </w:p>
    <w:p w14:paraId="0523DF71" w14:textId="77777777" w:rsidR="00363402" w:rsidRDefault="00363402" w:rsidP="00363402">
      <w:pPr>
        <w:pStyle w:val="ListParagraph"/>
        <w:numPr>
          <w:ilvl w:val="0"/>
          <w:numId w:val="28"/>
        </w:numPr>
        <w:spacing w:after="160" w:line="259" w:lineRule="auto"/>
        <w:rPr>
          <w:rFonts w:eastAsiaTheme="minorEastAsia"/>
        </w:rPr>
      </w:pPr>
      <w:r w:rsidRPr="229B15BB">
        <w:rPr>
          <w:rFonts w:eastAsiaTheme="minorEastAsia"/>
        </w:rPr>
        <w:t xml:space="preserve">a </w:t>
      </w:r>
      <w:r w:rsidRPr="229B15BB">
        <w:rPr>
          <w:rFonts w:eastAsiaTheme="minorEastAsia"/>
          <w:b/>
        </w:rPr>
        <w:t>37% reduction</w:t>
      </w:r>
      <w:r w:rsidRPr="229B15BB">
        <w:rPr>
          <w:rFonts w:eastAsiaTheme="minorEastAsia"/>
        </w:rPr>
        <w:t xml:space="preserve"> in mean number of interactions relating to</w:t>
      </w:r>
      <w:r w:rsidRPr="229B15BB">
        <w:rPr>
          <w:rFonts w:eastAsiaTheme="minorEastAsia"/>
          <w:b/>
        </w:rPr>
        <w:t xml:space="preserve"> arrest</w:t>
      </w:r>
      <w:r w:rsidRPr="229B15BB">
        <w:rPr>
          <w:rFonts w:eastAsiaTheme="minorEastAsia"/>
        </w:rPr>
        <w:t xml:space="preserve">. </w:t>
      </w:r>
    </w:p>
    <w:p w14:paraId="4C3FA8D3" w14:textId="77777777" w:rsidR="00363402" w:rsidRDefault="00363402" w:rsidP="00363402">
      <w:pPr>
        <w:rPr>
          <w:rFonts w:eastAsiaTheme="minorEastAsia"/>
        </w:rPr>
      </w:pPr>
      <w:r w:rsidRPr="229B15BB">
        <w:rPr>
          <w:rFonts w:eastAsiaTheme="minorEastAsia"/>
        </w:rPr>
        <w:t>Key figures for Peterborough, where assessment was from first quarter of support to fourth quarter of support:</w:t>
      </w:r>
    </w:p>
    <w:p w14:paraId="6EC033F2" w14:textId="3066D4AA" w:rsidR="00FE3418" w:rsidRDefault="00363402" w:rsidP="00363402">
      <w:pPr>
        <w:pStyle w:val="ListParagraph"/>
        <w:numPr>
          <w:ilvl w:val="0"/>
          <w:numId w:val="28"/>
        </w:numPr>
        <w:spacing w:after="160" w:line="259" w:lineRule="auto"/>
        <w:rPr>
          <w:rFonts w:eastAsiaTheme="minorEastAsia"/>
        </w:rPr>
      </w:pPr>
      <w:r w:rsidRPr="2686862E">
        <w:rPr>
          <w:rFonts w:eastAsiaTheme="minorEastAsia"/>
        </w:rPr>
        <w:t xml:space="preserve">An </w:t>
      </w:r>
      <w:r w:rsidRPr="2686862E">
        <w:rPr>
          <w:rFonts w:eastAsiaTheme="minorEastAsia"/>
          <w:b/>
        </w:rPr>
        <w:t xml:space="preserve">84% reduction </w:t>
      </w:r>
      <w:r w:rsidRPr="2686862E">
        <w:rPr>
          <w:rFonts w:eastAsiaTheme="minorEastAsia"/>
        </w:rPr>
        <w:t xml:space="preserve">mean number of interactions relating to </w:t>
      </w:r>
      <w:r w:rsidRPr="2686862E">
        <w:rPr>
          <w:rFonts w:eastAsiaTheme="minorEastAsia"/>
          <w:b/>
        </w:rPr>
        <w:t>mental health admissions</w:t>
      </w:r>
      <w:r w:rsidRPr="2686862E">
        <w:rPr>
          <w:rFonts w:eastAsiaTheme="minorEastAsia"/>
        </w:rPr>
        <w:t xml:space="preserve"> (sample size 9 people)</w:t>
      </w:r>
      <w:r w:rsidR="00FE3418" w:rsidRPr="2686862E">
        <w:rPr>
          <w:rFonts w:eastAsiaTheme="minorEastAsia"/>
        </w:rPr>
        <w:t>.</w:t>
      </w:r>
      <w:r w:rsidRPr="2686862E">
        <w:rPr>
          <w:rFonts w:eastAsiaTheme="minorEastAsia"/>
        </w:rPr>
        <w:t xml:space="preserve"> </w:t>
      </w:r>
    </w:p>
    <w:p w14:paraId="413C7806" w14:textId="7DCF72EF" w:rsidR="00363402" w:rsidRDefault="00FE3418" w:rsidP="00363402">
      <w:pPr>
        <w:pStyle w:val="ListParagraph"/>
        <w:numPr>
          <w:ilvl w:val="0"/>
          <w:numId w:val="28"/>
        </w:numPr>
        <w:spacing w:after="160" w:line="259" w:lineRule="auto"/>
        <w:rPr>
          <w:rFonts w:eastAsiaTheme="minorEastAsia"/>
        </w:rPr>
      </w:pPr>
      <w:r w:rsidRPr="2686862E">
        <w:rPr>
          <w:rFonts w:eastAsiaTheme="minorEastAsia"/>
        </w:rPr>
        <w:t>A</w:t>
      </w:r>
      <w:r w:rsidR="00363402" w:rsidRPr="2686862E">
        <w:rPr>
          <w:rFonts w:eastAsiaTheme="minorEastAsia"/>
        </w:rPr>
        <w:t xml:space="preserve"> </w:t>
      </w:r>
      <w:r w:rsidR="00363402" w:rsidRPr="2686862E">
        <w:rPr>
          <w:rFonts w:eastAsiaTheme="minorEastAsia"/>
          <w:b/>
        </w:rPr>
        <w:t>9% reduction</w:t>
      </w:r>
      <w:r w:rsidR="00363402" w:rsidRPr="2686862E">
        <w:rPr>
          <w:rFonts w:eastAsiaTheme="minorEastAsia"/>
        </w:rPr>
        <w:t xml:space="preserve"> in mean number of interactions relating to </w:t>
      </w:r>
      <w:r w:rsidR="00363402" w:rsidRPr="2686862E">
        <w:rPr>
          <w:rFonts w:eastAsiaTheme="minorEastAsia"/>
          <w:b/>
        </w:rPr>
        <w:t xml:space="preserve">arrests </w:t>
      </w:r>
      <w:r w:rsidR="00363402" w:rsidRPr="2686862E">
        <w:rPr>
          <w:rFonts w:eastAsiaTheme="minorEastAsia"/>
        </w:rPr>
        <w:t>(sample size 5 people).</w:t>
      </w:r>
    </w:p>
    <w:p w14:paraId="47D5620F" w14:textId="475A7A2C" w:rsidR="00363402" w:rsidRPr="009657E1" w:rsidRDefault="00363402" w:rsidP="009411AE">
      <w:pPr>
        <w:pStyle w:val="FIgureCF"/>
        <w:rPr>
          <w:rFonts w:asciiTheme="minorHAnsi" w:eastAsiaTheme="minorEastAsia" w:hAnsiTheme="minorHAnsi" w:cstheme="minorBidi"/>
        </w:rPr>
      </w:pPr>
      <w:r w:rsidRPr="2686862E">
        <w:rPr>
          <w:rFonts w:asciiTheme="minorHAnsi" w:eastAsiaTheme="minorEastAsia" w:hAnsiTheme="minorHAnsi" w:cstheme="minorBidi"/>
        </w:rPr>
        <w:lastRenderedPageBreak/>
        <w:t xml:space="preserve">Reduction in interactions </w:t>
      </w:r>
    </w:p>
    <w:p w14:paraId="601FB828" w14:textId="77777777" w:rsidR="00363402" w:rsidRPr="009657E1" w:rsidRDefault="00363402" w:rsidP="00363402">
      <w:pPr>
        <w:rPr>
          <w:rFonts w:eastAsiaTheme="minorEastAsia"/>
          <w:sz w:val="20"/>
          <w:szCs w:val="20"/>
        </w:rPr>
      </w:pPr>
      <w:r>
        <w:rPr>
          <w:noProof/>
        </w:rPr>
        <w:drawing>
          <wp:inline distT="0" distB="0" distL="0" distR="0" wp14:anchorId="4DEEB284" wp14:editId="1993AA8C">
            <wp:extent cx="5467350" cy="1596788"/>
            <wp:effectExtent l="0" t="0" r="0" b="3810"/>
            <wp:docPr id="1520561006" name="Chart 1">
              <a:extLst xmlns:a="http://schemas.openxmlformats.org/drawingml/2006/main">
                <a:ext uri="{FF2B5EF4-FFF2-40B4-BE49-F238E27FC236}">
                  <a16:creationId xmlns:a16="http://schemas.microsoft.com/office/drawing/2014/main" id="{F525B809-A37F-EE70-DB22-A153FEA9C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069CD277" wp14:editId="510289E3">
            <wp:extent cx="5476875" cy="1337480"/>
            <wp:effectExtent l="0" t="0" r="9525" b="15240"/>
            <wp:docPr id="285382200" name="Chart 2">
              <a:extLst xmlns:a="http://schemas.openxmlformats.org/drawingml/2006/main">
                <a:ext uri="{FF2B5EF4-FFF2-40B4-BE49-F238E27FC236}">
                  <a16:creationId xmlns:a16="http://schemas.microsoft.com/office/drawing/2014/main" id="{2AD7CF01-FE30-4A52-8662-E307899F6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E8C726" w14:textId="77777777" w:rsidR="00363402" w:rsidRPr="00193D2C" w:rsidRDefault="00363402" w:rsidP="00193D2C">
      <w:pPr>
        <w:pStyle w:val="Heading4"/>
      </w:pPr>
      <w:bookmarkStart w:id="17" w:name="_Toc1776260071"/>
      <w:r w:rsidRPr="00193D2C">
        <w:t>National Changing Futures Outcomes</w:t>
      </w:r>
      <w:bookmarkEnd w:id="17"/>
    </w:p>
    <w:p w14:paraId="6C2CD6DE" w14:textId="77777777" w:rsidR="00363402" w:rsidRDefault="00363402" w:rsidP="00363402">
      <w:pPr>
        <w:rPr>
          <w:rFonts w:eastAsiaTheme="minorEastAsia"/>
        </w:rPr>
      </w:pPr>
      <w:r w:rsidRPr="229B15BB">
        <w:rPr>
          <w:rFonts w:eastAsiaTheme="minorEastAsia"/>
        </w:rPr>
        <w:t>The outcomes delivered throughout Cambridgeshire and Peterborough mirror those found within the national Changing Futures evaluation, such as:</w:t>
      </w:r>
    </w:p>
    <w:p w14:paraId="0F3BE93B" w14:textId="77777777" w:rsidR="00363402" w:rsidRDefault="00363402" w:rsidP="00363402">
      <w:pPr>
        <w:pStyle w:val="ListParagraph"/>
        <w:numPr>
          <w:ilvl w:val="0"/>
          <w:numId w:val="28"/>
        </w:numPr>
        <w:spacing w:after="160" w:line="259" w:lineRule="auto"/>
        <w:rPr>
          <w:rFonts w:eastAsiaTheme="minorEastAsia"/>
        </w:rPr>
      </w:pPr>
      <w:r w:rsidRPr="229B15BB">
        <w:rPr>
          <w:rFonts w:eastAsiaTheme="minorEastAsia"/>
        </w:rPr>
        <w:t>There has been a small but statistically significant reduction in the proportion of people who are homeless, from 59 per cent when people first join the programme to 52 per cent roughly three months later. There is also a significant reduction in people sleeping rough, from 33 per cent to 23 per cent over a similar timeframe.</w:t>
      </w:r>
    </w:p>
    <w:p w14:paraId="086F232D" w14:textId="77777777" w:rsidR="00363402" w:rsidRDefault="00363402" w:rsidP="00363402">
      <w:pPr>
        <w:pStyle w:val="ListParagraph"/>
        <w:numPr>
          <w:ilvl w:val="0"/>
          <w:numId w:val="28"/>
        </w:numPr>
        <w:spacing w:after="160" w:line="259" w:lineRule="auto"/>
        <w:rPr>
          <w:rFonts w:eastAsiaTheme="minorEastAsia"/>
        </w:rPr>
      </w:pPr>
      <w:r w:rsidRPr="229B15BB">
        <w:rPr>
          <w:rFonts w:eastAsiaTheme="minorEastAsia"/>
        </w:rPr>
        <w:t>Early positive indications of improvements to physical health, with an increase in people reporting no or only slight problems with their physical health. The proportion of participants getting help to access a GP has also increased from roughly one quarter at baseline to about one third three months later.</w:t>
      </w:r>
    </w:p>
    <w:p w14:paraId="2AA5254E" w14:textId="77777777" w:rsidR="00363402" w:rsidRDefault="00363402" w:rsidP="00363402">
      <w:pPr>
        <w:pStyle w:val="ListParagraph"/>
        <w:numPr>
          <w:ilvl w:val="0"/>
          <w:numId w:val="28"/>
        </w:numPr>
        <w:spacing w:after="160" w:line="259" w:lineRule="auto"/>
        <w:rPr>
          <w:rFonts w:eastAsiaTheme="minorEastAsia"/>
        </w:rPr>
      </w:pPr>
      <w:r w:rsidRPr="229B15BB">
        <w:rPr>
          <w:rFonts w:eastAsiaTheme="minorEastAsia"/>
        </w:rPr>
        <w:t>There has been a reduction in the proportion of people unable to manage debts or bills, from 37 per cent at baseline to 24 per cent about three months later.</w:t>
      </w:r>
    </w:p>
    <w:p w14:paraId="1C94DE68" w14:textId="77777777" w:rsidR="00363402" w:rsidRDefault="00363402" w:rsidP="00363402">
      <w:pPr>
        <w:pStyle w:val="ListParagraph"/>
        <w:numPr>
          <w:ilvl w:val="0"/>
          <w:numId w:val="28"/>
        </w:numPr>
        <w:spacing w:after="160" w:line="259" w:lineRule="auto"/>
        <w:rPr>
          <w:rFonts w:eastAsiaTheme="minorEastAsia"/>
        </w:rPr>
      </w:pPr>
      <w:r w:rsidRPr="229B15BB">
        <w:rPr>
          <w:rFonts w:eastAsiaTheme="minorEastAsia"/>
        </w:rPr>
        <w:t>Working towards greater integration and collaboration across local services to provide a person-centred approach, and reduced demand on reactive services.</w:t>
      </w:r>
    </w:p>
    <w:p w14:paraId="67D8FE30" w14:textId="33D91461" w:rsidR="003551AB" w:rsidRPr="00040721" w:rsidRDefault="003551AB" w:rsidP="76CF656C">
      <w:pPr>
        <w:pStyle w:val="Heading2"/>
      </w:pPr>
      <w:bookmarkStart w:id="18" w:name="_Toc1048544582"/>
      <w:r>
        <w:t xml:space="preserve">Testimonials of </w:t>
      </w:r>
      <w:r w:rsidR="00102EC9">
        <w:t>partners</w:t>
      </w:r>
      <w:bookmarkEnd w:id="18"/>
    </w:p>
    <w:p w14:paraId="773D6831" w14:textId="4CF05B13" w:rsidR="00102EC9" w:rsidRDefault="00102EC9" w:rsidP="00102EC9">
      <w:pPr>
        <w:rPr>
          <w:rFonts w:eastAsiaTheme="minorEastAsia"/>
        </w:rPr>
      </w:pPr>
      <w:r w:rsidRPr="2686862E">
        <w:rPr>
          <w:rFonts w:eastAsiaTheme="minorEastAsia"/>
        </w:rPr>
        <w:t xml:space="preserve">The following compiles assorted testimony regarding </w:t>
      </w:r>
      <w:r w:rsidR="0056261A" w:rsidRPr="2686862E">
        <w:rPr>
          <w:rFonts w:eastAsiaTheme="minorEastAsia"/>
        </w:rPr>
        <w:t xml:space="preserve">the impact </w:t>
      </w:r>
      <w:r w:rsidRPr="2686862E">
        <w:rPr>
          <w:rFonts w:eastAsiaTheme="minorEastAsia"/>
        </w:rPr>
        <w:t>Changing Futures Cambridgeshire &amp; Peterborough</w:t>
      </w:r>
      <w:r w:rsidR="00560FA9" w:rsidRPr="2686862E">
        <w:rPr>
          <w:rFonts w:eastAsiaTheme="minorEastAsia"/>
        </w:rPr>
        <w:t xml:space="preserve"> has achieved</w:t>
      </w:r>
      <w:r w:rsidRPr="2686862E">
        <w:rPr>
          <w:rFonts w:eastAsiaTheme="minorEastAsia"/>
        </w:rPr>
        <w:t>:</w:t>
      </w:r>
    </w:p>
    <w:p w14:paraId="06D9F499" w14:textId="16B9E8DD" w:rsidR="00363402" w:rsidRDefault="00363402" w:rsidP="00363402">
      <w:pPr>
        <w:rPr>
          <w:rFonts w:eastAsiaTheme="minorEastAsia"/>
        </w:rPr>
      </w:pPr>
      <w:r w:rsidRPr="2686862E">
        <w:rPr>
          <w:rFonts w:eastAsiaTheme="minorEastAsia"/>
          <w:b/>
        </w:rPr>
        <w:t>Making Every Adult Matter (MEAM)</w:t>
      </w:r>
    </w:p>
    <w:p w14:paraId="7289541E" w14:textId="77777777" w:rsidR="00363402" w:rsidRPr="009D1E73" w:rsidRDefault="00363402" w:rsidP="00040756">
      <w:pPr>
        <w:spacing w:after="120"/>
        <w:rPr>
          <w:rFonts w:eastAsiaTheme="minorEastAsia"/>
        </w:rPr>
      </w:pPr>
      <w:r w:rsidRPr="2686862E">
        <w:rPr>
          <w:rFonts w:eastAsiaTheme="minorEastAsia"/>
        </w:rPr>
        <w:t>C&amp;P are a long-standing and highly respected member of the MEAM Approach network, having been involved from the very start of MEAM’s work in 2010.  The C&amp;P partnership and its staff are known across the MEAM Approach network, both for the success they have had in driving change at the individual, service and system level across C&amp;P, and for their willingness to share learning and provide peer support to other areas.</w:t>
      </w:r>
    </w:p>
    <w:p w14:paraId="196CE821" w14:textId="77777777" w:rsidR="00363402" w:rsidRPr="009D1E73" w:rsidRDefault="00363402" w:rsidP="00040756">
      <w:pPr>
        <w:spacing w:after="120"/>
        <w:rPr>
          <w:rFonts w:eastAsiaTheme="minorEastAsia"/>
        </w:rPr>
      </w:pPr>
      <w:r w:rsidRPr="2686862E">
        <w:rPr>
          <w:rFonts w:eastAsiaTheme="minorEastAsia"/>
        </w:rPr>
        <w:lastRenderedPageBreak/>
        <w:t>The recent move to develop the local Changing Futures work in C&amp;P speaks to the area’s ability to tell a coherent and compelling story of change—a story that draws on lived experience, local context, and a shared vision for a more equitable system. This is not just about metrics and analysis; it’s about creating a narrative that weaves together diverse perspectives and partners into a cohesive journey of transformation.</w:t>
      </w:r>
    </w:p>
    <w:p w14:paraId="0211FCC1" w14:textId="77777777" w:rsidR="00363402" w:rsidRPr="009D1E73" w:rsidRDefault="00363402" w:rsidP="00040756">
      <w:pPr>
        <w:spacing w:after="120"/>
        <w:rPr>
          <w:rFonts w:eastAsiaTheme="minorEastAsia"/>
        </w:rPr>
      </w:pPr>
      <w:r w:rsidRPr="2686862E">
        <w:rPr>
          <w:rFonts w:eastAsiaTheme="minorEastAsia"/>
        </w:rPr>
        <w:t>Crucially, this wider systems approach has led to demonstrable improvements in outcomes for people facing multiple disadvantage. By building more coordinated, person-centred support, they have helped reduce instances of homelessness, improve engagement with services, and support people to achieve more sustainable, positive life changes</w:t>
      </w:r>
      <w:r w:rsidRPr="2686862E">
        <w:rPr>
          <w:rFonts w:eastAsiaTheme="minorEastAsia"/>
          <w:vertAlign w:val="superscript"/>
        </w:rPr>
        <w:footnoteReference w:id="2"/>
      </w:r>
      <w:r w:rsidRPr="2686862E">
        <w:rPr>
          <w:rFonts w:eastAsiaTheme="minorEastAsia"/>
        </w:rPr>
        <w:t>. In this way, Cambridgeshire and Peterborough not only inspire, but show how strategic systemic change directly benefits the individuals at the heart of this work.</w:t>
      </w:r>
    </w:p>
    <w:p w14:paraId="071A2586" w14:textId="15925808" w:rsidR="00363402" w:rsidRDefault="00363402" w:rsidP="00363402">
      <w:pPr>
        <w:rPr>
          <w:rFonts w:eastAsiaTheme="minorEastAsia"/>
          <w:b/>
        </w:rPr>
      </w:pPr>
      <w:r w:rsidRPr="2686862E">
        <w:rPr>
          <w:rFonts w:eastAsiaTheme="minorEastAsia"/>
          <w:b/>
        </w:rPr>
        <w:t>Campbell Tickell, evaluators of the Rough Sleeper Drug and Alcohol Treatment Grant for Cambridge and Peterborough</w:t>
      </w:r>
    </w:p>
    <w:p w14:paraId="111E3C02" w14:textId="7D976772" w:rsidR="00363402" w:rsidRDefault="00363402" w:rsidP="00040756">
      <w:pPr>
        <w:spacing w:after="120"/>
        <w:rPr>
          <w:rFonts w:eastAsiaTheme="minorEastAsia"/>
        </w:rPr>
      </w:pPr>
      <w:r w:rsidRPr="2686862E">
        <w:rPr>
          <w:rFonts w:eastAsiaTheme="minorEastAsia"/>
        </w:rPr>
        <w:t>‘Cambridgeshire and Peterborough Changing Futures programme operates a Trusted Person approach. This enables people who face multiple disadvantage to access all the support they need without repeating discussion of their experiences…</w:t>
      </w:r>
      <w:r w:rsidR="00193D2C">
        <w:rPr>
          <w:rFonts w:eastAsiaTheme="minorEastAsia"/>
        </w:rPr>
        <w:t xml:space="preserve"> </w:t>
      </w:r>
      <w:r w:rsidRPr="2686862E">
        <w:rPr>
          <w:rFonts w:eastAsiaTheme="minorEastAsia"/>
        </w:rPr>
        <w:t xml:space="preserve">We think there would be </w:t>
      </w:r>
      <w:proofErr w:type="gramStart"/>
      <w:r w:rsidRPr="2686862E">
        <w:rPr>
          <w:rFonts w:eastAsiaTheme="minorEastAsia"/>
        </w:rPr>
        <w:t>particular value</w:t>
      </w:r>
      <w:proofErr w:type="gramEnd"/>
      <w:r w:rsidRPr="2686862E">
        <w:rPr>
          <w:rFonts w:eastAsiaTheme="minorEastAsia"/>
        </w:rPr>
        <w:t xml:space="preserve"> in exploring this approach in Cambridge in relation to assessing the suitability of move-on options and ensuring tenancy support is provided’</w:t>
      </w:r>
    </w:p>
    <w:p w14:paraId="4FF0D748" w14:textId="77777777" w:rsidR="00363402" w:rsidRDefault="00363402" w:rsidP="00040756">
      <w:pPr>
        <w:spacing w:after="120"/>
        <w:rPr>
          <w:rFonts w:eastAsiaTheme="minorEastAsia"/>
        </w:rPr>
      </w:pPr>
      <w:r w:rsidRPr="2686862E">
        <w:rPr>
          <w:rFonts w:eastAsiaTheme="minorEastAsia"/>
        </w:rPr>
        <w:t>‘We recommend utilisation of the Trusted Person approach developed by Changing Futures as a means of developing effective multi-agency working arrangements for this part of the cohort’</w:t>
      </w:r>
    </w:p>
    <w:p w14:paraId="657FC972" w14:textId="77777777" w:rsidR="00363402" w:rsidRDefault="00363402" w:rsidP="00040756">
      <w:pPr>
        <w:spacing w:after="120"/>
        <w:rPr>
          <w:rFonts w:eastAsiaTheme="minorEastAsia"/>
        </w:rPr>
      </w:pPr>
      <w:r w:rsidRPr="2686862E">
        <w:rPr>
          <w:rFonts w:eastAsiaTheme="minorEastAsia"/>
        </w:rPr>
        <w:t>‘…the Changing Futures project [is] undertaking significant work on systems development across the Cambridge and Peterborough area in partnership with services and clients…The emerging model provides a useful map for a whole system to understand and analyse how it could work more effectively’</w:t>
      </w:r>
    </w:p>
    <w:p w14:paraId="72600C4D" w14:textId="57703BDE" w:rsidR="00363402" w:rsidRDefault="00363402" w:rsidP="00040756">
      <w:pPr>
        <w:spacing w:after="120"/>
        <w:rPr>
          <w:rFonts w:eastAsiaTheme="minorEastAsia"/>
        </w:rPr>
      </w:pPr>
      <w:r w:rsidRPr="2686862E">
        <w:rPr>
          <w:rFonts w:eastAsiaTheme="minorEastAsia"/>
        </w:rPr>
        <w:t>‘It is recommended that partners use the Changing Futures methodology to look again at strategic partnerships to ensure that the system and all organisations which are part of the partnership are working together in a learning ecosystem and trauma informed way’</w:t>
      </w:r>
      <w:r w:rsidR="008719F0" w:rsidRPr="2686862E">
        <w:rPr>
          <w:rFonts w:eastAsiaTheme="minorEastAsia"/>
        </w:rPr>
        <w:t>.</w:t>
      </w:r>
    </w:p>
    <w:p w14:paraId="69C4E9C5" w14:textId="4583CD31" w:rsidR="00363402" w:rsidRDefault="00363402" w:rsidP="00363402">
      <w:pPr>
        <w:rPr>
          <w:rFonts w:eastAsiaTheme="minorEastAsia"/>
        </w:rPr>
      </w:pPr>
      <w:r w:rsidRPr="2686862E">
        <w:rPr>
          <w:rFonts w:eastAsiaTheme="minorEastAsia"/>
          <w:b/>
        </w:rPr>
        <w:t>It Takes a City</w:t>
      </w:r>
      <w:r w:rsidR="00040721" w:rsidRPr="2686862E">
        <w:rPr>
          <w:rFonts w:eastAsiaTheme="minorEastAsia"/>
        </w:rPr>
        <w:t xml:space="preserve"> </w:t>
      </w:r>
      <w:r w:rsidRPr="2686862E">
        <w:rPr>
          <w:rFonts w:eastAsiaTheme="minorEastAsia"/>
        </w:rPr>
        <w:t xml:space="preserve">“It Takes a City is happy to see Changing Futures as an umbrella to come under, learn from and support. We are with you" </w:t>
      </w:r>
    </w:p>
    <w:p w14:paraId="424917E3" w14:textId="1DAB6B09" w:rsidR="00363402" w:rsidRDefault="00363402" w:rsidP="00363402">
      <w:pPr>
        <w:rPr>
          <w:rFonts w:eastAsiaTheme="minorEastAsia"/>
        </w:rPr>
      </w:pPr>
      <w:r w:rsidRPr="2686862E">
        <w:rPr>
          <w:rFonts w:eastAsiaTheme="minorEastAsia"/>
          <w:b/>
        </w:rPr>
        <w:t xml:space="preserve">Probation </w:t>
      </w:r>
      <w:r w:rsidRPr="2686862E">
        <w:rPr>
          <w:rFonts w:eastAsiaTheme="minorEastAsia"/>
        </w:rPr>
        <w:t>“Honestly Counting Every Adult is the best thing ever - I’d never even know to suggest something like that. Thank you!”</w:t>
      </w:r>
    </w:p>
    <w:p w14:paraId="08FDFDA9" w14:textId="1C4E6DBE" w:rsidR="00A37380" w:rsidRDefault="00A37380" w:rsidP="00363402">
      <w:pPr>
        <w:rPr>
          <w:rFonts w:eastAsiaTheme="minorEastAsia"/>
        </w:rPr>
      </w:pPr>
      <w:r w:rsidRPr="2686862E">
        <w:rPr>
          <w:rFonts w:eastAsiaTheme="minorEastAsia"/>
          <w:b/>
        </w:rPr>
        <w:t>Commissioning Team Manager for Substance Misuse and Inclusion Health</w:t>
      </w:r>
      <w:r w:rsidRPr="2686862E">
        <w:rPr>
          <w:rFonts w:eastAsiaTheme="minorEastAsia"/>
        </w:rPr>
        <w:t xml:space="preserve"> “The Change Forum in Peterborough so far has really helped to advance partnership working by giving space for services to listen to each other as we try and address some of the key challenges we all face. Moving forward as Changing Futures develops and evolves, we have a </w:t>
      </w:r>
      <w:proofErr w:type="gramStart"/>
      <w:r w:rsidRPr="2686862E">
        <w:rPr>
          <w:rFonts w:eastAsiaTheme="minorEastAsia"/>
        </w:rPr>
        <w:t>really good</w:t>
      </w:r>
      <w:proofErr w:type="gramEnd"/>
      <w:r w:rsidRPr="2686862E">
        <w:rPr>
          <w:rFonts w:eastAsiaTheme="minorEastAsia"/>
        </w:rPr>
        <w:t xml:space="preserve"> platform to take work to the next level”</w:t>
      </w:r>
    </w:p>
    <w:p w14:paraId="092639D5" w14:textId="576390E0" w:rsidR="00363402" w:rsidRDefault="00363402" w:rsidP="00363402">
      <w:pPr>
        <w:rPr>
          <w:rFonts w:eastAsiaTheme="minorEastAsia"/>
        </w:rPr>
      </w:pPr>
      <w:r w:rsidRPr="2686862E">
        <w:rPr>
          <w:rFonts w:eastAsiaTheme="minorEastAsia"/>
          <w:b/>
        </w:rPr>
        <w:lastRenderedPageBreak/>
        <w:t xml:space="preserve">Criminal Justice Coordinator, CGL </w:t>
      </w:r>
      <w:r w:rsidRPr="2686862E">
        <w:rPr>
          <w:rFonts w:eastAsiaTheme="minorEastAsia"/>
        </w:rPr>
        <w:t>‘I just want to say an enormous thank you for the life changing piece of work you instigated for DB. DB had been caught in a spiral for years, with nobody able to get DB the right help. Because of you, Dave from Housing First and Corryn CPN, DB got the support he needed and has now got his own flat for the first time in 22 years. He now has the foundation to have a better quality of life. So, thank you so very much.’</w:t>
      </w:r>
    </w:p>
    <w:p w14:paraId="1A85561B" w14:textId="1CB43AFB" w:rsidR="00363402" w:rsidRDefault="00363402" w:rsidP="00363402">
      <w:pPr>
        <w:rPr>
          <w:rFonts w:eastAsiaTheme="minorEastAsia"/>
          <w:i/>
        </w:rPr>
      </w:pPr>
      <w:r w:rsidRPr="2686862E">
        <w:rPr>
          <w:rFonts w:eastAsiaTheme="minorEastAsia"/>
          <w:b/>
        </w:rPr>
        <w:t xml:space="preserve">Public Health Commissioner at Cambridgeshire County Council </w:t>
      </w:r>
      <w:r w:rsidRPr="2686862E">
        <w:rPr>
          <w:rFonts w:eastAsiaTheme="minorEastAsia"/>
        </w:rPr>
        <w:t>Referring to the effectiveness of the Trusted Person Approach when supporting individuals with experience of multiple disadvantage in a presentation at 'Collaborative Working in the Criminal Justice system' event, said how, “How impactful it was and how it should be a consideration for any service in the system to work effectively with individuals’</w:t>
      </w:r>
    </w:p>
    <w:p w14:paraId="0845065B" w14:textId="387FDC4D" w:rsidR="00363402" w:rsidRPr="009E259E" w:rsidRDefault="00363402" w:rsidP="00363402">
      <w:pPr>
        <w:rPr>
          <w:rFonts w:eastAsiaTheme="minorEastAsia"/>
        </w:rPr>
      </w:pPr>
      <w:r w:rsidRPr="2686862E">
        <w:rPr>
          <w:rFonts w:eastAsiaTheme="minorEastAsia"/>
          <w:b/>
        </w:rPr>
        <w:t>Cambridgeshire University Hospitals NHS Foundation Trust - Preventative and Personalised Care Board</w:t>
      </w:r>
      <w:r w:rsidRPr="2686862E">
        <w:rPr>
          <w:rFonts w:eastAsiaTheme="minorEastAsia"/>
        </w:rPr>
        <w:t xml:space="preserve"> ‘We have examples of the trusted person model for people facing multiple disadvantage in East Cambridgeshire where the person initially felt that they could no longer trust professionals so didn't want to work with them - after support they are now working together to make the changes that matter to them.’</w:t>
      </w:r>
    </w:p>
    <w:p w14:paraId="5B117B8B" w14:textId="6AAA29BA" w:rsidR="00363402" w:rsidRDefault="00363402" w:rsidP="00363402">
      <w:pPr>
        <w:rPr>
          <w:rFonts w:eastAsiaTheme="minorEastAsia"/>
        </w:rPr>
      </w:pPr>
      <w:r w:rsidRPr="2686862E">
        <w:rPr>
          <w:rFonts w:eastAsiaTheme="minorEastAsia"/>
          <w:b/>
        </w:rPr>
        <w:t xml:space="preserve">GP - Cambridge Access Surgery </w:t>
      </w:r>
      <w:r w:rsidRPr="2686862E">
        <w:rPr>
          <w:rFonts w:eastAsiaTheme="minorEastAsia"/>
        </w:rPr>
        <w:t xml:space="preserve">‘Thank you very much to the co-production group for spending time with the </w:t>
      </w:r>
      <w:proofErr w:type="gramStart"/>
      <w:r w:rsidRPr="2686862E">
        <w:rPr>
          <w:rFonts w:eastAsiaTheme="minorEastAsia"/>
        </w:rPr>
        <w:t>Mayor</w:t>
      </w:r>
      <w:proofErr w:type="gramEnd"/>
      <w:r w:rsidRPr="2686862E">
        <w:rPr>
          <w:rFonts w:eastAsiaTheme="minorEastAsia"/>
        </w:rPr>
        <w:t xml:space="preserve"> to highlight the work done at Cambridge Access Surgery’</w:t>
      </w:r>
    </w:p>
    <w:p w14:paraId="76A6AD20" w14:textId="1C333836" w:rsidR="00102EC9" w:rsidRPr="0017786A" w:rsidRDefault="00EB69A3" w:rsidP="0017786A">
      <w:pPr>
        <w:rPr>
          <w:rFonts w:eastAsiaTheme="minorEastAsia"/>
        </w:rPr>
      </w:pPr>
      <w:r>
        <w:rPr>
          <w:rFonts w:ascii="Calibri" w:hAnsi="Calibri" w:cs="Calibri"/>
          <w:b/>
          <w:bCs/>
          <w:noProof/>
          <w:sz w:val="20"/>
          <w:szCs w:val="20"/>
        </w:rPr>
        <mc:AlternateContent>
          <mc:Choice Requires="wpg">
            <w:drawing>
              <wp:anchor distT="0" distB="0" distL="114300" distR="114300" simplePos="0" relativeHeight="251651584" behindDoc="0" locked="0" layoutInCell="1" allowOverlap="1" wp14:anchorId="5F1ECB7C" wp14:editId="4FDC2AF9">
                <wp:simplePos x="0" y="0"/>
                <wp:positionH relativeFrom="column">
                  <wp:posOffset>3338204</wp:posOffset>
                </wp:positionH>
                <wp:positionV relativeFrom="paragraph">
                  <wp:posOffset>10862</wp:posOffset>
                </wp:positionV>
                <wp:extent cx="2752090" cy="1908175"/>
                <wp:effectExtent l="0" t="0" r="0" b="0"/>
                <wp:wrapSquare wrapText="bothSides"/>
                <wp:docPr id="115562628" name="Group 1"/>
                <wp:cNvGraphicFramePr/>
                <a:graphic xmlns:a="http://schemas.openxmlformats.org/drawingml/2006/main">
                  <a:graphicData uri="http://schemas.microsoft.com/office/word/2010/wordprocessingGroup">
                    <wpg:wgp>
                      <wpg:cNvGrpSpPr/>
                      <wpg:grpSpPr>
                        <a:xfrm>
                          <a:off x="0" y="0"/>
                          <a:ext cx="2752090" cy="1908175"/>
                          <a:chOff x="0" y="0"/>
                          <a:chExt cx="2752090" cy="1908175"/>
                        </a:xfrm>
                      </wpg:grpSpPr>
                      <pic:pic xmlns:pic="http://schemas.openxmlformats.org/drawingml/2006/picture">
                        <pic:nvPicPr>
                          <pic:cNvPr id="1888680159" name="Picture 205971628" descr="A person and person sitting on a couch&#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52090" cy="1501140"/>
                          </a:xfrm>
                          <a:prstGeom prst="rect">
                            <a:avLst/>
                          </a:prstGeom>
                        </pic:spPr>
                      </pic:pic>
                      <wps:wsp>
                        <wps:cNvPr id="1726816906" name="Text Box 1"/>
                        <wps:cNvSpPr txBox="1"/>
                        <wps:spPr>
                          <a:xfrm>
                            <a:off x="0" y="1557655"/>
                            <a:ext cx="2752090" cy="350520"/>
                          </a:xfrm>
                          <a:prstGeom prst="rect">
                            <a:avLst/>
                          </a:prstGeom>
                          <a:solidFill>
                            <a:prstClr val="white"/>
                          </a:solidFill>
                          <a:ln>
                            <a:noFill/>
                          </a:ln>
                        </wps:spPr>
                        <wps:txbx>
                          <w:txbxContent>
                            <w:p w14:paraId="35830E15" w14:textId="4630695B" w:rsidR="00001963" w:rsidRPr="005A1768" w:rsidRDefault="00001963" w:rsidP="00F50960">
                              <w:pPr>
                                <w:pStyle w:val="Caption"/>
                                <w:spacing w:before="0" w:after="0"/>
                                <w:rPr>
                                  <w:color w:val="FF9900"/>
                                  <w:sz w:val="16"/>
                                  <w:szCs w:val="16"/>
                                </w:rPr>
                              </w:pPr>
                              <w:r w:rsidRPr="005A1768">
                                <w:rPr>
                                  <w:noProof/>
                                  <w:color w:val="FF9900"/>
                                  <w:sz w:val="16"/>
                                  <w:szCs w:val="16"/>
                                </w:rPr>
                                <w:fldChar w:fldCharType="begin"/>
                              </w:r>
                              <w:r w:rsidRPr="005A1768">
                                <w:rPr>
                                  <w:noProof/>
                                  <w:color w:val="FF9900"/>
                                  <w:sz w:val="16"/>
                                  <w:szCs w:val="16"/>
                                </w:rPr>
                                <w:instrText xml:space="preserve"> SEQ Figure \* ARABIC </w:instrText>
                              </w:r>
                              <w:r w:rsidRPr="005A1768">
                                <w:rPr>
                                  <w:noProof/>
                                  <w:color w:val="FF9900"/>
                                  <w:sz w:val="16"/>
                                  <w:szCs w:val="16"/>
                                </w:rPr>
                                <w:fldChar w:fldCharType="separate"/>
                              </w:r>
                              <w:r w:rsidR="006B6D84" w:rsidRPr="005A1768">
                                <w:rPr>
                                  <w:noProof/>
                                  <w:color w:val="FF9900"/>
                                  <w:sz w:val="16"/>
                                  <w:szCs w:val="16"/>
                                </w:rPr>
                                <w:t>2</w:t>
                              </w:r>
                              <w:r w:rsidRPr="005A1768">
                                <w:rPr>
                                  <w:noProof/>
                                  <w:color w:val="FF9900"/>
                                  <w:sz w:val="16"/>
                                  <w:szCs w:val="16"/>
                                </w:rPr>
                                <w:fldChar w:fldCharType="end"/>
                              </w:r>
                              <w:r w:rsidRPr="005A1768">
                                <w:rPr>
                                  <w:color w:val="FF9900"/>
                                  <w:sz w:val="16"/>
                                  <w:szCs w:val="16"/>
                                </w:rPr>
                                <w:t xml:space="preserve"> Donald and Marie in “Cambridgeshire Conversations with Stephen Moir,” Chief Executive, Cambridgeshire County Council, Aug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1ECB7C" id="_x0000_s1029" style="position:absolute;margin-left:262.85pt;margin-top:.85pt;width:216.7pt;height:150.25pt;z-index:251651584" coordsize="27520,19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">
                <v:shape id="Picture 205971628" o:spid="_x0000_s1030" type="#_x0000_t75" alt="A person and person sitting on a couch&#10;&#10;Description automatically generated" style="position:absolute;width:27520;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">
                  <v:imagedata r:id="rId22" o:title="A person and person sitting on a couch&#10;&#10;Description automatically generated"/>
                </v:shape>
                <v:shape id="Text Box 1" o:spid="_x0000_s1031" type="#_x0000_t202" style="position:absolute;top:15576;width:2752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" stroked="f">
                  <v:textbox style="mso-fit-shape-to-text:t" inset="0,0,0,0">
                    <w:txbxContent>
                      <w:p w14:paraId="35830E15" w14:textId="4630695B" w:rsidR="00001963" w:rsidRPr="005A1768" w:rsidRDefault="00001963" w:rsidP="00F50960">
                        <w:pPr>
                          <w:pStyle w:val="Caption"/>
                          <w:spacing w:before="0" w:after="0"/>
                          <w:rPr>
                            <w:color w:val="FF9900"/>
                            <w:sz w:val="16"/>
                            <w:szCs w:val="16"/>
                          </w:rPr>
                        </w:pPr>
                        <w:r w:rsidRPr="005A1768">
                          <w:rPr>
                            <w:noProof/>
                            <w:color w:val="FF9900"/>
                            <w:sz w:val="16"/>
                            <w:szCs w:val="16"/>
                          </w:rPr>
                          <w:fldChar w:fldCharType="begin"/>
                        </w:r>
                        <w:r w:rsidRPr="005A1768">
                          <w:rPr>
                            <w:noProof/>
                            <w:color w:val="FF9900"/>
                            <w:sz w:val="16"/>
                            <w:szCs w:val="16"/>
                          </w:rPr>
                          <w:instrText xml:space="preserve"> SEQ Figure \* ARABIC </w:instrText>
                        </w:r>
                        <w:r w:rsidRPr="005A1768">
                          <w:rPr>
                            <w:noProof/>
                            <w:color w:val="FF9900"/>
                            <w:sz w:val="16"/>
                            <w:szCs w:val="16"/>
                          </w:rPr>
                          <w:fldChar w:fldCharType="separate"/>
                        </w:r>
                        <w:r w:rsidR="006B6D84" w:rsidRPr="005A1768">
                          <w:rPr>
                            <w:noProof/>
                            <w:color w:val="FF9900"/>
                            <w:sz w:val="16"/>
                            <w:szCs w:val="16"/>
                          </w:rPr>
                          <w:t>2</w:t>
                        </w:r>
                        <w:r w:rsidRPr="005A1768">
                          <w:rPr>
                            <w:noProof/>
                            <w:color w:val="FF9900"/>
                            <w:sz w:val="16"/>
                            <w:szCs w:val="16"/>
                          </w:rPr>
                          <w:fldChar w:fldCharType="end"/>
                        </w:r>
                        <w:r w:rsidRPr="005A1768">
                          <w:rPr>
                            <w:color w:val="FF9900"/>
                            <w:sz w:val="16"/>
                            <w:szCs w:val="16"/>
                          </w:rPr>
                          <w:t xml:space="preserve"> Donald and Marie in “Cambridgeshire Conversations with Stephen Moir,” Chief Executive, Cambridgeshire County Council, Aug 2024</w:t>
                        </w:r>
                      </w:p>
                    </w:txbxContent>
                  </v:textbox>
                </v:shape>
                <w10:wrap type="square"/>
              </v:group>
            </w:pict>
          </mc:Fallback>
        </mc:AlternateContent>
      </w:r>
      <w:r w:rsidR="00363402" w:rsidRPr="2686862E">
        <w:rPr>
          <w:rFonts w:eastAsiaTheme="minorEastAsia"/>
          <w:b/>
        </w:rPr>
        <w:t xml:space="preserve">Donald, expert by experience </w:t>
      </w:r>
      <w:r w:rsidR="00363402" w:rsidRPr="2686862E">
        <w:rPr>
          <w:rFonts w:eastAsiaTheme="minorEastAsia"/>
        </w:rPr>
        <w:t>‘Now I don’t have a trusted person, I have a trusted channel. Marie has gone from being my trusted person, to someone I consider to be my family, and her network has become my trusted channel. I now have a good future, all thanks to one encounter, with someone who cared for long enough, for me to put my trust in them. That trust is now rock solid, I am looking forward to building on it further’</w:t>
      </w:r>
      <w:r w:rsidR="00102EC9" w:rsidRPr="2686862E">
        <w:rPr>
          <w:rFonts w:eastAsiaTheme="minorEastAsia"/>
        </w:rPr>
        <w:t xml:space="preserve">. </w:t>
      </w:r>
    </w:p>
    <w:p w14:paraId="23A41E90" w14:textId="7F643502" w:rsidR="00363402" w:rsidRDefault="00363402" w:rsidP="00363402">
      <w:pPr>
        <w:rPr>
          <w:rFonts w:eastAsiaTheme="minorEastAsia"/>
        </w:rPr>
      </w:pPr>
      <w:r w:rsidRPr="2686862E">
        <w:rPr>
          <w:rFonts w:eastAsiaTheme="minorEastAsia"/>
          <w:b/>
        </w:rPr>
        <w:t xml:space="preserve">CGL </w:t>
      </w:r>
      <w:r w:rsidRPr="2686862E">
        <w:rPr>
          <w:rFonts w:eastAsiaTheme="minorEastAsia"/>
        </w:rPr>
        <w:t xml:space="preserve">‘Thanks to everyone (in the </w:t>
      </w:r>
      <w:r w:rsidRPr="66F4E4DD">
        <w:rPr>
          <w:rFonts w:eastAsiaTheme="minorEastAsia"/>
        </w:rPr>
        <w:t>C</w:t>
      </w:r>
      <w:r w:rsidR="115ED13C" w:rsidRPr="66F4E4DD">
        <w:rPr>
          <w:rFonts w:eastAsiaTheme="minorEastAsia"/>
        </w:rPr>
        <w:t>hanging Futures Team</w:t>
      </w:r>
      <w:r w:rsidRPr="2686862E">
        <w:rPr>
          <w:rFonts w:eastAsiaTheme="minorEastAsia"/>
        </w:rPr>
        <w:t>) who worked so hard to get all the arrangements in place for yesterday, it’s a great example of joint working. We are lucky, we had all of you, a brilliant team of support’</w:t>
      </w:r>
    </w:p>
    <w:p w14:paraId="52598D1E" w14:textId="21F33075" w:rsidR="0835B471" w:rsidRDefault="0835B471" w:rsidP="0EE1DC3B">
      <w:pPr>
        <w:rPr>
          <w:rFonts w:eastAsiaTheme="minorEastAsia"/>
        </w:rPr>
      </w:pPr>
      <w:r w:rsidRPr="0EE1DC3B">
        <w:rPr>
          <w:rFonts w:eastAsiaTheme="minorEastAsia"/>
          <w:b/>
          <w:bCs/>
        </w:rPr>
        <w:t>Expert by experience after attending their first Coproduction group meeting</w:t>
      </w:r>
      <w:r w:rsidRPr="0EE1DC3B">
        <w:rPr>
          <w:rFonts w:eastAsiaTheme="minorEastAsia"/>
        </w:rPr>
        <w:t xml:space="preserve"> ‘</w:t>
      </w:r>
      <w:r w:rsidR="69649265" w:rsidRPr="0EE1DC3B">
        <w:rPr>
          <w:rFonts w:eastAsiaTheme="minorEastAsia"/>
        </w:rPr>
        <w:t>I loved today. You’re always pushing me to do more and it’s good, it’s working</w:t>
      </w:r>
      <w:r w:rsidR="348925B5" w:rsidRPr="0EE1DC3B">
        <w:rPr>
          <w:rFonts w:eastAsiaTheme="minorEastAsia"/>
        </w:rPr>
        <w:t>, it’s nice to feel needed and helpful and useful and a part of something good</w:t>
      </w:r>
      <w:r w:rsidR="617EE4CA" w:rsidRPr="0EE1DC3B">
        <w:rPr>
          <w:rFonts w:eastAsiaTheme="minorEastAsia"/>
        </w:rPr>
        <w:t>. The small groups helped so much, it helped me get to know a few people at a time until I kne</w:t>
      </w:r>
      <w:r w:rsidR="6AC287E6" w:rsidRPr="0EE1DC3B">
        <w:rPr>
          <w:rFonts w:eastAsiaTheme="minorEastAsia"/>
        </w:rPr>
        <w:t xml:space="preserve">w the whole room, what a great idea... </w:t>
      </w:r>
      <w:r w:rsidR="272ACB89" w:rsidRPr="0EE1DC3B">
        <w:rPr>
          <w:rFonts w:eastAsiaTheme="minorEastAsia"/>
        </w:rPr>
        <w:t>I feel very happy and energetic now just wa</w:t>
      </w:r>
      <w:r w:rsidR="4BF4C511" w:rsidRPr="0EE1DC3B">
        <w:rPr>
          <w:rFonts w:eastAsiaTheme="minorEastAsia"/>
        </w:rPr>
        <w:t>n</w:t>
      </w:r>
      <w:r w:rsidR="272ACB89" w:rsidRPr="0EE1DC3B">
        <w:rPr>
          <w:rFonts w:eastAsiaTheme="minorEastAsia"/>
        </w:rPr>
        <w:t>na get stuck in to with more stuff</w:t>
      </w:r>
      <w:r w:rsidR="4F30E7FA" w:rsidRPr="0EE1DC3B">
        <w:rPr>
          <w:rFonts w:eastAsiaTheme="minorEastAsia"/>
        </w:rPr>
        <w:t xml:space="preserve">. I’m going to brave the outdoors to get my meds and </w:t>
      </w:r>
      <w:proofErr w:type="gramStart"/>
      <w:r w:rsidR="0D82B446" w:rsidRPr="0EE1DC3B">
        <w:rPr>
          <w:rFonts w:eastAsiaTheme="minorEastAsia"/>
        </w:rPr>
        <w:t>actually open</w:t>
      </w:r>
      <w:proofErr w:type="gramEnd"/>
      <w:r w:rsidR="0D82B446" w:rsidRPr="0EE1DC3B">
        <w:rPr>
          <w:rFonts w:eastAsiaTheme="minorEastAsia"/>
        </w:rPr>
        <w:t xml:space="preserve"> all the curtains today’</w:t>
      </w:r>
      <w:r w:rsidR="33385C7F" w:rsidRPr="0EE1DC3B">
        <w:rPr>
          <w:rFonts w:eastAsiaTheme="minorEastAsia"/>
        </w:rPr>
        <w:t>.</w:t>
      </w:r>
    </w:p>
    <w:p w14:paraId="611C4812" w14:textId="4CB31C4C" w:rsidR="003551AB" w:rsidRDefault="00102EC9" w:rsidP="76CF656C">
      <w:pPr>
        <w:pStyle w:val="Heading2"/>
      </w:pPr>
      <w:bookmarkStart w:id="25" w:name="_Toc1347844223"/>
      <w:r>
        <w:t>Individual c</w:t>
      </w:r>
      <w:r w:rsidR="003551AB">
        <w:t>ase studies</w:t>
      </w:r>
      <w:bookmarkEnd w:id="25"/>
      <w:r w:rsidR="003551AB">
        <w:t xml:space="preserve"> </w:t>
      </w:r>
    </w:p>
    <w:p w14:paraId="04155ABF" w14:textId="20CDDD4C" w:rsidR="00046B88" w:rsidRDefault="00EE5698" w:rsidP="00EE5698">
      <w:pPr>
        <w:rPr>
          <w:rFonts w:eastAsiaTheme="minorEastAsia"/>
          <w:lang w:eastAsia="en-GB"/>
        </w:rPr>
      </w:pPr>
      <w:r w:rsidRPr="2686862E">
        <w:rPr>
          <w:rFonts w:eastAsiaTheme="minorEastAsia"/>
          <w:lang w:eastAsia="en-GB"/>
        </w:rPr>
        <w:t>C</w:t>
      </w:r>
      <w:r w:rsidR="00046B88" w:rsidRPr="2686862E">
        <w:rPr>
          <w:rFonts w:eastAsiaTheme="minorEastAsia"/>
          <w:lang w:eastAsia="en-GB"/>
        </w:rPr>
        <w:t>ase studies highlight issues to overcome</w:t>
      </w:r>
      <w:r w:rsidRPr="2686862E">
        <w:rPr>
          <w:rFonts w:eastAsiaTheme="minorEastAsia"/>
          <w:lang w:eastAsia="en-GB"/>
        </w:rPr>
        <w:t xml:space="preserve">, as well as </w:t>
      </w:r>
      <w:r w:rsidR="00046B88" w:rsidRPr="2686862E">
        <w:rPr>
          <w:rFonts w:eastAsiaTheme="minorEastAsia"/>
          <w:lang w:eastAsia="en-GB"/>
        </w:rPr>
        <w:t xml:space="preserve">the effectiveness of the </w:t>
      </w:r>
      <w:r w:rsidR="11203EFF" w:rsidRPr="66F4E4DD">
        <w:rPr>
          <w:rFonts w:eastAsiaTheme="minorEastAsia"/>
          <w:lang w:eastAsia="en-GB"/>
        </w:rPr>
        <w:t>T</w:t>
      </w:r>
      <w:r w:rsidR="4DBEA800" w:rsidRPr="66F4E4DD">
        <w:rPr>
          <w:rFonts w:eastAsiaTheme="minorEastAsia"/>
          <w:lang w:eastAsia="en-GB"/>
        </w:rPr>
        <w:t xml:space="preserve">rusted </w:t>
      </w:r>
      <w:r w:rsidR="076A5AEF" w:rsidRPr="66F4E4DD">
        <w:rPr>
          <w:rFonts w:eastAsiaTheme="minorEastAsia"/>
          <w:lang w:eastAsia="en-GB"/>
        </w:rPr>
        <w:t>P</w:t>
      </w:r>
      <w:r w:rsidR="4DBEA800" w:rsidRPr="66F4E4DD">
        <w:rPr>
          <w:rFonts w:eastAsiaTheme="minorEastAsia"/>
          <w:lang w:eastAsia="en-GB"/>
        </w:rPr>
        <w:t>erson</w:t>
      </w:r>
      <w:r w:rsidR="00046B88" w:rsidRPr="2686862E">
        <w:rPr>
          <w:rFonts w:eastAsiaTheme="minorEastAsia"/>
          <w:lang w:eastAsia="en-GB"/>
        </w:rPr>
        <w:t xml:space="preserve"> approach</w:t>
      </w:r>
      <w:r w:rsidRPr="2686862E">
        <w:rPr>
          <w:rFonts w:eastAsiaTheme="minorEastAsia"/>
          <w:lang w:eastAsia="en-GB"/>
        </w:rPr>
        <w:t>, over the last 3 years</w:t>
      </w:r>
      <w:r w:rsidR="00046B88" w:rsidRPr="2686862E">
        <w:rPr>
          <w:rFonts w:eastAsiaTheme="minorEastAsia"/>
          <w:lang w:eastAsia="en-GB"/>
        </w:rPr>
        <w:t xml:space="preserve">. </w:t>
      </w:r>
      <w:r w:rsidR="00E75646" w:rsidRPr="2686862E">
        <w:rPr>
          <w:rFonts w:eastAsiaTheme="minorEastAsia"/>
          <w:lang w:eastAsia="en-GB"/>
        </w:rPr>
        <w:t>Here is a summary of a few</w:t>
      </w:r>
      <w:r w:rsidRPr="2686862E">
        <w:rPr>
          <w:rFonts w:eastAsiaTheme="minorEastAsia"/>
          <w:lang w:eastAsia="en-GB"/>
        </w:rPr>
        <w:t>, the links provided take you to a mor</w:t>
      </w:r>
      <w:r w:rsidR="00917709" w:rsidRPr="2686862E">
        <w:rPr>
          <w:rFonts w:eastAsiaTheme="minorEastAsia"/>
          <w:lang w:eastAsia="en-GB"/>
        </w:rPr>
        <w:t>e</w:t>
      </w:r>
      <w:r w:rsidRPr="2686862E">
        <w:rPr>
          <w:rFonts w:eastAsiaTheme="minorEastAsia"/>
          <w:lang w:eastAsia="en-GB"/>
        </w:rPr>
        <w:t xml:space="preserve"> detailed note</w:t>
      </w:r>
      <w:r w:rsidR="00046B88" w:rsidRPr="2686862E">
        <w:rPr>
          <w:rFonts w:eastAsiaTheme="minorEastAsia"/>
          <w:lang w:eastAsia="en-GB"/>
        </w:rPr>
        <w:t>:</w:t>
      </w:r>
      <w:r w:rsidR="00CB6667" w:rsidRPr="2686862E" w:rsidDel="00046B88">
        <w:rPr>
          <w:rFonts w:eastAsiaTheme="minorEastAsia"/>
          <w:lang w:eastAsia="en-GB"/>
        </w:rPr>
        <w:t xml:space="preserve"> </w:t>
      </w:r>
    </w:p>
    <w:p w14:paraId="4DEDD9EB" w14:textId="337F758C" w:rsidR="00BD6A29" w:rsidRPr="004776D6" w:rsidRDefault="005D3434" w:rsidP="76CF656C">
      <w:pPr>
        <w:pStyle w:val="CFbullet"/>
        <w:numPr>
          <w:ilvl w:val="0"/>
          <w:numId w:val="0"/>
        </w:numPr>
        <w:spacing w:after="40"/>
        <w:rPr>
          <w:rFonts w:asciiTheme="minorHAnsi" w:eastAsiaTheme="minorEastAsia" w:hAnsiTheme="minorHAnsi" w:cstheme="minorBidi"/>
          <w:lang w:eastAsia="en-GB"/>
        </w:rPr>
      </w:pPr>
      <w:hyperlink r:id="rId23">
        <w:r w:rsidR="00046B88" w:rsidRPr="2686862E">
          <w:rPr>
            <w:rStyle w:val="Hyperlink"/>
            <w:rFonts w:asciiTheme="minorHAnsi" w:eastAsiaTheme="minorEastAsia" w:hAnsiTheme="minorHAnsi" w:cstheme="minorBidi"/>
            <w:lang w:eastAsia="en-GB"/>
          </w:rPr>
          <w:t>Mike</w:t>
        </w:r>
      </w:hyperlink>
      <w:r w:rsidR="00EE5698" w:rsidRPr="2686862E">
        <w:rPr>
          <w:rFonts w:asciiTheme="minorHAnsi" w:eastAsiaTheme="minorEastAsia" w:hAnsiTheme="minorHAnsi" w:cstheme="minorBidi"/>
          <w:lang w:eastAsia="en-GB"/>
        </w:rPr>
        <w:t>’s story</w:t>
      </w:r>
      <w:r w:rsidR="00CB6667" w:rsidRPr="2686862E">
        <w:rPr>
          <w:rFonts w:asciiTheme="minorHAnsi" w:eastAsiaTheme="minorEastAsia" w:hAnsiTheme="minorHAnsi" w:cstheme="minorBidi"/>
          <w:lang w:eastAsia="en-GB"/>
        </w:rPr>
        <w:t xml:space="preserve"> </w:t>
      </w:r>
      <w:r w:rsidR="00BD6A29" w:rsidRPr="2686862E">
        <w:rPr>
          <w:rFonts w:asciiTheme="minorHAnsi" w:eastAsiaTheme="minorEastAsia" w:hAnsiTheme="minorHAnsi" w:cstheme="minorBidi"/>
          <w:lang w:eastAsia="en-GB"/>
        </w:rPr>
        <w:t>exemplifies the importance of working together in partnership to unlock systemic barriers and achieve better outcomes for people. Changing Futures Coordinators do this as part of their work and support others in the system to do the same</w:t>
      </w:r>
      <w:r w:rsidR="00EE5698" w:rsidRPr="2686862E">
        <w:rPr>
          <w:rFonts w:asciiTheme="minorHAnsi" w:eastAsiaTheme="minorEastAsia" w:hAnsiTheme="minorHAnsi" w:cstheme="minorBidi"/>
          <w:lang w:eastAsia="en-GB"/>
        </w:rPr>
        <w:t xml:space="preserve"> </w:t>
      </w:r>
    </w:p>
    <w:p w14:paraId="6CAF47BF" w14:textId="3D2FB5A6" w:rsidR="00BD6A29" w:rsidRPr="004776D6" w:rsidRDefault="005D3434" w:rsidP="76CF656C">
      <w:pPr>
        <w:pStyle w:val="CFbullet"/>
        <w:numPr>
          <w:ilvl w:val="0"/>
          <w:numId w:val="0"/>
        </w:numPr>
        <w:spacing w:after="40"/>
        <w:rPr>
          <w:rFonts w:asciiTheme="minorHAnsi" w:eastAsiaTheme="minorEastAsia" w:hAnsiTheme="minorHAnsi" w:cstheme="minorBidi"/>
          <w:lang w:eastAsia="en-GB"/>
        </w:rPr>
      </w:pPr>
      <w:hyperlink r:id="rId24">
        <w:r w:rsidR="00046B88" w:rsidRPr="2686862E">
          <w:rPr>
            <w:rStyle w:val="Hyperlink"/>
            <w:rFonts w:asciiTheme="minorHAnsi" w:eastAsiaTheme="minorEastAsia" w:hAnsiTheme="minorHAnsi" w:cstheme="minorBidi"/>
            <w:lang w:eastAsia="en-GB"/>
          </w:rPr>
          <w:t>Martin</w:t>
        </w:r>
      </w:hyperlink>
      <w:r w:rsidR="00EE5698" w:rsidRPr="2686862E">
        <w:rPr>
          <w:rFonts w:asciiTheme="minorHAnsi" w:eastAsiaTheme="minorEastAsia" w:hAnsiTheme="minorHAnsi" w:cstheme="minorBidi"/>
          <w:lang w:eastAsia="en-GB"/>
        </w:rPr>
        <w:t xml:space="preserve">’s story </w:t>
      </w:r>
      <w:r w:rsidR="00BD6A29" w:rsidRPr="2686862E">
        <w:rPr>
          <w:rFonts w:asciiTheme="minorHAnsi" w:eastAsiaTheme="minorEastAsia" w:hAnsiTheme="minorHAnsi" w:cstheme="minorBidi"/>
          <w:lang w:eastAsia="en-GB"/>
        </w:rPr>
        <w:t>reflects how positive communication and shared goals between services can break the cycle of homelessness and addiction. Changing Futures has created spaces to explore how Trauma Informed systems can help people and avoid them repeating their stories</w:t>
      </w:r>
      <w:r w:rsidR="00EE5698" w:rsidRPr="2686862E">
        <w:rPr>
          <w:rFonts w:asciiTheme="minorHAnsi" w:eastAsiaTheme="minorEastAsia" w:hAnsiTheme="minorHAnsi" w:cstheme="minorBidi"/>
          <w:lang w:eastAsia="en-GB"/>
        </w:rPr>
        <w:t xml:space="preserve"> </w:t>
      </w:r>
    </w:p>
    <w:p w14:paraId="1935665B" w14:textId="38627D90" w:rsidR="00917709" w:rsidRPr="004776D6" w:rsidRDefault="005D3434" w:rsidP="76CF656C">
      <w:pPr>
        <w:pStyle w:val="CFbullet"/>
        <w:numPr>
          <w:ilvl w:val="0"/>
          <w:numId w:val="0"/>
        </w:numPr>
        <w:spacing w:after="40"/>
        <w:rPr>
          <w:rFonts w:asciiTheme="minorHAnsi" w:eastAsiaTheme="minorEastAsia" w:hAnsiTheme="minorHAnsi" w:cstheme="minorBidi"/>
          <w:lang w:eastAsia="en-GB"/>
        </w:rPr>
      </w:pPr>
      <w:hyperlink r:id="rId25">
        <w:r w:rsidR="00046B88" w:rsidRPr="2686862E">
          <w:rPr>
            <w:rStyle w:val="Hyperlink"/>
            <w:rFonts w:asciiTheme="minorHAnsi" w:eastAsiaTheme="minorEastAsia" w:hAnsiTheme="minorHAnsi" w:cstheme="minorBidi"/>
            <w:lang w:eastAsia="en-GB"/>
          </w:rPr>
          <w:t>Molly</w:t>
        </w:r>
      </w:hyperlink>
      <w:r w:rsidR="00EE5698" w:rsidRPr="2686862E">
        <w:rPr>
          <w:rFonts w:asciiTheme="minorHAnsi" w:eastAsiaTheme="minorEastAsia" w:hAnsiTheme="minorHAnsi" w:cstheme="minorBidi"/>
          <w:lang w:eastAsia="en-GB"/>
        </w:rPr>
        <w:t xml:space="preserve">’s story </w:t>
      </w:r>
      <w:r w:rsidR="00917709" w:rsidRPr="2686862E">
        <w:rPr>
          <w:rFonts w:asciiTheme="minorHAnsi" w:eastAsiaTheme="minorEastAsia" w:hAnsiTheme="minorHAnsi" w:cstheme="minorBidi"/>
          <w:lang w:eastAsia="en-GB"/>
        </w:rPr>
        <w:t xml:space="preserve">shows how bringing services and networks around a person and using Trusted Person </w:t>
      </w:r>
      <w:r w:rsidR="460185F2" w:rsidRPr="66F4E4DD">
        <w:rPr>
          <w:rFonts w:asciiTheme="minorHAnsi" w:eastAsiaTheme="minorEastAsia" w:hAnsiTheme="minorHAnsi" w:cstheme="minorBidi"/>
          <w:lang w:eastAsia="en-GB"/>
        </w:rPr>
        <w:t>a</w:t>
      </w:r>
      <w:r w:rsidR="479BBD07" w:rsidRPr="66F4E4DD">
        <w:rPr>
          <w:rFonts w:asciiTheme="minorHAnsi" w:eastAsiaTheme="minorEastAsia" w:hAnsiTheme="minorHAnsi" w:cstheme="minorBidi"/>
          <w:lang w:eastAsia="en-GB"/>
        </w:rPr>
        <w:t>pproaches</w:t>
      </w:r>
      <w:r w:rsidR="00917709" w:rsidRPr="2686862E">
        <w:rPr>
          <w:rFonts w:asciiTheme="minorHAnsi" w:eastAsiaTheme="minorEastAsia" w:hAnsiTheme="minorHAnsi" w:cstheme="minorBidi"/>
          <w:lang w:eastAsia="en-GB"/>
        </w:rPr>
        <w:t xml:space="preserve"> can help inform decision making to prevent long term homelessness and allow access to the right support services. Changing Futures support partnerships is applying Trusted Person Approaches </w:t>
      </w:r>
    </w:p>
    <w:p w14:paraId="1F10F040" w14:textId="46D3AAD5" w:rsidR="00BD6A29" w:rsidRPr="004776D6" w:rsidRDefault="005D3434" w:rsidP="76CF656C">
      <w:pPr>
        <w:pStyle w:val="CFbullet"/>
        <w:numPr>
          <w:ilvl w:val="0"/>
          <w:numId w:val="0"/>
        </w:numPr>
        <w:spacing w:after="40"/>
        <w:rPr>
          <w:rFonts w:asciiTheme="minorHAnsi" w:eastAsiaTheme="minorEastAsia" w:hAnsiTheme="minorHAnsi" w:cstheme="minorBidi"/>
          <w:lang w:eastAsia="en-GB"/>
        </w:rPr>
      </w:pPr>
      <w:hyperlink r:id="rId26">
        <w:r w:rsidR="4DBEA800" w:rsidRPr="66F4E4DD">
          <w:rPr>
            <w:rStyle w:val="Hyperlink"/>
            <w:rFonts w:asciiTheme="minorHAnsi" w:eastAsiaTheme="minorEastAsia" w:hAnsiTheme="minorHAnsi" w:cstheme="minorBidi"/>
            <w:lang w:val="en-US" w:eastAsia="en-GB"/>
          </w:rPr>
          <w:t>Leon</w:t>
        </w:r>
      </w:hyperlink>
      <w:r w:rsidR="5171A88A" w:rsidRPr="66F4E4DD">
        <w:rPr>
          <w:rFonts w:asciiTheme="minorHAnsi" w:eastAsiaTheme="minorEastAsia" w:hAnsiTheme="minorHAnsi" w:cstheme="minorBidi"/>
          <w:lang w:eastAsia="en-GB"/>
        </w:rPr>
        <w:t>‘s story</w:t>
      </w:r>
      <w:r w:rsidR="00046B88" w:rsidRPr="2686862E">
        <w:rPr>
          <w:rFonts w:asciiTheme="minorHAnsi" w:eastAsiaTheme="minorEastAsia" w:hAnsiTheme="minorHAnsi" w:cstheme="minorBidi"/>
          <w:lang w:eastAsia="en-GB"/>
        </w:rPr>
        <w:t xml:space="preserve"> </w:t>
      </w:r>
      <w:r w:rsidR="00BD6A29" w:rsidRPr="2686862E">
        <w:rPr>
          <w:rFonts w:asciiTheme="minorHAnsi" w:eastAsiaTheme="minorEastAsia" w:hAnsiTheme="minorHAnsi" w:cstheme="minorBidi"/>
          <w:lang w:eastAsia="en-GB"/>
        </w:rPr>
        <w:t xml:space="preserve">highlights use of the </w:t>
      </w:r>
      <w:r w:rsidR="65A7169F" w:rsidRPr="66F4E4DD">
        <w:rPr>
          <w:rFonts w:asciiTheme="minorHAnsi" w:eastAsiaTheme="minorEastAsia" w:hAnsiTheme="minorHAnsi" w:cstheme="minorBidi"/>
          <w:lang w:eastAsia="en-GB"/>
        </w:rPr>
        <w:t>T</w:t>
      </w:r>
      <w:r w:rsidR="4D212800" w:rsidRPr="66F4E4DD">
        <w:rPr>
          <w:rFonts w:asciiTheme="minorHAnsi" w:eastAsiaTheme="minorEastAsia" w:hAnsiTheme="minorHAnsi" w:cstheme="minorBidi"/>
          <w:lang w:eastAsia="en-GB"/>
        </w:rPr>
        <w:t xml:space="preserve">rusted </w:t>
      </w:r>
      <w:r w:rsidR="1CB13682" w:rsidRPr="66F4E4DD">
        <w:rPr>
          <w:rFonts w:asciiTheme="minorHAnsi" w:eastAsiaTheme="minorEastAsia" w:hAnsiTheme="minorHAnsi" w:cstheme="minorBidi"/>
          <w:lang w:eastAsia="en-GB"/>
        </w:rPr>
        <w:t>P</w:t>
      </w:r>
      <w:r w:rsidR="4D212800" w:rsidRPr="66F4E4DD">
        <w:rPr>
          <w:rFonts w:asciiTheme="minorHAnsi" w:eastAsiaTheme="minorEastAsia" w:hAnsiTheme="minorHAnsi" w:cstheme="minorBidi"/>
          <w:lang w:eastAsia="en-GB"/>
        </w:rPr>
        <w:t>erson</w:t>
      </w:r>
      <w:r w:rsidR="00BD6A29" w:rsidRPr="2686862E">
        <w:rPr>
          <w:rFonts w:asciiTheme="minorHAnsi" w:eastAsiaTheme="minorEastAsia" w:hAnsiTheme="minorHAnsi" w:cstheme="minorBidi"/>
          <w:lang w:eastAsia="en-GB"/>
        </w:rPr>
        <w:t xml:space="preserve"> approaches, including Leon building his circle of trust, and how other people across the system starting to adopt the </w:t>
      </w:r>
      <w:r w:rsidR="10DA5AF1" w:rsidRPr="66F4E4DD">
        <w:rPr>
          <w:rFonts w:asciiTheme="minorHAnsi" w:eastAsiaTheme="minorEastAsia" w:hAnsiTheme="minorHAnsi" w:cstheme="minorBidi"/>
          <w:lang w:eastAsia="en-GB"/>
        </w:rPr>
        <w:t>T</w:t>
      </w:r>
      <w:r w:rsidR="4D212800" w:rsidRPr="66F4E4DD">
        <w:rPr>
          <w:rFonts w:asciiTheme="minorHAnsi" w:eastAsiaTheme="minorEastAsia" w:hAnsiTheme="minorHAnsi" w:cstheme="minorBidi"/>
          <w:lang w:eastAsia="en-GB"/>
        </w:rPr>
        <w:t xml:space="preserve">rusted </w:t>
      </w:r>
      <w:r w:rsidR="53F5C561" w:rsidRPr="66F4E4DD">
        <w:rPr>
          <w:rFonts w:asciiTheme="minorHAnsi" w:eastAsiaTheme="minorEastAsia" w:hAnsiTheme="minorHAnsi" w:cstheme="minorBidi"/>
          <w:lang w:eastAsia="en-GB"/>
        </w:rPr>
        <w:t>P</w:t>
      </w:r>
      <w:r w:rsidR="4D212800" w:rsidRPr="66F4E4DD">
        <w:rPr>
          <w:rFonts w:asciiTheme="minorHAnsi" w:eastAsiaTheme="minorEastAsia" w:hAnsiTheme="minorHAnsi" w:cstheme="minorBidi"/>
          <w:lang w:eastAsia="en-GB"/>
        </w:rPr>
        <w:t>erson</w:t>
      </w:r>
      <w:r w:rsidR="00BD6A29" w:rsidRPr="2686862E">
        <w:rPr>
          <w:rFonts w:asciiTheme="minorHAnsi" w:eastAsiaTheme="minorEastAsia" w:hAnsiTheme="minorHAnsi" w:cstheme="minorBidi"/>
          <w:lang w:eastAsia="en-GB"/>
        </w:rPr>
        <w:t xml:space="preserve"> approach and apply the lessons learned from Changing Futures to help other individuals.</w:t>
      </w:r>
    </w:p>
    <w:p w14:paraId="0D67F6EE" w14:textId="370D6DD9" w:rsidR="00102EC9" w:rsidRDefault="00363402" w:rsidP="76CF656C">
      <w:pPr>
        <w:pStyle w:val="Heading2"/>
        <w:rPr>
          <w:rStyle w:val="Heading3Char"/>
        </w:rPr>
      </w:pPr>
      <w:bookmarkStart w:id="26" w:name="_Toc1987214145"/>
      <w:r>
        <w:t>Project Plan Outcomes</w:t>
      </w:r>
      <w:bookmarkEnd w:id="26"/>
    </w:p>
    <w:p w14:paraId="46F2A6A8" w14:textId="5C6CE8BF" w:rsidR="00D95277" w:rsidRPr="00964E16" w:rsidRDefault="055961B5" w:rsidP="00D95277">
      <w:pPr>
        <w:rPr>
          <w:rFonts w:eastAsiaTheme="minorEastAsia"/>
        </w:rPr>
      </w:pPr>
      <w:r w:rsidRPr="2686862E">
        <w:rPr>
          <w:rFonts w:eastAsiaTheme="minorEastAsia"/>
        </w:rPr>
        <w:t>This section outlines some of the key milestones for the Changing Futures programme and progress to date.</w:t>
      </w:r>
      <w:r w:rsidR="00193D2C">
        <w:rPr>
          <w:rFonts w:eastAsiaTheme="minorEastAsia"/>
        </w:rPr>
        <w:t xml:space="preserve"> </w:t>
      </w:r>
      <w:r w:rsidR="00D95277" w:rsidRPr="2686862E">
        <w:rPr>
          <w:rFonts w:eastAsiaTheme="minorEastAsia"/>
        </w:rPr>
        <w:t xml:space="preserve">For more detail on the project plan please visit </w:t>
      </w:r>
      <w:hyperlink r:id="rId27">
        <w:r w:rsidR="00D95277" w:rsidRPr="2686862E">
          <w:rPr>
            <w:rStyle w:val="Hyperlink"/>
            <w:rFonts w:eastAsiaTheme="minorEastAsia"/>
            <w:b/>
            <w:bCs/>
            <w:i/>
            <w:iCs/>
          </w:rPr>
          <w:t>Project Plan.xlsx</w:t>
        </w:r>
      </w:hyperlink>
    </w:p>
    <w:p w14:paraId="5802BB1B" w14:textId="46156797" w:rsidR="005318EF" w:rsidRDefault="00363402" w:rsidP="00193D2C">
      <w:pPr>
        <w:pStyle w:val="Heading4"/>
      </w:pPr>
      <w:bookmarkStart w:id="27" w:name="_Toc1400308516"/>
      <w:r w:rsidRPr="2686862E">
        <w:t>System Lea</w:t>
      </w:r>
      <w:r w:rsidR="00BD71B8" w:rsidRPr="2686862E">
        <w:t>rning</w:t>
      </w:r>
      <w:bookmarkEnd w:id="27"/>
      <w:r w:rsidR="006B6D84" w:rsidRPr="2686862E">
        <w:t xml:space="preserve"> </w:t>
      </w:r>
    </w:p>
    <w:p w14:paraId="1C57048E" w14:textId="7C80ED56" w:rsidR="00363402" w:rsidRDefault="001164EA" w:rsidP="00363402">
      <w:pPr>
        <w:rPr>
          <w:rFonts w:eastAsiaTheme="minorEastAsia"/>
        </w:rPr>
      </w:pPr>
      <w:r>
        <w:rPr>
          <w:noProof/>
        </w:rPr>
        <mc:AlternateContent>
          <mc:Choice Requires="wpg">
            <w:drawing>
              <wp:anchor distT="0" distB="0" distL="114300" distR="114300" simplePos="0" relativeHeight="251664896" behindDoc="0" locked="0" layoutInCell="1" allowOverlap="1" wp14:anchorId="64788DD6" wp14:editId="6A1C1705">
                <wp:simplePos x="0" y="0"/>
                <wp:positionH relativeFrom="margin">
                  <wp:align>right</wp:align>
                </wp:positionH>
                <wp:positionV relativeFrom="paragraph">
                  <wp:posOffset>928794</wp:posOffset>
                </wp:positionV>
                <wp:extent cx="3022600" cy="1967230"/>
                <wp:effectExtent l="0" t="0" r="6350" b="0"/>
                <wp:wrapSquare wrapText="bothSides"/>
                <wp:docPr id="965877171" name="Group 2"/>
                <wp:cNvGraphicFramePr/>
                <a:graphic xmlns:a="http://schemas.openxmlformats.org/drawingml/2006/main">
                  <a:graphicData uri="http://schemas.microsoft.com/office/word/2010/wordprocessingGroup">
                    <wpg:wgp>
                      <wpg:cNvGrpSpPr/>
                      <wpg:grpSpPr>
                        <a:xfrm>
                          <a:off x="0" y="0"/>
                          <a:ext cx="3022600" cy="1967230"/>
                          <a:chOff x="0" y="0"/>
                          <a:chExt cx="3022600" cy="1967230"/>
                        </a:xfrm>
                      </wpg:grpSpPr>
                      <pic:pic xmlns:pic="http://schemas.openxmlformats.org/drawingml/2006/picture">
                        <pic:nvPicPr>
                          <pic:cNvPr id="321166110" name="Picture 3211661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2600" cy="1555750"/>
                          </a:xfrm>
                          <a:prstGeom prst="rect">
                            <a:avLst/>
                          </a:prstGeom>
                        </pic:spPr>
                      </pic:pic>
                      <wps:wsp>
                        <wps:cNvPr id="704662492" name="Text Box 1"/>
                        <wps:cNvSpPr txBox="1"/>
                        <wps:spPr>
                          <a:xfrm>
                            <a:off x="0" y="1616710"/>
                            <a:ext cx="3022600" cy="350520"/>
                          </a:xfrm>
                          <a:prstGeom prst="rect">
                            <a:avLst/>
                          </a:prstGeom>
                          <a:solidFill>
                            <a:prstClr val="white"/>
                          </a:solidFill>
                          <a:ln>
                            <a:noFill/>
                          </a:ln>
                        </wps:spPr>
                        <wps:txbx>
                          <w:txbxContent>
                            <w:p w14:paraId="32204C49" w14:textId="2D940ED7" w:rsidR="006B6D84" w:rsidRPr="005A1768" w:rsidRDefault="003536B0" w:rsidP="005A1768">
                              <w:pPr>
                                <w:pStyle w:val="Caption"/>
                                <w:spacing w:before="0" w:after="0"/>
                                <w:rPr>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EB69A3">
                                <w:rPr>
                                  <w:noProof/>
                                  <w:sz w:val="16"/>
                                  <w:szCs w:val="16"/>
                                </w:rPr>
                                <w:t>3</w:t>
                              </w:r>
                              <w:r w:rsidRPr="005A1768">
                                <w:rPr>
                                  <w:noProof/>
                                  <w:sz w:val="16"/>
                                  <w:szCs w:val="16"/>
                                </w:rPr>
                                <w:fldChar w:fldCharType="end"/>
                              </w:r>
                              <w:r w:rsidRPr="005A1768">
                                <w:rPr>
                                  <w:sz w:val="16"/>
                                  <w:szCs w:val="16"/>
                                </w:rPr>
                                <w:t xml:space="preserve"> Learning events: in 2022 there were 57 attendees, of which 22 had lived experience. By June 2024 this had grown to 206 attendees, of which 93 had lived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788DD6" id="Group 2" o:spid="_x0000_s1032" style="position:absolute;margin-left:186.8pt;margin-top:73.15pt;width:238pt;height:154.9pt;z-index:251664896;mso-position-horizontal:right;mso-position-horizontal-relative:margin" coordsize="30226,1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">
                <v:shape id="Picture 321166110" o:spid="_x0000_s1033" type="#_x0000_t75" style="position:absolute;width:30226;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">
                  <v:imagedata r:id="rId29" o:title=""/>
                </v:shape>
                <v:shape id="Text Box 1" o:spid="_x0000_s1034" type="#_x0000_t202" style="position:absolute;top:16167;width:3022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" stroked="f">
                  <v:textbox style="mso-fit-shape-to-text:t" inset="0,0,0,0">
                    <w:txbxContent>
                      <w:p w14:paraId="32204C49" w14:textId="2D940ED7" w:rsidR="006B6D84" w:rsidRPr="005A1768" w:rsidRDefault="003536B0" w:rsidP="005A1768">
                        <w:pPr>
                          <w:pStyle w:val="Caption"/>
                          <w:spacing w:before="0" w:after="0"/>
                          <w:rPr>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EB69A3">
                          <w:rPr>
                            <w:noProof/>
                            <w:sz w:val="16"/>
                            <w:szCs w:val="16"/>
                          </w:rPr>
                          <w:t>3</w:t>
                        </w:r>
                        <w:r w:rsidRPr="005A1768">
                          <w:rPr>
                            <w:noProof/>
                            <w:sz w:val="16"/>
                            <w:szCs w:val="16"/>
                          </w:rPr>
                          <w:fldChar w:fldCharType="end"/>
                        </w:r>
                        <w:r w:rsidRPr="005A1768">
                          <w:rPr>
                            <w:sz w:val="16"/>
                            <w:szCs w:val="16"/>
                          </w:rPr>
                          <w:t xml:space="preserve"> Learning events: in 2022 there were 57 attendees, of which 22 had lived experience. By June 2024 this had grown to 206 attendees, of which 93 had lived experience</w:t>
                        </w:r>
                      </w:p>
                    </w:txbxContent>
                  </v:textbox>
                </v:shape>
                <w10:wrap type="square" anchorx="margin"/>
              </v:group>
            </w:pict>
          </mc:Fallback>
        </mc:AlternateContent>
      </w:r>
      <w:proofErr w:type="gramStart"/>
      <w:r w:rsidR="00363402" w:rsidRPr="2686862E">
        <w:rPr>
          <w:rFonts w:eastAsiaTheme="minorEastAsia"/>
          <w:b/>
          <w:i/>
        </w:rPr>
        <w:t>A number of</w:t>
      </w:r>
      <w:proofErr w:type="gramEnd"/>
      <w:r w:rsidR="00363402" w:rsidRPr="2686862E">
        <w:rPr>
          <w:rFonts w:eastAsiaTheme="minorEastAsia"/>
          <w:b/>
          <w:i/>
        </w:rPr>
        <w:t xml:space="preserve"> people from across the system have been identified and supported to be able to lead an enquiry into systemic issues that they are aware of.</w:t>
      </w:r>
      <w:r w:rsidR="00363402" w:rsidRPr="229B15BB">
        <w:rPr>
          <w:rFonts w:eastAsiaTheme="minorEastAsia"/>
          <w:b/>
        </w:rPr>
        <w:t xml:space="preserve"> </w:t>
      </w:r>
      <w:r w:rsidR="00363402" w:rsidRPr="229B15BB">
        <w:rPr>
          <w:rFonts w:eastAsiaTheme="minorEastAsia"/>
        </w:rPr>
        <w:t>Completed: 6 people have undertaken systems leadership training, 4 of which have led or are leading enquiries. Further training soon to begin, with 48 people over three cohorts receiving it. The training will use action experiments, which essentially are enquiries into systemic issues being encountered by those trained</w:t>
      </w:r>
      <w:r w:rsidR="03D57CD8" w:rsidRPr="229B15BB">
        <w:rPr>
          <w:rFonts w:eastAsiaTheme="minorEastAsia"/>
        </w:rPr>
        <w:t>, resulting in a potential 48 further enquiries from across the system to be explored</w:t>
      </w:r>
      <w:r w:rsidR="32D28030" w:rsidRPr="229B15BB">
        <w:rPr>
          <w:rFonts w:eastAsiaTheme="minorEastAsia"/>
        </w:rPr>
        <w:t>.</w:t>
      </w:r>
    </w:p>
    <w:p w14:paraId="515675E1" w14:textId="3072D6AF" w:rsidR="00363402" w:rsidRDefault="00363402" w:rsidP="00363402">
      <w:pPr>
        <w:rPr>
          <w:rFonts w:eastAsiaTheme="minorEastAsia"/>
        </w:rPr>
      </w:pPr>
      <w:r w:rsidRPr="229B15BB">
        <w:rPr>
          <w:rFonts w:eastAsiaTheme="minorEastAsia"/>
          <w:b/>
          <w:i/>
        </w:rPr>
        <w:t>Improved awareness of what is a system barrier and system issue that can be addressed through the Changing Futures networks</w:t>
      </w:r>
      <w:r w:rsidRPr="229B15BB">
        <w:rPr>
          <w:rFonts w:eastAsiaTheme="minorEastAsia"/>
          <w:b/>
        </w:rPr>
        <w:t xml:space="preserve">. </w:t>
      </w:r>
      <w:r w:rsidRPr="229B15BB">
        <w:rPr>
          <w:rFonts w:eastAsiaTheme="minorEastAsia"/>
        </w:rPr>
        <w:t>Completed: Systems Leaders Group have undertaken a session specifically on the fundamentals of an effective system, focussing on structural impediments to healthy systems. Spaces have been created, maintained or supported where groups identify and work through systemic issues collectively (Change Forums, Co-pro groups, CoP), or to facilitate system leadership in tackling specific, concrete cases involving service users (PSGs).</w:t>
      </w:r>
    </w:p>
    <w:p w14:paraId="7CF51EB6" w14:textId="0B2D2131" w:rsidR="00363402" w:rsidRDefault="00363402" w:rsidP="00363402">
      <w:pPr>
        <w:rPr>
          <w:rFonts w:eastAsiaTheme="minorEastAsia"/>
        </w:rPr>
      </w:pPr>
      <w:r w:rsidRPr="229B15BB">
        <w:rPr>
          <w:rFonts w:eastAsiaTheme="minorEastAsia"/>
          <w:b/>
          <w:i/>
        </w:rPr>
        <w:t>Establish a peer network for systems agents</w:t>
      </w:r>
      <w:r w:rsidRPr="229B15BB">
        <w:rPr>
          <w:rFonts w:eastAsiaTheme="minorEastAsia"/>
          <w:i/>
        </w:rPr>
        <w:t xml:space="preserve">. </w:t>
      </w:r>
      <w:r w:rsidRPr="229B15BB">
        <w:rPr>
          <w:rFonts w:eastAsiaTheme="minorEastAsia"/>
        </w:rPr>
        <w:t>Completed: at present, a group meets every 4-6 weeks as a Community of Practice for systems leadership and thinking, offering peer support, reflective practice, and offering a diagnostic space to troubleshoot difficult enquiries and drive forward action in tackling systemic issues. The intention is to nurture further CoPs for involving those attending the forthcoming systems leadership training.</w:t>
      </w:r>
    </w:p>
    <w:p w14:paraId="62A8347C" w14:textId="34993E53" w:rsidR="00363402" w:rsidRDefault="001164EA" w:rsidP="00363402">
      <w:pPr>
        <w:rPr>
          <w:rFonts w:eastAsiaTheme="minorEastAsia"/>
        </w:rPr>
      </w:pPr>
      <w:r>
        <w:rPr>
          <w:noProof/>
        </w:rPr>
        <w:lastRenderedPageBreak/>
        <mc:AlternateContent>
          <mc:Choice Requires="wpg">
            <w:drawing>
              <wp:anchor distT="0" distB="0" distL="114300" distR="114300" simplePos="0" relativeHeight="251663872" behindDoc="0" locked="0" layoutInCell="1" allowOverlap="1" wp14:anchorId="733BED3D" wp14:editId="39B00B15">
                <wp:simplePos x="0" y="0"/>
                <wp:positionH relativeFrom="margin">
                  <wp:align>right</wp:align>
                </wp:positionH>
                <wp:positionV relativeFrom="paragraph">
                  <wp:posOffset>64770</wp:posOffset>
                </wp:positionV>
                <wp:extent cx="2988945" cy="2062480"/>
                <wp:effectExtent l="0" t="0" r="1905" b="0"/>
                <wp:wrapSquare wrapText="bothSides"/>
                <wp:docPr id="379163083" name="Group 1"/>
                <wp:cNvGraphicFramePr/>
                <a:graphic xmlns:a="http://schemas.openxmlformats.org/drawingml/2006/main">
                  <a:graphicData uri="http://schemas.microsoft.com/office/word/2010/wordprocessingGroup">
                    <wpg:wgp>
                      <wpg:cNvGrpSpPr/>
                      <wpg:grpSpPr>
                        <a:xfrm>
                          <a:off x="0" y="0"/>
                          <a:ext cx="2988945" cy="2062480"/>
                          <a:chOff x="0" y="0"/>
                          <a:chExt cx="2988945" cy="2062480"/>
                        </a:xfrm>
                      </wpg:grpSpPr>
                      <pic:pic xmlns:pic="http://schemas.openxmlformats.org/drawingml/2006/picture">
                        <pic:nvPicPr>
                          <pic:cNvPr id="1697924797" name="Picture 1697924797" descr="A graph of a number of blue bars&#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945" cy="1773555"/>
                          </a:xfrm>
                          <a:prstGeom prst="rect">
                            <a:avLst/>
                          </a:prstGeom>
                        </pic:spPr>
                      </pic:pic>
                      <wps:wsp>
                        <wps:cNvPr id="1120860016" name="Text Box 1"/>
                        <wps:cNvSpPr txBox="1"/>
                        <wps:spPr>
                          <a:xfrm>
                            <a:off x="0" y="1828800"/>
                            <a:ext cx="2988945" cy="233680"/>
                          </a:xfrm>
                          <a:prstGeom prst="rect">
                            <a:avLst/>
                          </a:prstGeom>
                          <a:solidFill>
                            <a:prstClr val="white"/>
                          </a:solidFill>
                          <a:ln>
                            <a:noFill/>
                          </a:ln>
                        </wps:spPr>
                        <wps:txbx>
                          <w:txbxContent>
                            <w:p w14:paraId="0D2CACB0" w14:textId="3E7F3650" w:rsidR="006B6D84" w:rsidRPr="005A1768" w:rsidRDefault="006B6D84" w:rsidP="005A1768">
                              <w:pPr>
                                <w:pStyle w:val="Caption"/>
                                <w:spacing w:before="0" w:after="0"/>
                                <w:rPr>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4</w:t>
                              </w:r>
                              <w:r w:rsidRPr="005A1768">
                                <w:rPr>
                                  <w:noProof/>
                                  <w:sz w:val="16"/>
                                  <w:szCs w:val="16"/>
                                </w:rPr>
                                <w:fldChar w:fldCharType="end"/>
                              </w:r>
                              <w:r w:rsidRPr="005A1768">
                                <w:rPr>
                                  <w:noProof/>
                                  <w:sz w:val="16"/>
                                  <w:szCs w:val="16"/>
                                </w:rPr>
                                <w:t xml:space="preserve"> Newsletter subscribers: grown from 53 in 2022 to 302 in June 2024, from 83 different agencies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3BED3D" id="_x0000_s1035" style="position:absolute;margin-left:184.15pt;margin-top:5.1pt;width:235.35pt;height:162.4pt;z-index:251663872;mso-position-horizontal:right;mso-position-horizontal-relative:margin" coordsize="29889,2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">
                <v:shape id="Picture 1697924797" o:spid="_x0000_s1036" type="#_x0000_t75" alt="A graph of a number of blue bars&#10;&#10;Description automatically generated with medium confidence" style="position:absolute;width:29889;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">
                  <v:imagedata r:id="rId31" o:title="A graph of a number of blue bars&#10;&#10;Description automatically generated with medium confidence"/>
                </v:shape>
                <v:shape id="Text Box 1" o:spid="_x0000_s1037" type="#_x0000_t202" style="position:absolute;top:18288;width:29889;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" stroked="f">
                  <v:textbox style="mso-fit-shape-to-text:t" inset="0,0,0,0">
                    <w:txbxContent>
                      <w:p w14:paraId="0D2CACB0" w14:textId="3E7F3650" w:rsidR="006B6D84" w:rsidRPr="005A1768" w:rsidRDefault="006B6D84" w:rsidP="005A1768">
                        <w:pPr>
                          <w:pStyle w:val="Caption"/>
                          <w:spacing w:before="0" w:after="0"/>
                          <w:rPr>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4</w:t>
                        </w:r>
                        <w:r w:rsidRPr="005A1768">
                          <w:rPr>
                            <w:noProof/>
                            <w:sz w:val="16"/>
                            <w:szCs w:val="16"/>
                          </w:rPr>
                          <w:fldChar w:fldCharType="end"/>
                        </w:r>
                        <w:r w:rsidRPr="005A1768">
                          <w:rPr>
                            <w:noProof/>
                            <w:sz w:val="16"/>
                            <w:szCs w:val="16"/>
                          </w:rPr>
                          <w:t xml:space="preserve"> Newsletter subscribers: grown from 53 in 2022 to 302 in June 2024, from 83 different agencies</w:t>
                        </w:r>
                      </w:p>
                    </w:txbxContent>
                  </v:textbox>
                </v:shape>
                <w10:wrap type="square" anchorx="margin"/>
              </v:group>
            </w:pict>
          </mc:Fallback>
        </mc:AlternateContent>
      </w:r>
      <w:r w:rsidR="00363402" w:rsidRPr="2686862E">
        <w:rPr>
          <w:rFonts w:eastAsiaTheme="minorEastAsia"/>
          <w:b/>
          <w:i/>
        </w:rPr>
        <w:t>Systems leadership programme in place to train and support leaders across the network</w:t>
      </w:r>
      <w:r w:rsidR="00363402" w:rsidRPr="229B15BB">
        <w:rPr>
          <w:rFonts w:eastAsiaTheme="minorEastAsia"/>
        </w:rPr>
        <w:t>. Completed: this has been procured. 48 people will be trained over three cohorts, with the first beginning in mid to late October.</w:t>
      </w:r>
      <w:r w:rsidR="006B6D84" w:rsidRPr="229B15BB" w:rsidDel="006B6D84">
        <w:rPr>
          <w:rFonts w:eastAsiaTheme="minorEastAsia"/>
        </w:rPr>
        <w:t xml:space="preserve"> </w:t>
      </w:r>
    </w:p>
    <w:p w14:paraId="69F2695D" w14:textId="204E00C8" w:rsidR="00363402" w:rsidRDefault="00363402" w:rsidP="00363402">
      <w:pPr>
        <w:rPr>
          <w:rFonts w:eastAsiaTheme="minorEastAsia"/>
        </w:rPr>
      </w:pPr>
      <w:r w:rsidRPr="229B15BB">
        <w:rPr>
          <w:rFonts w:eastAsiaTheme="minorEastAsia"/>
          <w:b/>
          <w:i/>
        </w:rPr>
        <w:t>Facilitate a space/forum for systems leaders to come together for peer support</w:t>
      </w:r>
      <w:r w:rsidRPr="229B15BB">
        <w:rPr>
          <w:rFonts w:eastAsiaTheme="minorEastAsia"/>
          <w:b/>
        </w:rPr>
        <w:t xml:space="preserve">. </w:t>
      </w:r>
      <w:r w:rsidRPr="229B15BB">
        <w:rPr>
          <w:rFonts w:eastAsiaTheme="minorEastAsia"/>
        </w:rPr>
        <w:t xml:space="preserve">Completed: this is the Systems Leaders Group, which convenes quarterly. Previous meetings have focussed on exploring the core pillars of Changing Futures’ </w:t>
      </w:r>
      <w:r w:rsidR="00C1127B" w:rsidRPr="229B15BB">
        <w:rPr>
          <w:rFonts w:eastAsiaTheme="minorEastAsia"/>
        </w:rPr>
        <w:t>practice,</w:t>
      </w:r>
      <w:r w:rsidRPr="229B15BB">
        <w:rPr>
          <w:rFonts w:eastAsiaTheme="minorEastAsia"/>
        </w:rPr>
        <w:t xml:space="preserve"> but the programme is looking to utilise the group as a network to explore, practice and mainstream systems leadership throughout the partnership and cultivate a more connected, effective system.</w:t>
      </w:r>
    </w:p>
    <w:p w14:paraId="13C0F958" w14:textId="3F599770" w:rsidR="00363402" w:rsidRDefault="00363402" w:rsidP="00363402">
      <w:pPr>
        <w:rPr>
          <w:rFonts w:eastAsiaTheme="minorEastAsia"/>
        </w:rPr>
      </w:pPr>
      <w:r w:rsidRPr="229B15BB">
        <w:rPr>
          <w:rFonts w:eastAsiaTheme="minorEastAsia"/>
          <w:b/>
          <w:i/>
        </w:rPr>
        <w:t xml:space="preserve">Develop at least </w:t>
      </w:r>
      <w:r w:rsidR="00D861C2">
        <w:rPr>
          <w:rFonts w:eastAsiaTheme="minorEastAsia"/>
          <w:b/>
          <w:i/>
        </w:rPr>
        <w:t>one</w:t>
      </w:r>
      <w:r w:rsidRPr="229B15BB">
        <w:rPr>
          <w:rFonts w:eastAsiaTheme="minorEastAsia"/>
          <w:b/>
          <w:i/>
        </w:rPr>
        <w:t xml:space="preserve"> system enquiry into system barrier action plans</w:t>
      </w:r>
      <w:r w:rsidRPr="229B15BB">
        <w:rPr>
          <w:rFonts w:eastAsiaTheme="minorEastAsia"/>
          <w:b/>
        </w:rPr>
        <w:t>.</w:t>
      </w:r>
      <w:r w:rsidRPr="229B15BB">
        <w:rPr>
          <w:rFonts w:eastAsiaTheme="minorEastAsia"/>
        </w:rPr>
        <w:t xml:space="preserve"> In progress: work is underway to explore, within some the programme’s more mature enquiries, how a given enquiry’s particular barriers are examples of deeper systemic issues and to provide a ‘cheat sheet’ as first pass to inspire further action for people facing similar barriers. The intention is to use two enquiries for this, with a third having excellent potential but needing to progress slightly further.</w:t>
      </w:r>
    </w:p>
    <w:p w14:paraId="2D1C508A" w14:textId="1D55A0FF" w:rsidR="004F5792" w:rsidRDefault="004F5792" w:rsidP="0086540E">
      <w:pPr>
        <w:pStyle w:val="Quote"/>
        <w:rPr>
          <w:rFonts w:eastAsiaTheme="minorEastAsia"/>
        </w:rPr>
      </w:pPr>
      <w:r w:rsidRPr="2686862E">
        <w:rPr>
          <w:rFonts w:eastAsiaTheme="minorEastAsia"/>
        </w:rPr>
        <w:t>Learning from case coordination: Case coordination forms the foundation for wider system change, as it enables recruitment of people with lived experience, fosters multi-agency working, and it enables up-to-date knowledge of local systems around the five “petals” of multiple disadvantage.</w:t>
      </w:r>
    </w:p>
    <w:p w14:paraId="45EA398E" w14:textId="3AAC7B95" w:rsidR="3602F5B0" w:rsidRDefault="3602F5B0" w:rsidP="00193D2C">
      <w:pPr>
        <w:pStyle w:val="Heading4"/>
      </w:pPr>
      <w:bookmarkStart w:id="28" w:name="_Toc504826312"/>
      <w:r w:rsidRPr="229B15BB">
        <w:t>Co production and co design</w:t>
      </w:r>
      <w:bookmarkEnd w:id="28"/>
    </w:p>
    <w:p w14:paraId="1863DC54" w14:textId="4E715B60" w:rsidR="006C6BD8" w:rsidRPr="00933F23" w:rsidRDefault="009B6144" w:rsidP="00831B0B">
      <w:pPr>
        <w:spacing w:after="0" w:line="240" w:lineRule="auto"/>
        <w:rPr>
          <w:rFonts w:eastAsiaTheme="minorEastAsia"/>
          <w:lang w:eastAsia="en-GB"/>
        </w:rPr>
      </w:pPr>
      <w:r>
        <w:rPr>
          <w:noProof/>
        </w:rPr>
        <mc:AlternateContent>
          <mc:Choice Requires="wpg">
            <w:drawing>
              <wp:anchor distT="0" distB="0" distL="114300" distR="114300" simplePos="0" relativeHeight="251662848" behindDoc="0" locked="0" layoutInCell="1" allowOverlap="1" wp14:anchorId="6B9A5C36" wp14:editId="626BFEF5">
                <wp:simplePos x="0" y="0"/>
                <wp:positionH relativeFrom="margin">
                  <wp:align>right</wp:align>
                </wp:positionH>
                <wp:positionV relativeFrom="paragraph">
                  <wp:posOffset>101600</wp:posOffset>
                </wp:positionV>
                <wp:extent cx="2548255" cy="2128520"/>
                <wp:effectExtent l="0" t="0" r="4445" b="5080"/>
                <wp:wrapSquare wrapText="bothSides"/>
                <wp:docPr id="1765188931" name="Group 4"/>
                <wp:cNvGraphicFramePr/>
                <a:graphic xmlns:a="http://schemas.openxmlformats.org/drawingml/2006/main">
                  <a:graphicData uri="http://schemas.microsoft.com/office/word/2010/wordprocessingGroup">
                    <wpg:wgp>
                      <wpg:cNvGrpSpPr/>
                      <wpg:grpSpPr>
                        <a:xfrm>
                          <a:off x="0" y="0"/>
                          <a:ext cx="2548255" cy="2128520"/>
                          <a:chOff x="0" y="0"/>
                          <a:chExt cx="2548255" cy="2128575"/>
                        </a:xfrm>
                      </wpg:grpSpPr>
                      <pic:pic xmlns:pic="http://schemas.openxmlformats.org/drawingml/2006/picture">
                        <pic:nvPicPr>
                          <pic:cNvPr id="1274148594" name="Picture 12704393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48255" cy="1911985"/>
                          </a:xfrm>
                          <a:prstGeom prst="rect">
                            <a:avLst/>
                          </a:prstGeom>
                        </pic:spPr>
                      </pic:pic>
                      <wps:wsp>
                        <wps:cNvPr id="1494825550" name="Text Box 1"/>
                        <wps:cNvSpPr txBox="1"/>
                        <wps:spPr>
                          <a:xfrm>
                            <a:off x="0" y="1894889"/>
                            <a:ext cx="2548255" cy="233686"/>
                          </a:xfrm>
                          <a:prstGeom prst="rect">
                            <a:avLst/>
                          </a:prstGeom>
                          <a:solidFill>
                            <a:prstClr val="white"/>
                          </a:solidFill>
                          <a:ln>
                            <a:noFill/>
                          </a:ln>
                        </wps:spPr>
                        <wps:txbx>
                          <w:txbxContent>
                            <w:p w14:paraId="2A15EB18" w14:textId="7FE69A06" w:rsidR="009B6144" w:rsidRPr="005A1768" w:rsidRDefault="009B6144" w:rsidP="009B6144">
                              <w:pPr>
                                <w:pStyle w:val="Caption"/>
                                <w:spacing w:before="0" w:after="0"/>
                                <w:rPr>
                                  <w:rFonts w:ascii="Calibri Light" w:eastAsiaTheme="minorHAnsi" w:hAnsi="Calibri Light" w:cs="Calibri Light"/>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5</w:t>
                              </w:r>
                              <w:r w:rsidRPr="005A1768">
                                <w:rPr>
                                  <w:noProof/>
                                  <w:sz w:val="16"/>
                                  <w:szCs w:val="16"/>
                                </w:rPr>
                                <w:fldChar w:fldCharType="end"/>
                              </w:r>
                              <w:r w:rsidRPr="005A1768">
                                <w:rPr>
                                  <w:sz w:val="16"/>
                                  <w:szCs w:val="16"/>
                                </w:rPr>
                                <w:t xml:space="preserve"> Paul explaining the importance of a “</w:t>
                              </w:r>
                              <w:r w:rsidR="0093553D" w:rsidRPr="005A1768">
                                <w:rPr>
                                  <w:sz w:val="16"/>
                                  <w:szCs w:val="16"/>
                                </w:rPr>
                                <w:t>Handheld</w:t>
                              </w:r>
                              <w:r w:rsidRPr="005A1768">
                                <w:rPr>
                                  <w:sz w:val="16"/>
                                  <w:szCs w:val="16"/>
                                </w:rPr>
                                <w:t>, not a handout” to System Leaders (Oct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9A5C36" id="Group 4" o:spid="_x0000_s1038" style="position:absolute;margin-left:149.45pt;margin-top:8pt;width:200.65pt;height:167.6pt;z-index:251662848;mso-position-horizontal:right;mso-position-horizontal-relative:margin" coordsize="25482,21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">
                <v:shape id="Picture 1270439316" o:spid="_x0000_s1039" type="#_x0000_t75" style="position:absolute;width:25482;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">
                  <v:imagedata r:id="rId33" o:title=""/>
                </v:shape>
                <v:shape id="Text Box 1" o:spid="_x0000_s1040" type="#_x0000_t202" style="position:absolute;top:18948;width:2548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" stroked="f">
                  <v:textbox style="mso-fit-shape-to-text:t" inset="0,0,0,0">
                    <w:txbxContent>
                      <w:p w14:paraId="2A15EB18" w14:textId="7FE69A06" w:rsidR="009B6144" w:rsidRPr="005A1768" w:rsidRDefault="009B6144" w:rsidP="009B6144">
                        <w:pPr>
                          <w:pStyle w:val="Caption"/>
                          <w:spacing w:before="0" w:after="0"/>
                          <w:rPr>
                            <w:rFonts w:ascii="Calibri Light" w:eastAsiaTheme="minorHAnsi" w:hAnsi="Calibri Light" w:cs="Calibri Light"/>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5</w:t>
                        </w:r>
                        <w:r w:rsidRPr="005A1768">
                          <w:rPr>
                            <w:noProof/>
                            <w:sz w:val="16"/>
                            <w:szCs w:val="16"/>
                          </w:rPr>
                          <w:fldChar w:fldCharType="end"/>
                        </w:r>
                        <w:r w:rsidRPr="005A1768">
                          <w:rPr>
                            <w:sz w:val="16"/>
                            <w:szCs w:val="16"/>
                          </w:rPr>
                          <w:t xml:space="preserve"> Paul explaining the importance of a “</w:t>
                        </w:r>
                        <w:r w:rsidR="0093553D" w:rsidRPr="005A1768">
                          <w:rPr>
                            <w:sz w:val="16"/>
                            <w:szCs w:val="16"/>
                          </w:rPr>
                          <w:t>Handheld</w:t>
                        </w:r>
                        <w:r w:rsidRPr="005A1768">
                          <w:rPr>
                            <w:sz w:val="16"/>
                            <w:szCs w:val="16"/>
                          </w:rPr>
                          <w:t>, not a handout” to System Leaders (Oct 2023)</w:t>
                        </w:r>
                      </w:p>
                    </w:txbxContent>
                  </v:textbox>
                </v:shape>
                <w10:wrap type="square" anchorx="margin"/>
              </v:group>
            </w:pict>
          </mc:Fallback>
        </mc:AlternateContent>
      </w:r>
      <w:r w:rsidR="006C6BD8" w:rsidRPr="2686862E">
        <w:rPr>
          <w:rFonts w:eastAsiaTheme="minorEastAsia"/>
          <w:b/>
          <w:bCs/>
          <w:i/>
          <w:iCs/>
          <w:color w:val="000000"/>
          <w:lang w:eastAsia="en-GB"/>
        </w:rPr>
        <w:t>Wisbech Coproduction Group up and running and identifying potential system enquiries</w:t>
      </w:r>
      <w:r w:rsidR="00806476" w:rsidRPr="2686862E">
        <w:rPr>
          <w:rFonts w:eastAsiaTheme="minorEastAsia"/>
          <w:b/>
          <w:bCs/>
          <w:i/>
          <w:iCs/>
          <w:color w:val="000000"/>
          <w:lang w:eastAsia="en-GB"/>
        </w:rPr>
        <w:t>:</w:t>
      </w:r>
      <w:r w:rsidR="00806476" w:rsidRPr="229B15BB">
        <w:rPr>
          <w:rFonts w:eastAsiaTheme="minorEastAsia"/>
          <w:b/>
          <w:bCs/>
          <w:color w:val="000000"/>
          <w:lang w:eastAsia="en-GB"/>
        </w:rPr>
        <w:t xml:space="preserve"> </w:t>
      </w:r>
      <w:r w:rsidR="006C6BD8" w:rsidRPr="229B15BB">
        <w:rPr>
          <w:rFonts w:eastAsiaTheme="minorEastAsia"/>
          <w:lang w:eastAsia="en-GB"/>
        </w:rPr>
        <w:t>By June 2024 Two Fenland Coproduction sessions had happened</w:t>
      </w:r>
      <w:r w:rsidR="1AC082C3" w:rsidRPr="229B15BB">
        <w:rPr>
          <w:rFonts w:eastAsiaTheme="minorEastAsia"/>
          <w:lang w:eastAsia="en-GB"/>
        </w:rPr>
        <w:t xml:space="preserve"> to scope the landscape and work on how we can progress as a partnership</w:t>
      </w:r>
      <w:r w:rsidR="00C6491B" w:rsidRPr="229B15BB">
        <w:rPr>
          <w:rFonts w:eastAsiaTheme="minorEastAsia"/>
          <w:lang w:eastAsia="en-GB"/>
        </w:rPr>
        <w:t>.</w:t>
      </w:r>
      <w:r w:rsidR="006C6BD8" w:rsidRPr="229B15BB">
        <w:rPr>
          <w:rFonts w:eastAsiaTheme="minorEastAsia"/>
          <w:lang w:eastAsia="en-GB"/>
        </w:rPr>
        <w:t xml:space="preserve"> </w:t>
      </w:r>
      <w:r w:rsidR="005F2AB0" w:rsidRPr="229B15BB">
        <w:rPr>
          <w:rFonts w:eastAsiaTheme="minorEastAsia"/>
          <w:lang w:eastAsia="en-GB"/>
        </w:rPr>
        <w:t xml:space="preserve"> </w:t>
      </w:r>
      <w:r w:rsidR="1C279068" w:rsidRPr="229B15BB">
        <w:rPr>
          <w:rFonts w:eastAsiaTheme="minorEastAsia"/>
          <w:lang w:eastAsia="en-GB"/>
        </w:rPr>
        <w:t>After a hiatus due to change in staffing, t</w:t>
      </w:r>
      <w:r w:rsidR="006C6BD8" w:rsidRPr="229B15BB">
        <w:rPr>
          <w:rFonts w:eastAsiaTheme="minorEastAsia"/>
          <w:lang w:eastAsia="en-GB"/>
        </w:rPr>
        <w:t xml:space="preserve">he group will </w:t>
      </w:r>
      <w:r w:rsidR="2E028AED" w:rsidRPr="229B15BB">
        <w:rPr>
          <w:rFonts w:eastAsiaTheme="minorEastAsia"/>
          <w:lang w:eastAsia="en-GB"/>
        </w:rPr>
        <w:t>resume in the Autumn with key services in the Wisbech ecosystem keen to support participation</w:t>
      </w:r>
      <w:r w:rsidR="006C6BD8" w:rsidRPr="229B15BB">
        <w:rPr>
          <w:rFonts w:eastAsiaTheme="minorEastAsia"/>
          <w:lang w:eastAsia="en-GB"/>
        </w:rPr>
        <w:t xml:space="preserve">. </w:t>
      </w:r>
    </w:p>
    <w:p w14:paraId="722770EB" w14:textId="24DAC225" w:rsidR="006C6BD8" w:rsidRPr="00933F23" w:rsidRDefault="006C6BD8" w:rsidP="0086540E">
      <w:pPr>
        <w:spacing w:after="0" w:line="240" w:lineRule="auto"/>
        <w:rPr>
          <w:rFonts w:eastAsiaTheme="minorEastAsia"/>
          <w:lang w:eastAsia="en-GB"/>
        </w:rPr>
      </w:pPr>
      <w:r w:rsidRPr="2686862E">
        <w:rPr>
          <w:rFonts w:eastAsiaTheme="minorEastAsia"/>
          <w:b/>
          <w:i/>
          <w:color w:val="000000" w:themeColor="text1"/>
          <w:lang w:eastAsia="en-GB"/>
        </w:rPr>
        <w:t>Ely Coproduction Group up and running and identifying potential system enquiries</w:t>
      </w:r>
      <w:r w:rsidR="007012B6" w:rsidRPr="2686862E">
        <w:rPr>
          <w:rFonts w:eastAsiaTheme="minorEastAsia"/>
          <w:b/>
          <w:i/>
          <w:color w:val="000000" w:themeColor="text1"/>
          <w:lang w:eastAsia="en-GB"/>
        </w:rPr>
        <w:t>:</w:t>
      </w:r>
      <w:r w:rsidR="007012B6" w:rsidRPr="2686862E">
        <w:rPr>
          <w:rFonts w:eastAsiaTheme="minorEastAsia"/>
          <w:b/>
          <w:color w:val="000000" w:themeColor="text1"/>
          <w:lang w:eastAsia="en-GB"/>
        </w:rPr>
        <w:t xml:space="preserve"> </w:t>
      </w:r>
      <w:r w:rsidRPr="2686862E">
        <w:rPr>
          <w:rFonts w:eastAsiaTheme="minorEastAsia"/>
          <w:lang w:eastAsia="en-GB"/>
        </w:rPr>
        <w:t xml:space="preserve">By June 2024 Ely Coproduction well established and on the verge of identifying </w:t>
      </w:r>
      <w:r w:rsidR="77E4DAAA" w:rsidRPr="2686862E">
        <w:rPr>
          <w:rFonts w:eastAsiaTheme="minorEastAsia"/>
          <w:lang w:eastAsia="en-GB"/>
        </w:rPr>
        <w:t xml:space="preserve">its first </w:t>
      </w:r>
      <w:r w:rsidRPr="2686862E">
        <w:rPr>
          <w:rFonts w:eastAsiaTheme="minorEastAsia"/>
          <w:lang w:eastAsia="en-GB"/>
        </w:rPr>
        <w:t>enquiry.</w:t>
      </w:r>
      <w:r w:rsidR="50AFE7C8" w:rsidRPr="2686862E">
        <w:rPr>
          <w:rFonts w:eastAsiaTheme="minorEastAsia"/>
          <w:lang w:eastAsia="en-GB"/>
        </w:rPr>
        <w:t xml:space="preserve"> The group has chosen to name itself ‘Our Voice’ to give it identity and be something to describe to others with lived experience who might want to participate. Changing Futures is working with the</w:t>
      </w:r>
      <w:r w:rsidRPr="2686862E">
        <w:rPr>
          <w:rFonts w:eastAsiaTheme="minorEastAsia"/>
          <w:lang w:eastAsia="en-GB"/>
        </w:rPr>
        <w:t xml:space="preserve"> Lighthouse to conduct an evaluation of issues that face people who present at their food hub. </w:t>
      </w:r>
      <w:r w:rsidR="366284C3" w:rsidRPr="2686862E">
        <w:rPr>
          <w:rFonts w:eastAsiaTheme="minorEastAsia"/>
          <w:lang w:eastAsia="en-GB"/>
        </w:rPr>
        <w:t>We plan to enable skilled</w:t>
      </w:r>
      <w:r w:rsidRPr="2686862E">
        <w:rPr>
          <w:rFonts w:eastAsiaTheme="minorEastAsia"/>
          <w:lang w:eastAsia="en-GB"/>
        </w:rPr>
        <w:t xml:space="preserve"> volunteers to interview up to 100 people to identify</w:t>
      </w:r>
      <w:r w:rsidR="60023380" w:rsidRPr="2686862E">
        <w:rPr>
          <w:rFonts w:eastAsiaTheme="minorEastAsia"/>
          <w:lang w:eastAsia="en-GB"/>
        </w:rPr>
        <w:t>, theme and group ongoing needs.</w:t>
      </w:r>
      <w:r w:rsidRPr="2686862E">
        <w:rPr>
          <w:rFonts w:eastAsiaTheme="minorEastAsia"/>
          <w:lang w:eastAsia="en-GB"/>
        </w:rPr>
        <w:t xml:space="preserve"> From this we plan to create a space where people can begin to access this support.</w:t>
      </w:r>
    </w:p>
    <w:p w14:paraId="06251456" w14:textId="6C941B2F" w:rsidR="007012B6" w:rsidRDefault="00785D7A" w:rsidP="0086540E">
      <w:pPr>
        <w:pStyle w:val="Quote"/>
        <w:rPr>
          <w:rFonts w:eastAsiaTheme="minorEastAsia"/>
          <w:lang w:eastAsia="en-GB"/>
        </w:rPr>
      </w:pPr>
      <w:r w:rsidRPr="229B15BB">
        <w:rPr>
          <w:rFonts w:eastAsiaTheme="minorEastAsia"/>
        </w:rPr>
        <w:t>We are overseeing 9 systems enquiries and witnessing how some of these working groups are steering progress towards policy, commissioning and legislative change:</w:t>
      </w:r>
    </w:p>
    <w:p w14:paraId="5BF60357" w14:textId="010CDFEE" w:rsidR="006C6BD8" w:rsidRPr="00933F23" w:rsidRDefault="006C6BD8" w:rsidP="0086540E">
      <w:pPr>
        <w:spacing w:after="0" w:line="240" w:lineRule="auto"/>
        <w:rPr>
          <w:rFonts w:eastAsiaTheme="minorEastAsia"/>
          <w:lang w:eastAsia="en-GB"/>
        </w:rPr>
      </w:pPr>
      <w:r w:rsidRPr="2686862E">
        <w:rPr>
          <w:rFonts w:eastAsiaTheme="minorEastAsia"/>
          <w:b/>
          <w:i/>
          <w:color w:val="000000" w:themeColor="text1"/>
          <w:lang w:eastAsia="en-GB"/>
        </w:rPr>
        <w:lastRenderedPageBreak/>
        <w:t>Huntingdon Coproduction Group up and running and identifying potential systems enquiries</w:t>
      </w:r>
      <w:r w:rsidR="182490EF" w:rsidRPr="2686862E">
        <w:rPr>
          <w:rFonts w:eastAsiaTheme="minorEastAsia"/>
          <w:b/>
          <w:bCs/>
          <w:i/>
          <w:iCs/>
          <w:color w:val="000000" w:themeColor="text1"/>
          <w:lang w:eastAsia="en-GB"/>
        </w:rPr>
        <w:t>:</w:t>
      </w:r>
      <w:r w:rsidRPr="2686862E">
        <w:rPr>
          <w:rFonts w:eastAsiaTheme="minorEastAsia"/>
          <w:lang w:eastAsia="en-GB"/>
        </w:rPr>
        <w:t xml:space="preserve"> Some work has been done by Donald speaking with people with lived </w:t>
      </w:r>
      <w:r w:rsidR="005F3D57" w:rsidRPr="2686862E">
        <w:rPr>
          <w:rFonts w:eastAsiaTheme="minorEastAsia"/>
          <w:lang w:eastAsia="en-GB"/>
        </w:rPr>
        <w:t>experience</w:t>
      </w:r>
      <w:r w:rsidRPr="2686862E">
        <w:rPr>
          <w:rFonts w:eastAsiaTheme="minorEastAsia"/>
          <w:lang w:eastAsia="en-GB"/>
        </w:rPr>
        <w:t xml:space="preserve"> in the area. Great </w:t>
      </w:r>
      <w:r w:rsidR="00EC23B6" w:rsidRPr="2686862E">
        <w:rPr>
          <w:rFonts w:eastAsiaTheme="minorEastAsia"/>
          <w:lang w:eastAsia="en-GB"/>
        </w:rPr>
        <w:t>appetite</w:t>
      </w:r>
      <w:r w:rsidRPr="2686862E">
        <w:rPr>
          <w:rFonts w:eastAsiaTheme="minorEastAsia"/>
          <w:lang w:eastAsia="en-GB"/>
        </w:rPr>
        <w:t xml:space="preserve"> to commence. </w:t>
      </w:r>
      <w:r w:rsidR="001164EA" w:rsidRPr="2686862E">
        <w:rPr>
          <w:rFonts w:eastAsiaTheme="minorEastAsia"/>
          <w:lang w:eastAsia="en-GB"/>
        </w:rPr>
        <w:t>W</w:t>
      </w:r>
      <w:r w:rsidRPr="2686862E">
        <w:rPr>
          <w:rFonts w:eastAsiaTheme="minorEastAsia"/>
          <w:lang w:eastAsia="en-GB"/>
        </w:rPr>
        <w:t>ork</w:t>
      </w:r>
      <w:r w:rsidR="001164EA" w:rsidRPr="2686862E">
        <w:rPr>
          <w:rFonts w:eastAsiaTheme="minorEastAsia"/>
          <w:lang w:eastAsia="en-GB"/>
        </w:rPr>
        <w:t xml:space="preserve">ing to </w:t>
      </w:r>
      <w:r w:rsidRPr="2686862E">
        <w:rPr>
          <w:rFonts w:eastAsiaTheme="minorEastAsia"/>
          <w:lang w:eastAsia="en-GB"/>
        </w:rPr>
        <w:t>start a group, aiming for end of November</w:t>
      </w:r>
      <w:r w:rsidR="5BDEE935" w:rsidRPr="2686862E">
        <w:rPr>
          <w:rFonts w:eastAsiaTheme="minorEastAsia"/>
          <w:lang w:eastAsia="en-GB"/>
        </w:rPr>
        <w:t xml:space="preserve">. </w:t>
      </w:r>
      <w:proofErr w:type="gramStart"/>
      <w:r w:rsidR="5BDEE935" w:rsidRPr="2686862E">
        <w:rPr>
          <w:rFonts w:eastAsiaTheme="minorEastAsia"/>
          <w:lang w:eastAsia="en-GB"/>
        </w:rPr>
        <w:t>A number of</w:t>
      </w:r>
      <w:proofErr w:type="gramEnd"/>
      <w:r w:rsidR="5BDEE935" w:rsidRPr="2686862E">
        <w:rPr>
          <w:rFonts w:eastAsiaTheme="minorEastAsia"/>
          <w:lang w:eastAsia="en-GB"/>
        </w:rPr>
        <w:t xml:space="preserve"> services </w:t>
      </w:r>
      <w:r w:rsidR="29F36AD1" w:rsidRPr="2686862E">
        <w:rPr>
          <w:rFonts w:eastAsiaTheme="minorEastAsia"/>
          <w:lang w:eastAsia="en-GB"/>
        </w:rPr>
        <w:t xml:space="preserve">are </w:t>
      </w:r>
      <w:r w:rsidR="5BDEE935" w:rsidRPr="2686862E">
        <w:rPr>
          <w:rFonts w:eastAsiaTheme="minorEastAsia"/>
          <w:lang w:eastAsia="en-GB"/>
        </w:rPr>
        <w:t>keen to support and provide suitable venues</w:t>
      </w:r>
    </w:p>
    <w:p w14:paraId="115A1804" w14:textId="77777777" w:rsidR="001A731F" w:rsidRDefault="001A731F" w:rsidP="006C6BD8">
      <w:pPr>
        <w:spacing w:after="0" w:line="240" w:lineRule="auto"/>
        <w:rPr>
          <w:rFonts w:eastAsiaTheme="minorEastAsia"/>
          <w:lang w:eastAsia="en-GB"/>
        </w:rPr>
      </w:pPr>
    </w:p>
    <w:p w14:paraId="4572EF87" w14:textId="476D7074" w:rsidR="006C6BD8" w:rsidRPr="00933F23" w:rsidRDefault="006C6BD8" w:rsidP="0086540E">
      <w:pPr>
        <w:spacing w:after="0" w:line="240" w:lineRule="auto"/>
        <w:rPr>
          <w:rFonts w:eastAsiaTheme="minorEastAsia"/>
          <w:lang w:eastAsia="en-GB"/>
        </w:rPr>
      </w:pPr>
      <w:r w:rsidRPr="2686862E">
        <w:rPr>
          <w:rFonts w:eastAsiaTheme="minorEastAsia"/>
          <w:b/>
          <w:i/>
          <w:color w:val="000000" w:themeColor="text1"/>
          <w:lang w:eastAsia="en-GB"/>
        </w:rPr>
        <w:t>Reflective work on the impact of those who contribute</w:t>
      </w:r>
      <w:r w:rsidRPr="2686862E">
        <w:rPr>
          <w:rFonts w:eastAsiaTheme="minorEastAsia"/>
          <w:i/>
          <w:color w:val="000000" w:themeColor="text1"/>
          <w:lang w:eastAsia="en-GB"/>
        </w:rPr>
        <w:t xml:space="preserve"> </w:t>
      </w:r>
      <w:r w:rsidRPr="2686862E">
        <w:rPr>
          <w:rFonts w:eastAsiaTheme="minorEastAsia"/>
          <w:color w:val="000000" w:themeColor="text1"/>
          <w:lang w:eastAsia="en-GB"/>
        </w:rPr>
        <w:t>including feedback loops and celebrating success - 'you said we did' approach</w:t>
      </w:r>
      <w:r w:rsidR="00D31EFD" w:rsidRPr="2686862E">
        <w:rPr>
          <w:rFonts w:eastAsiaTheme="minorEastAsia"/>
          <w:color w:val="000000" w:themeColor="text1"/>
          <w:lang w:eastAsia="en-GB"/>
        </w:rPr>
        <w:t xml:space="preserve">: </w:t>
      </w:r>
      <w:r w:rsidRPr="2686862E">
        <w:rPr>
          <w:rFonts w:eastAsiaTheme="minorEastAsia"/>
          <w:lang w:eastAsia="en-GB"/>
        </w:rPr>
        <w:t xml:space="preserve">Enabling the voices of lived </w:t>
      </w:r>
      <w:r w:rsidR="002870CE" w:rsidRPr="2686862E">
        <w:rPr>
          <w:rFonts w:eastAsiaTheme="minorEastAsia"/>
          <w:lang w:eastAsia="en-GB"/>
        </w:rPr>
        <w:t>experience</w:t>
      </w:r>
      <w:r w:rsidRPr="2686862E">
        <w:rPr>
          <w:rFonts w:eastAsiaTheme="minorEastAsia"/>
          <w:lang w:eastAsia="en-GB"/>
        </w:rPr>
        <w:t xml:space="preserve"> workshop held September 2023</w:t>
      </w:r>
      <w:r w:rsidR="00C06DC3" w:rsidRPr="2686862E">
        <w:rPr>
          <w:rFonts w:eastAsiaTheme="minorEastAsia"/>
          <w:lang w:eastAsia="en-GB"/>
        </w:rPr>
        <w:t xml:space="preserve">, </w:t>
      </w:r>
      <w:r w:rsidR="00881A5D" w:rsidRPr="2686862E">
        <w:rPr>
          <w:rFonts w:eastAsiaTheme="minorEastAsia"/>
          <w:lang w:eastAsia="en-GB"/>
        </w:rPr>
        <w:t xml:space="preserve">Invented the </w:t>
      </w:r>
      <w:r w:rsidRPr="2686862E">
        <w:rPr>
          <w:rFonts w:eastAsiaTheme="minorEastAsia"/>
          <w:lang w:eastAsia="en-GB"/>
        </w:rPr>
        <w:t xml:space="preserve">Poster board that people </w:t>
      </w:r>
      <w:r w:rsidR="00C6491B" w:rsidRPr="2686862E">
        <w:rPr>
          <w:rFonts w:eastAsiaTheme="minorEastAsia"/>
          <w:lang w:eastAsia="en-GB"/>
        </w:rPr>
        <w:t>can contribute</w:t>
      </w:r>
      <w:r w:rsidR="001F28B8" w:rsidRPr="2686862E">
        <w:rPr>
          <w:rFonts w:eastAsiaTheme="minorEastAsia"/>
          <w:lang w:eastAsia="en-GB"/>
        </w:rPr>
        <w:t xml:space="preserve">, displaying </w:t>
      </w:r>
      <w:r w:rsidRPr="2686862E">
        <w:rPr>
          <w:rFonts w:eastAsiaTheme="minorEastAsia"/>
          <w:lang w:eastAsia="en-GB"/>
        </w:rPr>
        <w:t>celebration, organisation requested to give their views and inputs.</w:t>
      </w:r>
      <w:r w:rsidR="001F28B8" w:rsidRPr="2686862E">
        <w:rPr>
          <w:rFonts w:eastAsiaTheme="minorEastAsia"/>
          <w:lang w:eastAsia="en-GB"/>
        </w:rPr>
        <w:t xml:space="preserve"> </w:t>
      </w:r>
      <w:r w:rsidRPr="2686862E">
        <w:rPr>
          <w:rFonts w:eastAsiaTheme="minorEastAsia"/>
          <w:lang w:eastAsia="en-GB"/>
        </w:rPr>
        <w:t>Ely, Fenland and Peterborough has feedback loop from progress of group, more work to be done regarding the above, demonstrating the achievements of Coproduction. Celebrations to be put on website and find a way of bringing to all Coproduction groups. Aim is for all organisations working with LE agreeing to this feedback loop.</w:t>
      </w:r>
    </w:p>
    <w:p w14:paraId="11B9477A" w14:textId="77777777" w:rsidR="001F28B8" w:rsidRDefault="001F28B8" w:rsidP="006C6BD8">
      <w:pPr>
        <w:spacing w:after="0" w:line="240" w:lineRule="auto"/>
        <w:rPr>
          <w:rFonts w:eastAsiaTheme="minorEastAsia"/>
          <w:lang w:eastAsia="en-GB"/>
        </w:rPr>
      </w:pPr>
    </w:p>
    <w:p w14:paraId="1D4C1A41" w14:textId="4D33EDEE" w:rsidR="006C6BD8" w:rsidRPr="00933F23" w:rsidRDefault="006C6BD8" w:rsidP="0086540E">
      <w:pPr>
        <w:spacing w:after="0" w:line="240" w:lineRule="auto"/>
        <w:rPr>
          <w:rFonts w:eastAsiaTheme="minorEastAsia"/>
          <w:lang w:eastAsia="en-GB"/>
        </w:rPr>
      </w:pPr>
      <w:r w:rsidRPr="2686862E">
        <w:rPr>
          <w:rFonts w:eastAsiaTheme="minorEastAsia"/>
          <w:b/>
          <w:i/>
          <w:color w:val="000000" w:themeColor="text1"/>
          <w:lang w:eastAsia="en-GB"/>
        </w:rPr>
        <w:t>Identify a network of coproduction leads within organisations across the system</w:t>
      </w:r>
      <w:r w:rsidR="001F28B8" w:rsidRPr="2686862E">
        <w:rPr>
          <w:rFonts w:eastAsiaTheme="minorEastAsia"/>
          <w:b/>
          <w:color w:val="000000" w:themeColor="text1"/>
          <w:lang w:eastAsia="en-GB"/>
        </w:rPr>
        <w:t xml:space="preserve">: </w:t>
      </w:r>
      <w:r w:rsidRPr="2686862E">
        <w:rPr>
          <w:rFonts w:eastAsiaTheme="minorEastAsia"/>
          <w:lang w:eastAsia="en-GB"/>
        </w:rPr>
        <w:t>Include as part of future funding proposal scope.  26/9/24 - extensive mailing list with individuals and services being made aware of copro</w:t>
      </w:r>
      <w:r w:rsidR="00011D34" w:rsidRPr="2686862E">
        <w:rPr>
          <w:rFonts w:eastAsiaTheme="minorEastAsia"/>
          <w:lang w:eastAsia="en-GB"/>
        </w:rPr>
        <w:t>duction</w:t>
      </w:r>
      <w:r w:rsidRPr="2686862E">
        <w:rPr>
          <w:rFonts w:eastAsiaTheme="minorEastAsia"/>
          <w:lang w:eastAsia="en-GB"/>
        </w:rPr>
        <w:t xml:space="preserve"> activities </w:t>
      </w:r>
      <w:r w:rsidR="59A35DE8" w:rsidRPr="2686862E">
        <w:rPr>
          <w:rFonts w:eastAsiaTheme="minorEastAsia"/>
          <w:lang w:eastAsia="en-GB"/>
        </w:rPr>
        <w:t>across all hubs.</w:t>
      </w:r>
    </w:p>
    <w:p w14:paraId="0B97FEBE" w14:textId="6C85F0DB" w:rsidR="006C6BD8" w:rsidRPr="00933F23" w:rsidRDefault="006C6BD8" w:rsidP="006C6BD8">
      <w:pPr>
        <w:spacing w:after="0" w:line="240" w:lineRule="auto"/>
        <w:rPr>
          <w:rFonts w:eastAsiaTheme="minorEastAsia"/>
          <w:lang w:eastAsia="en-GB"/>
        </w:rPr>
      </w:pPr>
    </w:p>
    <w:p w14:paraId="682F7A34" w14:textId="5DED82FE" w:rsidR="006C6BD8" w:rsidRPr="00933F23" w:rsidRDefault="006C6BD8" w:rsidP="0086540E">
      <w:pPr>
        <w:spacing w:after="0" w:line="240" w:lineRule="auto"/>
        <w:rPr>
          <w:rFonts w:eastAsiaTheme="minorEastAsia"/>
          <w:lang w:eastAsia="en-GB"/>
        </w:rPr>
      </w:pPr>
      <w:r w:rsidRPr="535A1CA4">
        <w:rPr>
          <w:rFonts w:eastAsiaTheme="minorEastAsia"/>
          <w:b/>
          <w:bCs/>
          <w:i/>
          <w:iCs/>
          <w:color w:val="000000" w:themeColor="text1"/>
          <w:lang w:eastAsia="en-GB"/>
        </w:rPr>
        <w:t>Work to ensure that people with lived experience can be present in strategic spaces without it being tokenistic</w:t>
      </w:r>
      <w:r w:rsidR="00B76C9E" w:rsidRPr="229B15BB">
        <w:rPr>
          <w:rFonts w:eastAsiaTheme="minorEastAsia"/>
          <w:color w:val="000000" w:themeColor="text1"/>
          <w:lang w:eastAsia="en-GB"/>
        </w:rPr>
        <w:t xml:space="preserve">: </w:t>
      </w:r>
      <w:r w:rsidRPr="229B15BB">
        <w:rPr>
          <w:rFonts w:eastAsiaTheme="minorEastAsia"/>
          <w:color w:val="000000" w:themeColor="text1"/>
          <w:lang w:eastAsia="en-GB"/>
        </w:rPr>
        <w:t>Develop the 'buddy' concept and check if it is achieving the intended outcomes</w:t>
      </w:r>
      <w:r w:rsidR="00B76C9E" w:rsidRPr="229B15BB">
        <w:rPr>
          <w:rFonts w:eastAsiaTheme="minorEastAsia"/>
          <w:color w:val="000000" w:themeColor="text1"/>
          <w:lang w:eastAsia="en-GB"/>
        </w:rPr>
        <w:t xml:space="preserve">. </w:t>
      </w:r>
      <w:r w:rsidRPr="229B15BB">
        <w:rPr>
          <w:rFonts w:eastAsiaTheme="minorEastAsia"/>
          <w:lang w:eastAsia="en-GB"/>
        </w:rPr>
        <w:t xml:space="preserve">Buddy System in use in multiple spaces. Structure, guidance and oversight </w:t>
      </w:r>
      <w:r w:rsidR="00892F21" w:rsidRPr="229B15BB">
        <w:rPr>
          <w:rFonts w:eastAsiaTheme="minorEastAsia"/>
          <w:lang w:eastAsia="en-GB"/>
        </w:rPr>
        <w:t>need</w:t>
      </w:r>
      <w:r w:rsidRPr="229B15BB">
        <w:rPr>
          <w:rFonts w:eastAsiaTheme="minorEastAsia"/>
          <w:lang w:eastAsia="en-GB"/>
        </w:rPr>
        <w:t xml:space="preserve"> to be developed further.</w:t>
      </w:r>
      <w:r w:rsidR="75BBD5AD" w:rsidRPr="535A1CA4">
        <w:rPr>
          <w:rFonts w:eastAsiaTheme="minorEastAsia"/>
          <w:lang w:eastAsia="en-GB"/>
        </w:rPr>
        <w:t xml:space="preserve"> </w:t>
      </w:r>
      <w:r w:rsidRPr="229B15BB">
        <w:rPr>
          <w:rFonts w:eastAsiaTheme="minorEastAsia"/>
          <w:lang w:eastAsia="en-GB"/>
        </w:rPr>
        <w:t>Meeting with partners to develop. Some synergy with ICS. Links established.</w:t>
      </w:r>
    </w:p>
    <w:p w14:paraId="4892E76B" w14:textId="3762BE9F" w:rsidR="00B76C9E" w:rsidRDefault="00B76C9E" w:rsidP="006C6BD8">
      <w:pPr>
        <w:spacing w:after="0" w:line="240" w:lineRule="auto"/>
        <w:rPr>
          <w:rFonts w:eastAsiaTheme="minorEastAsia"/>
          <w:b/>
          <w:lang w:eastAsia="en-GB"/>
        </w:rPr>
      </w:pPr>
    </w:p>
    <w:p w14:paraId="62C0B0F3" w14:textId="18747075" w:rsidR="006C6BD8" w:rsidRPr="00933F23" w:rsidRDefault="006C6BD8" w:rsidP="00193D2C">
      <w:pPr>
        <w:pStyle w:val="Heading4"/>
        <w:rPr>
          <w:lang w:eastAsia="en-GB"/>
        </w:rPr>
      </w:pPr>
      <w:bookmarkStart w:id="29" w:name="_Toc1931482351"/>
      <w:r w:rsidRPr="229B15BB">
        <w:rPr>
          <w:lang w:eastAsia="en-GB"/>
        </w:rPr>
        <w:t xml:space="preserve">Trusted Person </w:t>
      </w:r>
      <w:r w:rsidR="00DD19BD" w:rsidRPr="229B15BB">
        <w:rPr>
          <w:lang w:eastAsia="en-GB"/>
        </w:rPr>
        <w:t>approaches</w:t>
      </w:r>
      <w:bookmarkEnd w:id="29"/>
      <w:r w:rsidR="00DD19BD" w:rsidRPr="2686862E">
        <w:rPr>
          <w:lang w:eastAsia="en-GB"/>
        </w:rPr>
        <w:t xml:space="preserve"> </w:t>
      </w:r>
    </w:p>
    <w:p w14:paraId="0E4173DF" w14:textId="6975F219" w:rsidR="006C6BD8" w:rsidRPr="00933F23" w:rsidRDefault="00EB69A3" w:rsidP="0086540E">
      <w:pPr>
        <w:spacing w:after="0" w:line="240" w:lineRule="auto"/>
        <w:rPr>
          <w:rFonts w:eastAsiaTheme="minorEastAsia"/>
          <w:lang w:eastAsia="en-GB"/>
        </w:rPr>
      </w:pPr>
      <w:r>
        <w:rPr>
          <w:i/>
          <w:iCs/>
          <w:noProof/>
          <w:color w:val="0D0D0D" w:themeColor="text1" w:themeTint="F2"/>
          <w:sz w:val="16"/>
          <w:szCs w:val="16"/>
        </w:rPr>
        <mc:AlternateContent>
          <mc:Choice Requires="wpg">
            <w:drawing>
              <wp:anchor distT="0" distB="0" distL="114300" distR="114300" simplePos="0" relativeHeight="251657728" behindDoc="0" locked="0" layoutInCell="1" allowOverlap="1" wp14:anchorId="486636A7" wp14:editId="43488185">
                <wp:simplePos x="0" y="0"/>
                <wp:positionH relativeFrom="margin">
                  <wp:align>right</wp:align>
                </wp:positionH>
                <wp:positionV relativeFrom="paragraph">
                  <wp:posOffset>164295</wp:posOffset>
                </wp:positionV>
                <wp:extent cx="1767600" cy="2473200"/>
                <wp:effectExtent l="0" t="0" r="4445" b="3810"/>
                <wp:wrapSquare wrapText="bothSides"/>
                <wp:docPr id="1298033230" name="Group 3"/>
                <wp:cNvGraphicFramePr/>
                <a:graphic xmlns:a="http://schemas.openxmlformats.org/drawingml/2006/main">
                  <a:graphicData uri="http://schemas.microsoft.com/office/word/2010/wordprocessingGroup">
                    <wpg:wgp>
                      <wpg:cNvGrpSpPr/>
                      <wpg:grpSpPr>
                        <a:xfrm>
                          <a:off x="0" y="0"/>
                          <a:ext cx="1767600" cy="2473200"/>
                          <a:chOff x="-1270" y="0"/>
                          <a:chExt cx="1384935" cy="2268855"/>
                        </a:xfrm>
                      </wpg:grpSpPr>
                      <pic:pic xmlns:pic="http://schemas.openxmlformats.org/drawingml/2006/picture">
                        <pic:nvPicPr>
                          <pic:cNvPr id="691786240" name="Picture 125731126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3665" cy="1965960"/>
                          </a:xfrm>
                          <a:prstGeom prst="rect">
                            <a:avLst/>
                          </a:prstGeom>
                        </pic:spPr>
                      </pic:pic>
                      <wps:wsp>
                        <wps:cNvPr id="130671502" name="Text Box 1"/>
                        <wps:cNvSpPr txBox="1"/>
                        <wps:spPr>
                          <a:xfrm>
                            <a:off x="-1270" y="2035175"/>
                            <a:ext cx="1383665" cy="233680"/>
                          </a:xfrm>
                          <a:prstGeom prst="rect">
                            <a:avLst/>
                          </a:prstGeom>
                          <a:solidFill>
                            <a:prstClr val="white"/>
                          </a:solidFill>
                          <a:ln>
                            <a:noFill/>
                          </a:ln>
                        </wps:spPr>
                        <wps:txbx>
                          <w:txbxContent>
                            <w:p w14:paraId="507712A2" w14:textId="59F39BAC" w:rsidR="00DD19BD" w:rsidRPr="005A1768" w:rsidRDefault="00DD19BD" w:rsidP="00DD19BD">
                              <w:pPr>
                                <w:pStyle w:val="Caption"/>
                                <w:spacing w:before="0" w:after="0"/>
                                <w:rPr>
                                  <w:rFonts w:eastAsiaTheme="minorHAnsi"/>
                                  <w:iCs/>
                                  <w:noProof/>
                                  <w:color w:val="404040" w:themeColor="text1" w:themeTint="B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6</w:t>
                              </w:r>
                              <w:r w:rsidRPr="005A1768">
                                <w:rPr>
                                  <w:noProof/>
                                  <w:sz w:val="16"/>
                                  <w:szCs w:val="16"/>
                                </w:rPr>
                                <w:fldChar w:fldCharType="end"/>
                              </w:r>
                              <w:r w:rsidRPr="005A1768">
                                <w:rPr>
                                  <w:sz w:val="16"/>
                                  <w:szCs w:val="16"/>
                                </w:rPr>
                                <w:t xml:space="preserve"> Note outlining the Trusted Person approach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636A7" id="Group 3" o:spid="_x0000_s1041" style="position:absolute;margin-left:88pt;margin-top:12.95pt;width:139.2pt;height:194.75pt;z-index:251657728;mso-position-horizontal:right;mso-position-horizontal-relative:margin;mso-width-relative:margin;mso-height-relative:margin" coordorigin="-12" coordsize="13849,22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">
                <v:shape id="Picture 1257311266" o:spid="_x0000_s1042" type="#_x0000_t75" style="position:absolute;width:13836;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">
                  <v:imagedata r:id="rId35" o:title=""/>
                </v:shape>
                <v:shape id="Text Box 1" o:spid="_x0000_s1043" type="#_x0000_t202" style="position:absolute;left:-12;top:20351;width:1383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" stroked="f">
                  <v:textbox inset="0,0,0,0">
                    <w:txbxContent>
                      <w:p w14:paraId="507712A2" w14:textId="59F39BAC" w:rsidR="00DD19BD" w:rsidRPr="005A1768" w:rsidRDefault="00DD19BD" w:rsidP="00DD19BD">
                        <w:pPr>
                          <w:pStyle w:val="Caption"/>
                          <w:spacing w:before="0" w:after="0"/>
                          <w:rPr>
                            <w:rFonts w:eastAsiaTheme="minorHAnsi"/>
                            <w:iCs/>
                            <w:noProof/>
                            <w:color w:val="404040" w:themeColor="text1" w:themeTint="B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6</w:t>
                        </w:r>
                        <w:r w:rsidRPr="005A1768">
                          <w:rPr>
                            <w:noProof/>
                            <w:sz w:val="16"/>
                            <w:szCs w:val="16"/>
                          </w:rPr>
                          <w:fldChar w:fldCharType="end"/>
                        </w:r>
                        <w:r w:rsidRPr="005A1768">
                          <w:rPr>
                            <w:sz w:val="16"/>
                            <w:szCs w:val="16"/>
                          </w:rPr>
                          <w:t xml:space="preserve"> Note outlining the Trusted Person approach</w:t>
                        </w:r>
                      </w:p>
                    </w:txbxContent>
                  </v:textbox>
                </v:shape>
                <w10:wrap type="square" anchorx="margin"/>
              </v:group>
            </w:pict>
          </mc:Fallback>
        </mc:AlternateContent>
      </w:r>
      <w:r w:rsidR="48E145EB" w:rsidRPr="2686862E">
        <w:rPr>
          <w:rFonts w:eastAsiaTheme="minorEastAsia"/>
          <w:b/>
          <w:bCs/>
          <w:i/>
          <w:iCs/>
          <w:lang w:eastAsia="en-GB"/>
        </w:rPr>
        <w:t>Review Trusted Person</w:t>
      </w:r>
      <w:r w:rsidR="006D77A1" w:rsidRPr="2686862E">
        <w:rPr>
          <w:rFonts w:eastAsiaTheme="minorEastAsia"/>
          <w:b/>
          <w:i/>
          <w:lang w:eastAsia="en-GB"/>
        </w:rPr>
        <w:t xml:space="preserve"> </w:t>
      </w:r>
      <w:r w:rsidR="006C6BD8" w:rsidRPr="2686862E">
        <w:rPr>
          <w:rFonts w:eastAsiaTheme="minorEastAsia"/>
          <w:b/>
          <w:i/>
          <w:lang w:eastAsia="en-GB"/>
        </w:rPr>
        <w:t>Model</w:t>
      </w:r>
      <w:r w:rsidR="718CB7DA" w:rsidRPr="2686862E">
        <w:rPr>
          <w:rFonts w:eastAsiaTheme="minorEastAsia"/>
          <w:b/>
          <w:bCs/>
          <w:i/>
          <w:iCs/>
          <w:lang w:eastAsia="en-GB"/>
        </w:rPr>
        <w:t>:</w:t>
      </w:r>
      <w:r w:rsidR="718CB7DA" w:rsidRPr="2686862E">
        <w:rPr>
          <w:rFonts w:eastAsiaTheme="minorEastAsia"/>
          <w:lang w:eastAsia="en-GB"/>
        </w:rPr>
        <w:t xml:space="preserve"> TP approaches were</w:t>
      </w:r>
      <w:r w:rsidR="006C6BD8" w:rsidRPr="2686862E">
        <w:rPr>
          <w:rFonts w:eastAsiaTheme="minorEastAsia"/>
          <w:lang w:eastAsia="en-GB"/>
        </w:rPr>
        <w:t xml:space="preserve"> reviewed</w:t>
      </w:r>
      <w:r w:rsidR="006C6BD8" w:rsidRPr="2686862E">
        <w:rPr>
          <w:rFonts w:eastAsiaTheme="minorEastAsia"/>
          <w:b/>
          <w:lang w:eastAsia="en-GB"/>
        </w:rPr>
        <w:t xml:space="preserve"> </w:t>
      </w:r>
      <w:r w:rsidR="006C6BD8" w:rsidRPr="2686862E">
        <w:rPr>
          <w:rFonts w:eastAsiaTheme="minorEastAsia"/>
          <w:lang w:eastAsia="en-GB"/>
        </w:rPr>
        <w:t>in Summer 2023 and several case studies produced.</w:t>
      </w:r>
      <w:r w:rsidR="006D77A1" w:rsidRPr="2686862E">
        <w:rPr>
          <w:rFonts w:eastAsiaTheme="minorEastAsia"/>
          <w:lang w:eastAsia="en-GB"/>
        </w:rPr>
        <w:t xml:space="preserve"> </w:t>
      </w:r>
      <w:r w:rsidR="006C6BD8" w:rsidRPr="2686862E">
        <w:rPr>
          <w:rFonts w:eastAsiaTheme="minorEastAsia"/>
          <w:lang w:eastAsia="en-GB"/>
        </w:rPr>
        <w:t>New iterations need to be allowed to develop based on CEA feedback, feedback from the system, and LE and included in lessons learned. The TP approach has been reiterated again following learning from people with LE. Presented work at MEAM conference as 'innovative approach'. spoken with several other areas interested in learning the principles</w:t>
      </w:r>
    </w:p>
    <w:p w14:paraId="4FABC835" w14:textId="77777777" w:rsidR="006D77A1" w:rsidRDefault="006D77A1" w:rsidP="006C6BD8">
      <w:pPr>
        <w:spacing w:after="0" w:line="240" w:lineRule="auto"/>
        <w:rPr>
          <w:rFonts w:eastAsiaTheme="minorEastAsia"/>
          <w:lang w:eastAsia="en-GB"/>
        </w:rPr>
      </w:pPr>
    </w:p>
    <w:p w14:paraId="0C1C52FA" w14:textId="066E3304" w:rsidR="006C6BD8" w:rsidRDefault="00CD7433" w:rsidP="0086540E">
      <w:pPr>
        <w:spacing w:after="0" w:line="240" w:lineRule="auto"/>
        <w:rPr>
          <w:rFonts w:eastAsiaTheme="minorEastAsia"/>
          <w:lang w:eastAsia="en-GB"/>
        </w:rPr>
      </w:pPr>
      <w:r w:rsidRPr="2686862E">
        <w:rPr>
          <w:rFonts w:eastAsiaTheme="minorEastAsia"/>
          <w:b/>
          <w:lang w:eastAsia="en-GB"/>
        </w:rPr>
        <w:t xml:space="preserve">Promotion: </w:t>
      </w:r>
      <w:r w:rsidR="006C6BD8" w:rsidRPr="2686862E">
        <w:rPr>
          <w:rFonts w:eastAsiaTheme="minorEastAsia"/>
          <w:lang w:eastAsia="en-GB"/>
        </w:rPr>
        <w:t xml:space="preserve">Several partnerships have expressed an interest in implementing TP approaches more formally including Streets </w:t>
      </w:r>
      <w:r w:rsidR="1C7CD129" w:rsidRPr="2686862E">
        <w:rPr>
          <w:rFonts w:eastAsiaTheme="minorEastAsia"/>
          <w:lang w:eastAsia="en-GB"/>
        </w:rPr>
        <w:t>t</w:t>
      </w:r>
      <w:r w:rsidR="006C6BD8" w:rsidRPr="2686862E">
        <w:rPr>
          <w:rFonts w:eastAsiaTheme="minorEastAsia"/>
          <w:lang w:eastAsia="en-GB"/>
        </w:rPr>
        <w:t>o Home; Rough Sleeper Drug and alcohol partnership; Wisbech Housing Partnership; High Intensity Users; Acorn Project; Co</w:t>
      </w:r>
      <w:r w:rsidRPr="2686862E">
        <w:rPr>
          <w:rFonts w:eastAsiaTheme="minorEastAsia"/>
          <w:lang w:eastAsia="en-GB"/>
        </w:rPr>
        <w:t>-</w:t>
      </w:r>
      <w:r w:rsidR="004B7796" w:rsidRPr="2686862E">
        <w:rPr>
          <w:rFonts w:eastAsiaTheme="minorEastAsia"/>
          <w:lang w:eastAsia="en-GB"/>
        </w:rPr>
        <w:t>occurring</w:t>
      </w:r>
      <w:r w:rsidR="006C6BD8" w:rsidRPr="2686862E">
        <w:rPr>
          <w:rFonts w:eastAsiaTheme="minorEastAsia"/>
          <w:lang w:eastAsia="en-GB"/>
        </w:rPr>
        <w:t xml:space="preserve"> Conditions partnership; Safer off the Streets); ICS City place. We </w:t>
      </w:r>
      <w:r w:rsidR="2B3CE975" w:rsidRPr="2686862E">
        <w:rPr>
          <w:rFonts w:eastAsiaTheme="minorEastAsia"/>
          <w:lang w:eastAsia="en-GB"/>
        </w:rPr>
        <w:t>are</w:t>
      </w:r>
      <w:r w:rsidR="006C6BD8" w:rsidRPr="2686862E">
        <w:rPr>
          <w:rFonts w:eastAsiaTheme="minorEastAsia"/>
          <w:lang w:eastAsia="en-GB"/>
        </w:rPr>
        <w:t xml:space="preserve"> help</w:t>
      </w:r>
      <w:r w:rsidR="2D8EB6C0" w:rsidRPr="2686862E">
        <w:rPr>
          <w:rFonts w:eastAsiaTheme="minorEastAsia"/>
          <w:lang w:eastAsia="en-GB"/>
        </w:rPr>
        <w:t>ing</w:t>
      </w:r>
      <w:r w:rsidR="006C6BD8" w:rsidRPr="2686862E">
        <w:rPr>
          <w:rFonts w:eastAsiaTheme="minorEastAsia"/>
          <w:lang w:eastAsia="en-GB"/>
        </w:rPr>
        <w:t xml:space="preserve"> partnerships come together to explore it and do it themselves - videos, meet-ups, documentations etc.</w:t>
      </w:r>
    </w:p>
    <w:p w14:paraId="35B4D9F8" w14:textId="77777777" w:rsidR="00EB69A3" w:rsidRPr="00933F23" w:rsidRDefault="00EB69A3" w:rsidP="0086540E">
      <w:pPr>
        <w:spacing w:after="0" w:line="240" w:lineRule="auto"/>
        <w:rPr>
          <w:rFonts w:eastAsiaTheme="minorEastAsia"/>
          <w:lang w:eastAsia="en-GB"/>
        </w:rPr>
      </w:pPr>
    </w:p>
    <w:p w14:paraId="0CC8BDD7" w14:textId="6548AD59" w:rsidR="00DD19BD" w:rsidRDefault="00DD19BD" w:rsidP="001164EA">
      <w:pPr>
        <w:pStyle w:val="Quote"/>
        <w:rPr>
          <w:rFonts w:eastAsiaTheme="minorEastAsia"/>
          <w:b/>
        </w:rPr>
      </w:pPr>
      <w:r w:rsidRPr="2686862E">
        <w:rPr>
          <w:rFonts w:eastAsiaTheme="minorEastAsia"/>
        </w:rPr>
        <w:t xml:space="preserve">The County Council including the Trusted Person approach in commissioning providers of adult Housing Related Support. </w:t>
      </w:r>
    </w:p>
    <w:p w14:paraId="35A8042F" w14:textId="00569366" w:rsidR="006C6BD8" w:rsidRPr="00933F23" w:rsidRDefault="006C6BD8" w:rsidP="00456107">
      <w:pPr>
        <w:spacing w:after="0" w:line="240" w:lineRule="auto"/>
        <w:rPr>
          <w:rFonts w:eastAsiaTheme="minorEastAsia"/>
          <w:b/>
          <w:lang w:eastAsia="en-GB"/>
        </w:rPr>
      </w:pPr>
    </w:p>
    <w:p w14:paraId="09B53DDE" w14:textId="101458C9" w:rsidR="006C6BD8" w:rsidRPr="00933F23" w:rsidRDefault="006C6BD8" w:rsidP="00193D2C">
      <w:pPr>
        <w:pStyle w:val="Heading4"/>
        <w:rPr>
          <w:lang w:eastAsia="en-GB"/>
        </w:rPr>
      </w:pPr>
      <w:bookmarkStart w:id="30" w:name="_Toc1294950298"/>
      <w:r w:rsidRPr="2686862E">
        <w:rPr>
          <w:lang w:eastAsia="en-GB"/>
        </w:rPr>
        <w:t xml:space="preserve">Trauma Informed </w:t>
      </w:r>
      <w:r w:rsidR="003063FB" w:rsidRPr="2686862E">
        <w:rPr>
          <w:lang w:eastAsia="en-GB"/>
        </w:rPr>
        <w:t>system</w:t>
      </w:r>
      <w:bookmarkEnd w:id="30"/>
      <w:r w:rsidR="00E60C19" w:rsidRPr="2686862E">
        <w:rPr>
          <w:lang w:eastAsia="en-GB"/>
        </w:rPr>
        <w:t xml:space="preserve"> </w:t>
      </w:r>
    </w:p>
    <w:p w14:paraId="6A0F7E35" w14:textId="4B0F2869" w:rsidR="00363402" w:rsidRDefault="006C6BD8" w:rsidP="2686862E">
      <w:pPr>
        <w:rPr>
          <w:rFonts w:eastAsiaTheme="minorEastAsia"/>
          <w:kern w:val="3"/>
          <w:lang w:eastAsia="en-GB"/>
        </w:rPr>
      </w:pPr>
      <w:r w:rsidRPr="2686862E">
        <w:rPr>
          <w:rFonts w:eastAsiaTheme="minorEastAsia"/>
          <w:b/>
          <w:i/>
          <w:color w:val="000000" w:themeColor="text1"/>
          <w:lang w:eastAsia="en-GB"/>
        </w:rPr>
        <w:t>Build a collective understanding and shared ambition around what trauma informed practice mean</w:t>
      </w:r>
      <w:r w:rsidRPr="2686862E">
        <w:rPr>
          <w:rFonts w:eastAsiaTheme="minorEastAsia"/>
          <w:b/>
          <w:color w:val="000000" w:themeColor="text1"/>
          <w:lang w:eastAsia="en-GB"/>
        </w:rPr>
        <w:t>s</w:t>
      </w:r>
      <w:r w:rsidRPr="2686862E">
        <w:rPr>
          <w:rFonts w:eastAsiaTheme="minorEastAsia"/>
          <w:color w:val="000000" w:themeColor="text1"/>
          <w:lang w:eastAsia="en-GB"/>
        </w:rPr>
        <w:t xml:space="preserve"> for Camb</w:t>
      </w:r>
      <w:r w:rsidR="00F25C63" w:rsidRPr="2686862E">
        <w:rPr>
          <w:rFonts w:eastAsiaTheme="minorEastAsia"/>
          <w:color w:val="000000" w:themeColor="text1"/>
          <w:lang w:eastAsia="en-GB"/>
        </w:rPr>
        <w:t xml:space="preserve">ridgeshire </w:t>
      </w:r>
      <w:r w:rsidR="00EC23B6" w:rsidRPr="2686862E">
        <w:rPr>
          <w:rFonts w:eastAsiaTheme="minorEastAsia"/>
          <w:color w:val="000000" w:themeColor="text1"/>
          <w:lang w:eastAsia="en-GB"/>
        </w:rPr>
        <w:t>and</w:t>
      </w:r>
      <w:r w:rsidR="00F25C63" w:rsidRPr="2686862E">
        <w:rPr>
          <w:rFonts w:eastAsiaTheme="minorEastAsia"/>
          <w:color w:val="000000" w:themeColor="text1"/>
          <w:lang w:eastAsia="en-GB"/>
        </w:rPr>
        <w:t xml:space="preserve"> Peterborough </w:t>
      </w:r>
      <w:r w:rsidRPr="2686862E">
        <w:rPr>
          <w:rFonts w:eastAsiaTheme="minorEastAsia"/>
          <w:color w:val="000000" w:themeColor="text1"/>
          <w:lang w:eastAsia="en-GB"/>
        </w:rPr>
        <w:t>communit</w:t>
      </w:r>
      <w:r w:rsidR="003823DD" w:rsidRPr="2686862E">
        <w:rPr>
          <w:rFonts w:eastAsiaTheme="minorEastAsia"/>
          <w:color w:val="000000" w:themeColor="text1"/>
          <w:lang w:eastAsia="en-GB"/>
        </w:rPr>
        <w:t>y</w:t>
      </w:r>
      <w:r w:rsidRPr="2686862E">
        <w:rPr>
          <w:rFonts w:eastAsiaTheme="minorEastAsia"/>
          <w:color w:val="000000" w:themeColor="text1"/>
          <w:lang w:eastAsia="en-GB"/>
        </w:rPr>
        <w:t xml:space="preserve"> of practice</w:t>
      </w:r>
      <w:r w:rsidR="00B814DE" w:rsidRPr="2686862E">
        <w:rPr>
          <w:rFonts w:eastAsiaTheme="minorEastAsia"/>
          <w:color w:val="000000" w:themeColor="text1"/>
          <w:lang w:eastAsia="en-GB"/>
        </w:rPr>
        <w:t xml:space="preserve">: </w:t>
      </w:r>
      <w:r w:rsidRPr="2686862E">
        <w:rPr>
          <w:rFonts w:eastAsiaTheme="minorEastAsia"/>
          <w:lang w:eastAsia="en-GB"/>
        </w:rPr>
        <w:t>A trauma informed system group moving forward</w:t>
      </w:r>
      <w:r w:rsidR="000F6C37" w:rsidRPr="2686862E">
        <w:rPr>
          <w:rFonts w:eastAsiaTheme="minorEastAsia"/>
          <w:lang w:eastAsia="en-GB"/>
        </w:rPr>
        <w:t xml:space="preserve">. </w:t>
      </w:r>
      <w:r w:rsidR="744377EB" w:rsidRPr="66F4E4DD">
        <w:rPr>
          <w:rFonts w:eastAsiaTheme="minorEastAsia"/>
          <w:lang w:eastAsia="en-GB"/>
        </w:rPr>
        <w:t xml:space="preserve">The </w:t>
      </w:r>
      <w:r w:rsidR="5D27D3F3" w:rsidRPr="66F4E4DD">
        <w:rPr>
          <w:rFonts w:eastAsiaTheme="minorEastAsia"/>
          <w:lang w:eastAsia="en-GB"/>
        </w:rPr>
        <w:t>Trauma informed network attract</w:t>
      </w:r>
      <w:r w:rsidR="558BF7AA" w:rsidRPr="66F4E4DD">
        <w:rPr>
          <w:rFonts w:eastAsiaTheme="minorEastAsia"/>
          <w:lang w:eastAsia="en-GB"/>
        </w:rPr>
        <w:t>ed</w:t>
      </w:r>
      <w:r w:rsidR="5D27D3F3" w:rsidRPr="66F4E4DD">
        <w:rPr>
          <w:rFonts w:eastAsiaTheme="minorEastAsia"/>
          <w:lang w:eastAsia="en-GB"/>
        </w:rPr>
        <w:t xml:space="preserve"> interest from all part</w:t>
      </w:r>
      <w:r w:rsidR="029753FD" w:rsidRPr="66F4E4DD">
        <w:rPr>
          <w:rFonts w:eastAsiaTheme="minorEastAsia"/>
          <w:lang w:eastAsia="en-GB"/>
        </w:rPr>
        <w:t>s</w:t>
      </w:r>
      <w:r w:rsidR="5D27D3F3" w:rsidRPr="66F4E4DD">
        <w:rPr>
          <w:rFonts w:eastAsiaTheme="minorEastAsia"/>
          <w:lang w:eastAsia="en-GB"/>
        </w:rPr>
        <w:t xml:space="preserve"> of the system</w:t>
      </w:r>
      <w:r w:rsidR="6971B2F3" w:rsidRPr="66F4E4DD">
        <w:rPr>
          <w:rFonts w:eastAsiaTheme="minorEastAsia"/>
          <w:lang w:eastAsia="en-GB"/>
        </w:rPr>
        <w:t xml:space="preserve"> and has started to include partners from outside of the </w:t>
      </w:r>
      <w:r w:rsidR="004B7796" w:rsidRPr="66F4E4DD">
        <w:rPr>
          <w:rFonts w:eastAsiaTheme="minorEastAsia"/>
          <w:lang w:eastAsia="en-GB"/>
        </w:rPr>
        <w:t>multiple</w:t>
      </w:r>
      <w:r w:rsidR="6971B2F3" w:rsidRPr="66F4E4DD">
        <w:rPr>
          <w:rFonts w:eastAsiaTheme="minorEastAsia"/>
          <w:lang w:eastAsia="en-GB"/>
        </w:rPr>
        <w:t xml:space="preserve"> disadvantage sector</w:t>
      </w:r>
      <w:r w:rsidR="5D27D3F3" w:rsidRPr="66F4E4DD">
        <w:rPr>
          <w:rFonts w:eastAsiaTheme="minorEastAsia"/>
          <w:lang w:eastAsia="en-GB"/>
        </w:rPr>
        <w:t xml:space="preserve">. </w:t>
      </w:r>
      <w:r w:rsidR="7B3BB88A" w:rsidRPr="66F4E4DD">
        <w:rPr>
          <w:rFonts w:eastAsiaTheme="minorEastAsia"/>
          <w:lang w:eastAsia="en-GB"/>
        </w:rPr>
        <w:t>Three workshops have been held attracting around 40 professionals and people with lived experience each time. The most recent was</w:t>
      </w:r>
      <w:r w:rsidRPr="2686862E">
        <w:rPr>
          <w:rFonts w:eastAsiaTheme="minorEastAsia"/>
          <w:lang w:eastAsia="en-GB"/>
        </w:rPr>
        <w:t xml:space="preserve"> held </w:t>
      </w:r>
      <w:r w:rsidRPr="2686862E">
        <w:rPr>
          <w:rFonts w:eastAsiaTheme="minorEastAsia"/>
          <w:lang w:eastAsia="en-GB"/>
        </w:rPr>
        <w:lastRenderedPageBreak/>
        <w:t xml:space="preserve">July </w:t>
      </w:r>
      <w:r w:rsidR="27F2A30E" w:rsidRPr="2686862E">
        <w:rPr>
          <w:rFonts w:eastAsiaTheme="minorEastAsia"/>
          <w:lang w:eastAsia="en-GB"/>
        </w:rPr>
        <w:t>20</w:t>
      </w:r>
      <w:r w:rsidRPr="2686862E">
        <w:rPr>
          <w:rFonts w:eastAsiaTheme="minorEastAsia"/>
          <w:lang w:eastAsia="en-GB"/>
        </w:rPr>
        <w:t xml:space="preserve">24. </w:t>
      </w:r>
      <w:r w:rsidR="4832CA10" w:rsidRPr="66F4E4DD">
        <w:rPr>
          <w:rFonts w:eastAsiaTheme="minorEastAsia"/>
          <w:lang w:eastAsia="en-GB"/>
        </w:rPr>
        <w:t>We are c</w:t>
      </w:r>
      <w:r w:rsidR="5D27D3F3" w:rsidRPr="66F4E4DD">
        <w:rPr>
          <w:rFonts w:eastAsiaTheme="minorEastAsia"/>
          <w:lang w:eastAsia="en-GB"/>
        </w:rPr>
        <w:t>urrently</w:t>
      </w:r>
      <w:r w:rsidRPr="2686862E">
        <w:rPr>
          <w:rFonts w:eastAsiaTheme="minorEastAsia"/>
          <w:lang w:eastAsia="en-GB"/>
        </w:rPr>
        <w:t xml:space="preserve"> working with M</w:t>
      </w:r>
      <w:r w:rsidR="57AA2B2F" w:rsidRPr="2686862E">
        <w:rPr>
          <w:rFonts w:eastAsiaTheme="minorEastAsia"/>
          <w:lang w:eastAsia="en-GB"/>
        </w:rPr>
        <w:t xml:space="preserve">ental </w:t>
      </w:r>
      <w:r w:rsidRPr="2686862E">
        <w:rPr>
          <w:rFonts w:eastAsiaTheme="minorEastAsia"/>
          <w:lang w:eastAsia="en-GB"/>
        </w:rPr>
        <w:t>H</w:t>
      </w:r>
      <w:r w:rsidR="32E271A3" w:rsidRPr="2686862E">
        <w:rPr>
          <w:rFonts w:eastAsiaTheme="minorEastAsia"/>
          <w:lang w:eastAsia="en-GB"/>
        </w:rPr>
        <w:t xml:space="preserve">ealth, </w:t>
      </w:r>
      <w:r w:rsidRPr="2686862E">
        <w:rPr>
          <w:rFonts w:eastAsiaTheme="minorEastAsia"/>
          <w:lang w:eastAsia="en-GB"/>
        </w:rPr>
        <w:t>L</w:t>
      </w:r>
      <w:r w:rsidR="02683261" w:rsidRPr="2686862E">
        <w:rPr>
          <w:rFonts w:eastAsiaTheme="minorEastAsia"/>
          <w:lang w:eastAsia="en-GB"/>
        </w:rPr>
        <w:t xml:space="preserve">earning </w:t>
      </w:r>
      <w:r w:rsidRPr="2686862E">
        <w:rPr>
          <w:rFonts w:eastAsiaTheme="minorEastAsia"/>
          <w:lang w:eastAsia="en-GB"/>
        </w:rPr>
        <w:t>D</w:t>
      </w:r>
      <w:r w:rsidR="2F778A39" w:rsidRPr="2686862E">
        <w:rPr>
          <w:rFonts w:eastAsiaTheme="minorEastAsia"/>
          <w:lang w:eastAsia="en-GB"/>
        </w:rPr>
        <w:t xml:space="preserve">isability &amp; </w:t>
      </w:r>
      <w:r w:rsidRPr="2686862E">
        <w:rPr>
          <w:rFonts w:eastAsiaTheme="minorEastAsia"/>
          <w:lang w:eastAsia="en-GB"/>
        </w:rPr>
        <w:t>A</w:t>
      </w:r>
      <w:r w:rsidR="5C0FF1A1" w:rsidRPr="2686862E">
        <w:rPr>
          <w:rFonts w:eastAsiaTheme="minorEastAsia"/>
          <w:lang w:eastAsia="en-GB"/>
        </w:rPr>
        <w:t>utism</w:t>
      </w:r>
      <w:r w:rsidRPr="2686862E">
        <w:rPr>
          <w:rFonts w:eastAsiaTheme="minorEastAsia"/>
          <w:lang w:eastAsia="en-GB"/>
        </w:rPr>
        <w:t xml:space="preserve"> partnership on </w:t>
      </w:r>
      <w:r w:rsidR="1A708883" w:rsidRPr="66F4E4DD">
        <w:rPr>
          <w:rFonts w:eastAsiaTheme="minorEastAsia"/>
          <w:lang w:eastAsia="en-GB"/>
        </w:rPr>
        <w:t xml:space="preserve">establishing a </w:t>
      </w:r>
      <w:r w:rsidRPr="2686862E">
        <w:rPr>
          <w:rFonts w:eastAsiaTheme="minorEastAsia"/>
          <w:lang w:eastAsia="en-GB"/>
        </w:rPr>
        <w:t xml:space="preserve">senior level </w:t>
      </w:r>
      <w:r w:rsidR="1A708883" w:rsidRPr="66F4E4DD">
        <w:rPr>
          <w:rFonts w:eastAsiaTheme="minorEastAsia"/>
          <w:lang w:eastAsia="en-GB"/>
        </w:rPr>
        <w:t>steering group</w:t>
      </w:r>
      <w:r w:rsidR="5D27D3F3" w:rsidRPr="66F4E4DD">
        <w:rPr>
          <w:rFonts w:eastAsiaTheme="minorEastAsia"/>
          <w:lang w:eastAsia="en-GB"/>
        </w:rPr>
        <w:t>.</w:t>
      </w:r>
      <w:r w:rsidRPr="2686862E">
        <w:rPr>
          <w:rFonts w:eastAsiaTheme="minorEastAsia"/>
          <w:lang w:eastAsia="en-GB"/>
        </w:rPr>
        <w:t xml:space="preserve"> May need to review whether this continues to sit with CF or enlarges due to interest from partners working outside multiple disadvantage.</w:t>
      </w:r>
      <w:r w:rsidR="00AA6E44" w:rsidRPr="2686862E">
        <w:rPr>
          <w:rFonts w:eastAsiaTheme="minorEastAsia"/>
          <w:lang w:eastAsia="en-GB"/>
        </w:rPr>
        <w:t xml:space="preserve"> </w:t>
      </w:r>
      <w:r w:rsidR="003F5A20" w:rsidRPr="2686862E">
        <w:rPr>
          <w:rFonts w:eastAsiaTheme="minorEastAsia"/>
          <w:lang w:eastAsia="en-GB"/>
        </w:rPr>
        <w:t>Increasing</w:t>
      </w:r>
      <w:r w:rsidRPr="2686862E">
        <w:rPr>
          <w:rFonts w:eastAsiaTheme="minorEastAsia"/>
          <w:lang w:eastAsia="en-GB"/>
        </w:rPr>
        <w:t xml:space="preserve"> partners on mailing list. Regular 'core group' meetings between workshops.</w:t>
      </w:r>
      <w:r w:rsidR="00E83C7C" w:rsidRPr="2686862E">
        <w:rPr>
          <w:rFonts w:eastAsiaTheme="minorEastAsia"/>
          <w:lang w:eastAsia="en-GB"/>
        </w:rPr>
        <w:t xml:space="preserve"> </w:t>
      </w:r>
      <w:r w:rsidRPr="2686862E">
        <w:rPr>
          <w:rFonts w:eastAsiaTheme="minorEastAsia"/>
          <w:lang w:eastAsia="en-GB"/>
        </w:rPr>
        <w:t xml:space="preserve">Fieldwork groups starting to work </w:t>
      </w:r>
      <w:r w:rsidR="00E83C7C" w:rsidRPr="2686862E">
        <w:rPr>
          <w:rFonts w:eastAsiaTheme="minorEastAsia"/>
          <w:lang w:eastAsia="en-GB"/>
        </w:rPr>
        <w:t>separately</w:t>
      </w:r>
      <w:r w:rsidRPr="2686862E">
        <w:rPr>
          <w:rFonts w:eastAsiaTheme="minorEastAsia"/>
          <w:lang w:eastAsia="en-GB"/>
        </w:rPr>
        <w:t xml:space="preserve"> in Oct 2024 then come together periodically to develop the network.</w:t>
      </w:r>
      <w:bookmarkEnd w:id="0"/>
    </w:p>
    <w:p w14:paraId="45A3ABE8" w14:textId="1F8E3091" w:rsidR="00363402" w:rsidRDefault="00EB69A3" w:rsidP="004B6E4F">
      <w:pPr>
        <w:rPr>
          <w:rFonts w:eastAsiaTheme="minorEastAsia"/>
          <w:lang w:eastAsia="en-GB"/>
        </w:rPr>
      </w:pPr>
      <w:r>
        <w:rPr>
          <w:noProof/>
        </w:rPr>
        <mc:AlternateContent>
          <mc:Choice Requires="wpg">
            <w:drawing>
              <wp:anchor distT="0" distB="0" distL="114300" distR="114300" simplePos="0" relativeHeight="251661824" behindDoc="0" locked="0" layoutInCell="1" allowOverlap="1" wp14:anchorId="526945B7" wp14:editId="01900CE8">
                <wp:simplePos x="0" y="0"/>
                <wp:positionH relativeFrom="margin">
                  <wp:posOffset>92710</wp:posOffset>
                </wp:positionH>
                <wp:positionV relativeFrom="margin">
                  <wp:posOffset>1295400</wp:posOffset>
                </wp:positionV>
                <wp:extent cx="5895340" cy="4842510"/>
                <wp:effectExtent l="0" t="0" r="0" b="0"/>
                <wp:wrapSquare wrapText="bothSides"/>
                <wp:docPr id="409776344" name="Group 5"/>
                <wp:cNvGraphicFramePr/>
                <a:graphic xmlns:a="http://schemas.openxmlformats.org/drawingml/2006/main">
                  <a:graphicData uri="http://schemas.microsoft.com/office/word/2010/wordprocessingGroup">
                    <wpg:wgp>
                      <wpg:cNvGrpSpPr/>
                      <wpg:grpSpPr>
                        <a:xfrm>
                          <a:off x="0" y="0"/>
                          <a:ext cx="5895340" cy="4842510"/>
                          <a:chOff x="0" y="0"/>
                          <a:chExt cx="2665730" cy="2556510"/>
                        </a:xfrm>
                      </wpg:grpSpPr>
                      <pic:pic xmlns:pic="http://schemas.openxmlformats.org/drawingml/2006/picture">
                        <pic:nvPicPr>
                          <pic:cNvPr id="64273284" name="Picture 102174435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65730" cy="2263140"/>
                          </a:xfrm>
                          <a:prstGeom prst="rect">
                            <a:avLst/>
                          </a:prstGeom>
                        </pic:spPr>
                      </pic:pic>
                      <wps:wsp>
                        <wps:cNvPr id="1620871547" name="Text Box 1"/>
                        <wps:cNvSpPr txBox="1"/>
                        <wps:spPr>
                          <a:xfrm>
                            <a:off x="0" y="2322830"/>
                            <a:ext cx="2665730" cy="233680"/>
                          </a:xfrm>
                          <a:prstGeom prst="rect">
                            <a:avLst/>
                          </a:prstGeom>
                          <a:solidFill>
                            <a:prstClr val="white"/>
                          </a:solidFill>
                          <a:ln>
                            <a:noFill/>
                          </a:ln>
                        </wps:spPr>
                        <wps:txbx>
                          <w:txbxContent>
                            <w:p w14:paraId="1E48EE4B" w14:textId="68BA47D0" w:rsidR="00E60C19" w:rsidRPr="005A1768" w:rsidRDefault="00E60C19" w:rsidP="00E60C19">
                              <w:pPr>
                                <w:pStyle w:val="Caption"/>
                                <w:spacing w:before="0" w:after="0"/>
                                <w:rPr>
                                  <w:rFonts w:ascii="Calibri Light" w:eastAsiaTheme="minorHAnsi" w:hAnsi="Calibri Light" w:cs="Calibri Light"/>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7</w:t>
                              </w:r>
                              <w:r w:rsidRPr="005A1768">
                                <w:rPr>
                                  <w:noProof/>
                                  <w:sz w:val="16"/>
                                  <w:szCs w:val="16"/>
                                </w:rPr>
                                <w:fldChar w:fldCharType="end"/>
                              </w:r>
                              <w:r w:rsidRPr="005A1768">
                                <w:rPr>
                                  <w:sz w:val="16"/>
                                  <w:szCs w:val="16"/>
                                </w:rPr>
                                <w:t xml:space="preserve"> Trauma informed network includes 17 organisations – foundation for a system map (June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945B7" id="Group 5" o:spid="_x0000_s1044" style="position:absolute;margin-left:7.3pt;margin-top:102pt;width:464.2pt;height:381.3pt;z-index:251661824;mso-position-horizontal-relative:margin;mso-position-vertical-relative:margin;mso-width-relative:margin;mso-height-relative:margin" coordsize="26657,2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">
                <v:shape id="Picture 1021744354" o:spid="_x0000_s1045" type="#_x0000_t75" style="position:absolute;width:2665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">
                  <v:imagedata r:id="rId37" o:title=""/>
                </v:shape>
                <v:shape id="Text Box 1" o:spid="_x0000_s1046" type="#_x0000_t202" style="position:absolute;top:23228;width:2665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" stroked="f">
                  <v:textbox inset="0,0,0,0">
                    <w:txbxContent>
                      <w:p w14:paraId="1E48EE4B" w14:textId="68BA47D0" w:rsidR="00E60C19" w:rsidRPr="005A1768" w:rsidRDefault="00E60C19" w:rsidP="00E60C19">
                        <w:pPr>
                          <w:pStyle w:val="Caption"/>
                          <w:spacing w:before="0" w:after="0"/>
                          <w:rPr>
                            <w:rFonts w:ascii="Calibri Light" w:eastAsiaTheme="minorHAnsi" w:hAnsi="Calibri Light" w:cs="Calibri Light"/>
                            <w:noProof/>
                            <w:sz w:val="16"/>
                            <w:szCs w:val="16"/>
                          </w:rPr>
                        </w:pPr>
                        <w:r w:rsidRPr="005A1768">
                          <w:rPr>
                            <w:noProof/>
                            <w:sz w:val="16"/>
                            <w:szCs w:val="16"/>
                          </w:rPr>
                          <w:fldChar w:fldCharType="begin"/>
                        </w:r>
                        <w:r w:rsidRPr="005A1768">
                          <w:rPr>
                            <w:noProof/>
                            <w:sz w:val="16"/>
                            <w:szCs w:val="16"/>
                          </w:rPr>
                          <w:instrText xml:space="preserve"> SEQ Figure \* ARABIC </w:instrText>
                        </w:r>
                        <w:r w:rsidRPr="005A1768">
                          <w:rPr>
                            <w:noProof/>
                            <w:sz w:val="16"/>
                            <w:szCs w:val="16"/>
                          </w:rPr>
                          <w:fldChar w:fldCharType="separate"/>
                        </w:r>
                        <w:r w:rsidR="003536B0">
                          <w:rPr>
                            <w:noProof/>
                            <w:sz w:val="16"/>
                            <w:szCs w:val="16"/>
                          </w:rPr>
                          <w:t>7</w:t>
                        </w:r>
                        <w:r w:rsidRPr="005A1768">
                          <w:rPr>
                            <w:noProof/>
                            <w:sz w:val="16"/>
                            <w:szCs w:val="16"/>
                          </w:rPr>
                          <w:fldChar w:fldCharType="end"/>
                        </w:r>
                        <w:r w:rsidRPr="005A1768">
                          <w:rPr>
                            <w:sz w:val="16"/>
                            <w:szCs w:val="16"/>
                          </w:rPr>
                          <w:t xml:space="preserve"> Trauma informed network includes 17 organisations – foundation for a system map (June 2024)</w:t>
                        </w:r>
                      </w:p>
                    </w:txbxContent>
                  </v:textbox>
                </v:shape>
                <w10:wrap type="square" anchorx="margin" anchory="margin"/>
              </v:group>
            </w:pict>
          </mc:Fallback>
        </mc:AlternateContent>
      </w:r>
    </w:p>
    <w:sectPr w:rsidR="00363402" w:rsidSect="00F729EB">
      <w:headerReference w:type="default" r:id="rId38"/>
      <w:footerReference w:type="default" r:id="rId39"/>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2FCB7" w14:textId="77777777" w:rsidR="009A6EA7" w:rsidRDefault="009A6EA7" w:rsidP="00C25B3C">
      <w:pPr>
        <w:spacing w:after="0" w:line="240" w:lineRule="auto"/>
      </w:pPr>
      <w:r>
        <w:separator/>
      </w:r>
    </w:p>
    <w:p w14:paraId="6D159C5E" w14:textId="77777777" w:rsidR="009A6EA7" w:rsidRDefault="009A6EA7"/>
  </w:endnote>
  <w:endnote w:type="continuationSeparator" w:id="0">
    <w:p w14:paraId="77616820" w14:textId="77777777" w:rsidR="009A6EA7" w:rsidRDefault="009A6EA7" w:rsidP="00C25B3C">
      <w:pPr>
        <w:spacing w:after="0" w:line="240" w:lineRule="auto"/>
      </w:pPr>
      <w:r>
        <w:continuationSeparator/>
      </w:r>
    </w:p>
    <w:p w14:paraId="6EE49506" w14:textId="77777777" w:rsidR="009A6EA7" w:rsidRDefault="009A6EA7"/>
    <w:p w14:paraId="5235FBB1" w14:textId="77777777" w:rsidR="009A6EA7" w:rsidRPr="00C25B3C" w:rsidRDefault="009A6EA7" w:rsidP="006361A4">
      <w:pPr>
        <w:pStyle w:val="Footer"/>
        <w:pBdr>
          <w:bottom w:val="single" w:sz="4" w:space="1" w:color="00B050"/>
        </w:pBdr>
        <w:rPr>
          <w:rFonts w:ascii="Calibri Light" w:hAnsi="Calibri Light" w:cs="Calibri Light"/>
          <w:i/>
          <w:iCs/>
          <w:sz w:val="20"/>
          <w:szCs w:val="20"/>
        </w:rPr>
      </w:pPr>
      <w:r w:rsidRPr="00C25B3C">
        <w:rPr>
          <w:rFonts w:ascii="Calibri Light" w:hAnsi="Calibri Light" w:cs="Calibri Light"/>
          <w:i/>
          <w:iCs/>
          <w:sz w:val="20"/>
          <w:szCs w:val="20"/>
        </w:rPr>
        <w:t>Changing Futures Cambridgeshire &amp; Peterborough</w:t>
      </w:r>
      <w:r w:rsidRPr="00C25B3C">
        <w:rPr>
          <w:rFonts w:ascii="Calibri Light" w:hAnsi="Calibri Light" w:cs="Calibri Light"/>
          <w:i/>
          <w:iCs/>
          <w:sz w:val="20"/>
          <w:szCs w:val="20"/>
        </w:rPr>
        <w:tab/>
      </w:r>
      <w:r w:rsidRPr="00C25B3C">
        <w:rPr>
          <w:rFonts w:ascii="Calibri Light" w:hAnsi="Calibri Light" w:cs="Calibri Light"/>
          <w:i/>
          <w:iCs/>
          <w:sz w:val="20"/>
          <w:szCs w:val="20"/>
        </w:rPr>
        <w:tab/>
      </w:r>
      <w:r>
        <w:rPr>
          <w:rFonts w:ascii="Calibri Light" w:hAnsi="Calibri Light" w:cs="Calibri Light"/>
          <w:i/>
          <w:iCs/>
          <w:sz w:val="20"/>
          <w:szCs w:val="20"/>
        </w:rPr>
        <w:t>Case management meetings</w:t>
      </w:r>
    </w:p>
  </w:endnote>
  <w:endnote w:type="continuationNotice" w:id="1">
    <w:p w14:paraId="7EEC0BBE" w14:textId="77777777" w:rsidR="009A6EA7" w:rsidRDefault="009A6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9CA16" w14:textId="19D2C04C" w:rsidR="00C25B3C" w:rsidRPr="006B16EB" w:rsidRDefault="3FE0CD4A" w:rsidP="3FE0CD4A">
    <w:pPr>
      <w:pStyle w:val="Footer"/>
      <w:pBdr>
        <w:top w:val="single" w:sz="4" w:space="1" w:color="00B050"/>
      </w:pBdr>
      <w:jc w:val="center"/>
      <w:rPr>
        <w:rFonts w:ascii="Calibri Light" w:hAnsi="Calibri Light" w:cs="Calibri Light"/>
        <w:noProof/>
        <w:sz w:val="20"/>
        <w:szCs w:val="20"/>
      </w:rPr>
    </w:pPr>
    <w:r w:rsidRPr="006B16EB">
      <w:rPr>
        <w:rFonts w:ascii="Calibri Light" w:hAnsi="Calibri Light" w:cs="Calibri Light"/>
        <w:color w:val="7F7F7F" w:themeColor="background1" w:themeShade="7F"/>
        <w:spacing w:val="60"/>
        <w:sz w:val="20"/>
        <w:szCs w:val="20"/>
      </w:rPr>
      <w:t>Page</w:t>
    </w:r>
    <w:r w:rsidRPr="006B16EB">
      <w:rPr>
        <w:rFonts w:ascii="Calibri Light" w:hAnsi="Calibri Light" w:cs="Calibri Light"/>
        <w:sz w:val="20"/>
        <w:szCs w:val="20"/>
      </w:rPr>
      <w:t xml:space="preserve"> | </w:t>
    </w:r>
    <w:r w:rsidR="00C25B3C" w:rsidRPr="006B16EB">
      <w:rPr>
        <w:rFonts w:ascii="Calibri Light" w:hAnsi="Calibri Light" w:cs="Calibri Light"/>
        <w:b/>
        <w:bCs/>
        <w:noProof/>
        <w:sz w:val="20"/>
        <w:szCs w:val="20"/>
      </w:rPr>
      <w:fldChar w:fldCharType="begin"/>
    </w:r>
    <w:r w:rsidR="00C25B3C" w:rsidRPr="006B16EB">
      <w:rPr>
        <w:rFonts w:ascii="Calibri Light" w:hAnsi="Calibri Light" w:cs="Calibri Light"/>
        <w:sz w:val="20"/>
        <w:szCs w:val="20"/>
      </w:rPr>
      <w:instrText xml:space="preserve"> PAGE   \* MERGEFORMAT </w:instrText>
    </w:r>
    <w:r w:rsidR="00C25B3C" w:rsidRPr="006B16EB">
      <w:rPr>
        <w:rFonts w:ascii="Calibri Light" w:hAnsi="Calibri Light" w:cs="Calibri Light"/>
        <w:sz w:val="20"/>
        <w:szCs w:val="20"/>
      </w:rPr>
      <w:fldChar w:fldCharType="separate"/>
    </w:r>
    <w:r w:rsidRPr="006B16EB">
      <w:rPr>
        <w:rFonts w:ascii="Calibri Light" w:hAnsi="Calibri Light" w:cs="Calibri Light"/>
        <w:b/>
        <w:bCs/>
        <w:noProof/>
        <w:sz w:val="20"/>
        <w:szCs w:val="20"/>
      </w:rPr>
      <w:t>1</w:t>
    </w:r>
    <w:r w:rsidR="00C25B3C" w:rsidRPr="006B16EB">
      <w:rPr>
        <w:rFonts w:ascii="Calibri Light" w:hAnsi="Calibri Light" w:cs="Calibri Light"/>
        <w:b/>
        <w:bCs/>
        <w:noProof/>
        <w:sz w:val="20"/>
        <w:szCs w:val="20"/>
      </w:rPr>
      <w:fldChar w:fldCharType="end"/>
    </w:r>
    <w:r w:rsidR="006361A4" w:rsidRPr="006B16EB">
      <w:rPr>
        <w:rFonts w:ascii="Calibri Light" w:hAnsi="Calibri Light" w:cs="Calibri Light"/>
        <w:b/>
        <w:bCs/>
        <w:noProof/>
        <w:sz w:val="20"/>
        <w:szCs w:val="20"/>
      </w:rPr>
      <w:tab/>
    </w:r>
    <w:r w:rsidR="006361A4" w:rsidRPr="006B16EB">
      <w:rPr>
        <w:rFonts w:ascii="Calibri Light" w:hAnsi="Calibri Light" w:cs="Calibri Light"/>
        <w:b/>
        <w:bCs/>
        <w:noProof/>
        <w:sz w:val="20"/>
        <w:szCs w:val="20"/>
      </w:rPr>
      <w:tab/>
    </w:r>
    <w:r w:rsidR="00A56B3C">
      <w:rPr>
        <w:rFonts w:ascii="Calibri Light" w:hAnsi="Calibri Light" w:cs="Calibri Light"/>
        <w:b/>
        <w:bCs/>
        <w:noProof/>
        <w:sz w:val="20"/>
        <w:szCs w:val="20"/>
      </w:rPr>
      <w:t xml:space="preserve">4 </w:t>
    </w:r>
    <w:r w:rsidR="00CE3532">
      <w:rPr>
        <w:rFonts w:ascii="Calibri Light" w:hAnsi="Calibri Light" w:cs="Calibri Light"/>
        <w:noProof/>
        <w:sz w:val="20"/>
        <w:szCs w:val="20"/>
      </w:rPr>
      <w:t>October 2024</w:t>
    </w:r>
  </w:p>
  <w:p w14:paraId="6BBAAC65" w14:textId="77777777" w:rsidR="0072077A" w:rsidRPr="006D059C" w:rsidRDefault="3FE0CD4A" w:rsidP="3FE0CD4A">
    <w:pPr>
      <w:pStyle w:val="Footer"/>
      <w:pBdr>
        <w:top w:val="single" w:sz="4" w:space="1" w:color="00B050"/>
      </w:pBdr>
      <w:jc w:val="center"/>
      <w:rPr>
        <w:rFonts w:ascii="Calibri Light" w:hAnsi="Calibri Light" w:cs="Calibri Light"/>
        <w:color w:val="017057" w:themeColor="accent4" w:themeShade="BF"/>
        <w:sz w:val="20"/>
        <w:szCs w:val="20"/>
      </w:rPr>
    </w:pPr>
    <w:r w:rsidRPr="3FE0CD4A">
      <w:rPr>
        <w:rFonts w:ascii="Calibri Light" w:hAnsi="Calibri Light" w:cs="Calibri Light"/>
        <w:b/>
        <w:bCs/>
        <w:color w:val="017057" w:themeColor="accent4" w:themeShade="BF"/>
        <w:sz w:val="20"/>
        <w:szCs w:val="20"/>
      </w:rPr>
      <w:t>Principles:</w:t>
    </w:r>
    <w:r w:rsidRPr="3FE0CD4A">
      <w:rPr>
        <w:rFonts w:ascii="Calibri Light" w:hAnsi="Calibri Light" w:cs="Calibri Light"/>
        <w:color w:val="017057" w:themeColor="accent4" w:themeShade="BF"/>
        <w:sz w:val="20"/>
        <w:szCs w:val="20"/>
      </w:rPr>
      <w:t xml:space="preserve"> recognise complexity - build trust - open doors - meet people where they are - embrace learning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6D614" w14:textId="77777777" w:rsidR="009A6EA7" w:rsidRDefault="009A6EA7" w:rsidP="00C25B3C">
      <w:pPr>
        <w:spacing w:after="0" w:line="240" w:lineRule="auto"/>
      </w:pPr>
      <w:r>
        <w:separator/>
      </w:r>
    </w:p>
    <w:p w14:paraId="282FB36E" w14:textId="77777777" w:rsidR="009A6EA7" w:rsidRDefault="009A6EA7"/>
  </w:footnote>
  <w:footnote w:type="continuationSeparator" w:id="0">
    <w:p w14:paraId="1DE15A9E" w14:textId="77777777" w:rsidR="009A6EA7" w:rsidRDefault="009A6EA7" w:rsidP="00C25B3C">
      <w:pPr>
        <w:spacing w:after="0" w:line="240" w:lineRule="auto"/>
      </w:pPr>
      <w:r>
        <w:continuationSeparator/>
      </w:r>
    </w:p>
    <w:p w14:paraId="695E1DA9" w14:textId="77777777" w:rsidR="009A6EA7" w:rsidRDefault="009A6EA7"/>
  </w:footnote>
  <w:footnote w:type="continuationNotice" w:id="1">
    <w:p w14:paraId="015C4F02" w14:textId="77777777" w:rsidR="009A6EA7" w:rsidRDefault="009A6EA7">
      <w:pPr>
        <w:spacing w:after="0" w:line="240" w:lineRule="auto"/>
      </w:pPr>
    </w:p>
  </w:footnote>
  <w:footnote w:id="2">
    <w:p w14:paraId="7816E710" w14:textId="207C4C78" w:rsidR="00363402" w:rsidRPr="0033104F" w:rsidRDefault="00363402" w:rsidP="00363402">
      <w:pPr>
        <w:pStyle w:val="FootnoteText"/>
        <w:rPr>
          <w:sz w:val="16"/>
          <w:szCs w:val="16"/>
        </w:rPr>
      </w:pPr>
      <w:r w:rsidRPr="0033104F">
        <w:rPr>
          <w:rStyle w:val="FootnoteReference"/>
          <w:rFonts w:ascii="Calibri" w:hAnsi="Calibri" w:cs="Calibri"/>
          <w:sz w:val="16"/>
          <w:szCs w:val="16"/>
        </w:rPr>
        <w:footnoteRef/>
      </w:r>
      <w:r w:rsidRPr="0033104F">
        <w:rPr>
          <w:rFonts w:ascii="Calibri" w:hAnsi="Calibri" w:cs="Calibri"/>
          <w:sz w:val="16"/>
          <w:szCs w:val="16"/>
        </w:rPr>
        <w:t xml:space="preserve"> Cordis Bright’s </w:t>
      </w:r>
      <w:hyperlink r:id="rId1" w:history="1">
        <w:r w:rsidRPr="0033104F">
          <w:rPr>
            <w:rStyle w:val="Hyperlink"/>
            <w:rFonts w:ascii="Calibri" w:hAnsi="Calibri" w:cs="Calibri"/>
            <w:b/>
            <w:bCs/>
            <w:sz w:val="16"/>
            <w:szCs w:val="16"/>
          </w:rPr>
          <w:t>MEAM Approach Final Evaluation Report</w:t>
        </w:r>
        <w:r w:rsidRPr="0033104F">
          <w:rPr>
            <w:rStyle w:val="Hyperlink"/>
            <w:rFonts w:ascii="Calibri" w:hAnsi="Calibri" w:cs="Calibri"/>
            <w:sz w:val="16"/>
            <w:szCs w:val="16"/>
          </w:rPr>
          <w:t xml:space="preserve"> (Year 5)</w:t>
        </w:r>
      </w:hyperlink>
      <w:r w:rsidRPr="0033104F">
        <w:rPr>
          <w:rFonts w:ascii="Calibri" w:hAnsi="Calibri" w:cs="Calibri"/>
          <w:sz w:val="16"/>
          <w:szCs w:val="16"/>
        </w:rPr>
        <w:t xml:space="preserve"> published in October 2022 offers a comprehensive overview of the impact of coordinated systems approaches in MEAM areas, including Cambridgeshire and Peterborough. It demonstrates improved outcomes for individuals facing multiple disadvantage, such as a 41-percentage point decrease in rough sleeping over two years, a 37% reduction in A&amp;E attendances, and significant reductions in contact with the criminal justice system. These findings underscore how a systems-focused approach can drive positive change for people while also evidencing the wider service and cost benefits achieved​ (</w:t>
      </w:r>
      <w:hyperlink r:id="rId2" w:history="1">
        <w:r w:rsidRPr="0033104F">
          <w:rPr>
            <w:rStyle w:val="Hyperlink"/>
            <w:rFonts w:ascii="Calibri" w:hAnsi="Calibri" w:cs="Calibri"/>
            <w:sz w:val="16"/>
            <w:szCs w:val="16"/>
          </w:rPr>
          <w:t>MEA</w:t>
        </w:r>
        <w:bookmarkStart w:id="19" w:name="_Hlt178336312"/>
        <w:bookmarkStart w:id="20" w:name="_Hlt178336311"/>
        <w:r w:rsidRPr="0033104F">
          <w:rPr>
            <w:rStyle w:val="Hyperlink"/>
            <w:rFonts w:ascii="Calibri" w:hAnsi="Calibri" w:cs="Calibri"/>
            <w:sz w:val="16"/>
            <w:szCs w:val="16"/>
          </w:rPr>
          <w:t>M</w:t>
        </w:r>
        <w:bookmarkEnd w:id="19"/>
        <w:bookmarkEnd w:id="20"/>
      </w:hyperlink>
      <w:r w:rsidRPr="0033104F">
        <w:rPr>
          <w:rFonts w:ascii="Calibri" w:hAnsi="Calibri" w:cs="Calibri"/>
          <w:sz w:val="16"/>
          <w:szCs w:val="16"/>
        </w:rPr>
        <w:t>).</w:t>
      </w:r>
      <w:r w:rsidR="00C16B6B" w:rsidRPr="0033104F">
        <w:rPr>
          <w:rFonts w:ascii="Calibri" w:hAnsi="Calibri" w:cs="Calibri"/>
          <w:sz w:val="16"/>
          <w:szCs w:val="16"/>
        </w:rPr>
        <w:t xml:space="preserve"> </w:t>
      </w:r>
      <w:r w:rsidRPr="0033104F">
        <w:rPr>
          <w:sz w:val="16"/>
          <w:szCs w:val="16"/>
        </w:rPr>
        <w:t xml:space="preserve">Access to the full report and key findings is available </w:t>
      </w:r>
      <w:hyperlink r:id="rId3" w:history="1">
        <w:r w:rsidRPr="0033104F">
          <w:rPr>
            <w:rStyle w:val="Hyperlink"/>
            <w:sz w:val="16"/>
            <w:szCs w:val="16"/>
          </w:rPr>
          <w:t>he</w:t>
        </w:r>
        <w:bookmarkStart w:id="21" w:name="_Hlt178336585"/>
        <w:bookmarkStart w:id="22" w:name="_Hlt178336584"/>
        <w:bookmarkStart w:id="23" w:name="_Hlt178336304"/>
        <w:bookmarkStart w:id="24" w:name="_Hlt178336303"/>
        <w:r w:rsidRPr="0033104F">
          <w:rPr>
            <w:rStyle w:val="Hyperlink"/>
            <w:sz w:val="16"/>
            <w:szCs w:val="16"/>
          </w:rPr>
          <w:t>r</w:t>
        </w:r>
        <w:bookmarkEnd w:id="21"/>
        <w:bookmarkEnd w:id="22"/>
        <w:bookmarkEnd w:id="23"/>
        <w:bookmarkEnd w:id="24"/>
        <w:r w:rsidRPr="0033104F">
          <w:rPr>
            <w:rStyle w:val="Hyperlink"/>
            <w:sz w:val="16"/>
            <w:szCs w:val="16"/>
          </w:rPr>
          <w:t>e</w:t>
        </w:r>
      </w:hyperlink>
      <w:r w:rsidRPr="0033104F">
        <w:rPr>
          <w:rFonts w:ascii="Arial" w:hAnsi="Arial" w:cs="Arial"/>
          <w:sz w:val="16"/>
          <w:szCs w:val="16"/>
        </w:rPr>
        <w:t>​</w:t>
      </w:r>
      <w:r w:rsidRPr="0033104F">
        <w:rPr>
          <w:sz w:val="16"/>
          <w:szCs w:val="16"/>
        </w:rPr>
        <w:t xml:space="preserve">. </w:t>
      </w:r>
    </w:p>
    <w:p w14:paraId="21AB3718" w14:textId="77777777" w:rsidR="00363402" w:rsidRDefault="00363402" w:rsidP="003634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8EB94" w14:textId="689BE0D6" w:rsidR="0072077A" w:rsidRPr="000C35DA" w:rsidRDefault="00CE3532" w:rsidP="3FE0CD4A">
    <w:pPr>
      <w:pStyle w:val="Footer"/>
      <w:pBdr>
        <w:bottom w:val="single" w:sz="4" w:space="1" w:color="00B050"/>
      </w:pBdr>
      <w:tabs>
        <w:tab w:val="clear" w:pos="9026"/>
        <w:tab w:val="right" w:pos="9639"/>
      </w:tabs>
      <w:rPr>
        <w:rFonts w:ascii="Calibri Light" w:hAnsi="Calibri Light" w:cs="Calibri Light"/>
        <w:i/>
        <w:iCs/>
        <w:color w:val="017057" w:themeColor="accent4" w:themeShade="BF"/>
        <w:sz w:val="20"/>
        <w:szCs w:val="20"/>
      </w:rPr>
    </w:pPr>
    <w:r>
      <w:rPr>
        <w:rFonts w:ascii="Calibri Light" w:hAnsi="Calibri Light" w:cs="Calibri Light"/>
        <w:i/>
        <w:iCs/>
        <w:color w:val="017057" w:themeColor="accent4" w:themeShade="BF"/>
        <w:sz w:val="20"/>
        <w:szCs w:val="20"/>
      </w:rPr>
      <w:t xml:space="preserve">Report for </w:t>
    </w:r>
    <w:r w:rsidR="00657B32">
      <w:rPr>
        <w:rFonts w:ascii="Calibri Light" w:hAnsi="Calibri Light" w:cs="Calibri Light"/>
        <w:i/>
        <w:iCs/>
        <w:color w:val="017057" w:themeColor="accent4" w:themeShade="BF"/>
        <w:sz w:val="20"/>
        <w:szCs w:val="20"/>
      </w:rPr>
      <w:t>CPPSB</w:t>
    </w:r>
    <w:r w:rsidR="00657B32">
      <w:rPr>
        <w:rFonts w:ascii="Calibri Light" w:hAnsi="Calibri Light" w:cs="Calibri Light"/>
        <w:i/>
        <w:iCs/>
        <w:color w:val="017057" w:themeColor="accent4" w:themeShade="BF"/>
        <w:sz w:val="20"/>
        <w:szCs w:val="20"/>
      </w:rPr>
      <w:tab/>
    </w:r>
    <w:r w:rsidR="00657B32">
      <w:rPr>
        <w:rFonts w:ascii="Calibri Light" w:hAnsi="Calibri Light" w:cs="Calibri Light"/>
        <w:i/>
        <w:iCs/>
        <w:color w:val="017057" w:themeColor="accent4" w:themeShade="BF"/>
        <w:sz w:val="20"/>
        <w:szCs w:val="20"/>
      </w:rPr>
      <w:tab/>
      <w:t>Changing Futures C&amp;P</w:t>
    </w:r>
    <w:r>
      <w:rPr>
        <w:rFonts w:ascii="Calibri Light" w:hAnsi="Calibri Light" w:cs="Calibri Light"/>
        <w:i/>
        <w:iCs/>
        <w:color w:val="017057" w:themeColor="accent4" w:themeShade="BF"/>
        <w:sz w:val="20"/>
        <w:szCs w:val="20"/>
      </w:rPr>
      <w:t xml:space="preserve"> Impact report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FECC"/>
    <w:multiLevelType w:val="hybridMultilevel"/>
    <w:tmpl w:val="FFFFFFFF"/>
    <w:lvl w:ilvl="0" w:tplc="B022A638">
      <w:start w:val="1"/>
      <w:numFmt w:val="bullet"/>
      <w:lvlText w:val="·"/>
      <w:lvlJc w:val="left"/>
      <w:pPr>
        <w:ind w:left="720" w:hanging="360"/>
      </w:pPr>
      <w:rPr>
        <w:rFonts w:ascii="Symbol" w:hAnsi="Symbol" w:hint="default"/>
      </w:rPr>
    </w:lvl>
    <w:lvl w:ilvl="1" w:tplc="46C8B560">
      <w:start w:val="1"/>
      <w:numFmt w:val="bullet"/>
      <w:lvlText w:val="o"/>
      <w:lvlJc w:val="left"/>
      <w:pPr>
        <w:ind w:left="1440" w:hanging="360"/>
      </w:pPr>
      <w:rPr>
        <w:rFonts w:ascii="Courier New" w:hAnsi="Courier New" w:hint="default"/>
      </w:rPr>
    </w:lvl>
    <w:lvl w:ilvl="2" w:tplc="96A0F24A">
      <w:start w:val="1"/>
      <w:numFmt w:val="bullet"/>
      <w:lvlText w:val=""/>
      <w:lvlJc w:val="left"/>
      <w:pPr>
        <w:ind w:left="2160" w:hanging="360"/>
      </w:pPr>
      <w:rPr>
        <w:rFonts w:ascii="Wingdings" w:hAnsi="Wingdings" w:hint="default"/>
      </w:rPr>
    </w:lvl>
    <w:lvl w:ilvl="3" w:tplc="87ECE57A">
      <w:start w:val="1"/>
      <w:numFmt w:val="bullet"/>
      <w:lvlText w:val=""/>
      <w:lvlJc w:val="left"/>
      <w:pPr>
        <w:ind w:left="2880" w:hanging="360"/>
      </w:pPr>
      <w:rPr>
        <w:rFonts w:ascii="Symbol" w:hAnsi="Symbol" w:hint="default"/>
      </w:rPr>
    </w:lvl>
    <w:lvl w:ilvl="4" w:tplc="160E6860">
      <w:start w:val="1"/>
      <w:numFmt w:val="bullet"/>
      <w:lvlText w:val="o"/>
      <w:lvlJc w:val="left"/>
      <w:pPr>
        <w:ind w:left="3600" w:hanging="360"/>
      </w:pPr>
      <w:rPr>
        <w:rFonts w:ascii="Courier New" w:hAnsi="Courier New" w:hint="default"/>
      </w:rPr>
    </w:lvl>
    <w:lvl w:ilvl="5" w:tplc="98B25F7A">
      <w:start w:val="1"/>
      <w:numFmt w:val="bullet"/>
      <w:lvlText w:val=""/>
      <w:lvlJc w:val="left"/>
      <w:pPr>
        <w:ind w:left="4320" w:hanging="360"/>
      </w:pPr>
      <w:rPr>
        <w:rFonts w:ascii="Wingdings" w:hAnsi="Wingdings" w:hint="default"/>
      </w:rPr>
    </w:lvl>
    <w:lvl w:ilvl="6" w:tplc="45F8A648">
      <w:start w:val="1"/>
      <w:numFmt w:val="bullet"/>
      <w:lvlText w:val=""/>
      <w:lvlJc w:val="left"/>
      <w:pPr>
        <w:ind w:left="5040" w:hanging="360"/>
      </w:pPr>
      <w:rPr>
        <w:rFonts w:ascii="Symbol" w:hAnsi="Symbol" w:hint="default"/>
      </w:rPr>
    </w:lvl>
    <w:lvl w:ilvl="7" w:tplc="941EE4A2">
      <w:start w:val="1"/>
      <w:numFmt w:val="bullet"/>
      <w:lvlText w:val="o"/>
      <w:lvlJc w:val="left"/>
      <w:pPr>
        <w:ind w:left="5760" w:hanging="360"/>
      </w:pPr>
      <w:rPr>
        <w:rFonts w:ascii="Courier New" w:hAnsi="Courier New" w:hint="default"/>
      </w:rPr>
    </w:lvl>
    <w:lvl w:ilvl="8" w:tplc="C172CBD6">
      <w:start w:val="1"/>
      <w:numFmt w:val="bullet"/>
      <w:lvlText w:val=""/>
      <w:lvlJc w:val="left"/>
      <w:pPr>
        <w:ind w:left="6480" w:hanging="360"/>
      </w:pPr>
      <w:rPr>
        <w:rFonts w:ascii="Wingdings" w:hAnsi="Wingdings" w:hint="default"/>
      </w:rPr>
    </w:lvl>
  </w:abstractNum>
  <w:abstractNum w:abstractNumId="1" w15:restartNumberingAfterBreak="0">
    <w:nsid w:val="048D4C71"/>
    <w:multiLevelType w:val="hybridMultilevel"/>
    <w:tmpl w:val="93D27CEA"/>
    <w:lvl w:ilvl="0" w:tplc="77CC586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213E1"/>
    <w:multiLevelType w:val="hybridMultilevel"/>
    <w:tmpl w:val="BB44C004"/>
    <w:lvl w:ilvl="0" w:tplc="12A21ABC">
      <w:start w:val="1"/>
      <w:numFmt w:val="bullet"/>
      <w:lvlText w:val=""/>
      <w:lvlJc w:val="left"/>
      <w:pPr>
        <w:ind w:left="720" w:hanging="360"/>
      </w:pPr>
      <w:rPr>
        <w:rFonts w:ascii="Symbol" w:hAnsi="Symbol" w:hint="default"/>
      </w:rPr>
    </w:lvl>
    <w:lvl w:ilvl="1" w:tplc="FE14FE2A">
      <w:start w:val="1"/>
      <w:numFmt w:val="bullet"/>
      <w:lvlText w:val="o"/>
      <w:lvlJc w:val="left"/>
      <w:pPr>
        <w:ind w:left="1440" w:hanging="360"/>
      </w:pPr>
      <w:rPr>
        <w:rFonts w:ascii="Courier New" w:hAnsi="Courier New" w:hint="default"/>
      </w:rPr>
    </w:lvl>
    <w:lvl w:ilvl="2" w:tplc="2FBA5AAC">
      <w:start w:val="1"/>
      <w:numFmt w:val="bullet"/>
      <w:lvlText w:val=""/>
      <w:lvlJc w:val="left"/>
      <w:pPr>
        <w:ind w:left="2160" w:hanging="360"/>
      </w:pPr>
      <w:rPr>
        <w:rFonts w:ascii="Wingdings" w:hAnsi="Wingdings" w:hint="default"/>
      </w:rPr>
    </w:lvl>
    <w:lvl w:ilvl="3" w:tplc="CE90154A">
      <w:start w:val="1"/>
      <w:numFmt w:val="bullet"/>
      <w:lvlText w:val=""/>
      <w:lvlJc w:val="left"/>
      <w:pPr>
        <w:ind w:left="2880" w:hanging="360"/>
      </w:pPr>
      <w:rPr>
        <w:rFonts w:ascii="Symbol" w:hAnsi="Symbol" w:hint="default"/>
      </w:rPr>
    </w:lvl>
    <w:lvl w:ilvl="4" w:tplc="F6688C56">
      <w:start w:val="1"/>
      <w:numFmt w:val="bullet"/>
      <w:lvlText w:val="o"/>
      <w:lvlJc w:val="left"/>
      <w:pPr>
        <w:ind w:left="3600" w:hanging="360"/>
      </w:pPr>
      <w:rPr>
        <w:rFonts w:ascii="Courier New" w:hAnsi="Courier New" w:hint="default"/>
      </w:rPr>
    </w:lvl>
    <w:lvl w:ilvl="5" w:tplc="4D92673E">
      <w:start w:val="1"/>
      <w:numFmt w:val="bullet"/>
      <w:lvlText w:val=""/>
      <w:lvlJc w:val="left"/>
      <w:pPr>
        <w:ind w:left="4320" w:hanging="360"/>
      </w:pPr>
      <w:rPr>
        <w:rFonts w:ascii="Wingdings" w:hAnsi="Wingdings" w:hint="default"/>
      </w:rPr>
    </w:lvl>
    <w:lvl w:ilvl="6" w:tplc="37726600">
      <w:start w:val="1"/>
      <w:numFmt w:val="bullet"/>
      <w:lvlText w:val=""/>
      <w:lvlJc w:val="left"/>
      <w:pPr>
        <w:ind w:left="5040" w:hanging="360"/>
      </w:pPr>
      <w:rPr>
        <w:rFonts w:ascii="Symbol" w:hAnsi="Symbol" w:hint="default"/>
      </w:rPr>
    </w:lvl>
    <w:lvl w:ilvl="7" w:tplc="86D87A36">
      <w:start w:val="1"/>
      <w:numFmt w:val="bullet"/>
      <w:lvlText w:val="o"/>
      <w:lvlJc w:val="left"/>
      <w:pPr>
        <w:ind w:left="5760" w:hanging="360"/>
      </w:pPr>
      <w:rPr>
        <w:rFonts w:ascii="Courier New" w:hAnsi="Courier New" w:hint="default"/>
      </w:rPr>
    </w:lvl>
    <w:lvl w:ilvl="8" w:tplc="D42053FE">
      <w:start w:val="1"/>
      <w:numFmt w:val="bullet"/>
      <w:lvlText w:val=""/>
      <w:lvlJc w:val="left"/>
      <w:pPr>
        <w:ind w:left="6480" w:hanging="360"/>
      </w:pPr>
      <w:rPr>
        <w:rFonts w:ascii="Wingdings" w:hAnsi="Wingdings" w:hint="default"/>
      </w:rPr>
    </w:lvl>
  </w:abstractNum>
  <w:abstractNum w:abstractNumId="3" w15:restartNumberingAfterBreak="0">
    <w:nsid w:val="0DD30BD2"/>
    <w:multiLevelType w:val="hybridMultilevel"/>
    <w:tmpl w:val="4378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E0747"/>
    <w:multiLevelType w:val="hybridMultilevel"/>
    <w:tmpl w:val="59D6E9AA"/>
    <w:lvl w:ilvl="0" w:tplc="F6527214">
      <w:start w:val="1"/>
      <w:numFmt w:val="decimal"/>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296D00"/>
    <w:multiLevelType w:val="hybridMultilevel"/>
    <w:tmpl w:val="9EF000EC"/>
    <w:lvl w:ilvl="0" w:tplc="B3AC50A2">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A1BB54"/>
    <w:multiLevelType w:val="hybridMultilevel"/>
    <w:tmpl w:val="FFFFFFFF"/>
    <w:lvl w:ilvl="0" w:tplc="0396CE1E">
      <w:start w:val="1"/>
      <w:numFmt w:val="bullet"/>
      <w:lvlText w:val="·"/>
      <w:lvlJc w:val="left"/>
      <w:pPr>
        <w:ind w:left="720" w:hanging="360"/>
      </w:pPr>
      <w:rPr>
        <w:rFonts w:ascii="Symbol" w:hAnsi="Symbol" w:hint="default"/>
      </w:rPr>
    </w:lvl>
    <w:lvl w:ilvl="1" w:tplc="CD724404">
      <w:start w:val="1"/>
      <w:numFmt w:val="bullet"/>
      <w:lvlText w:val="o"/>
      <w:lvlJc w:val="left"/>
      <w:pPr>
        <w:ind w:left="1440" w:hanging="360"/>
      </w:pPr>
      <w:rPr>
        <w:rFonts w:ascii="Courier New" w:hAnsi="Courier New" w:hint="default"/>
      </w:rPr>
    </w:lvl>
    <w:lvl w:ilvl="2" w:tplc="B3101046">
      <w:start w:val="1"/>
      <w:numFmt w:val="bullet"/>
      <w:lvlText w:val=""/>
      <w:lvlJc w:val="left"/>
      <w:pPr>
        <w:ind w:left="2160" w:hanging="360"/>
      </w:pPr>
      <w:rPr>
        <w:rFonts w:ascii="Wingdings" w:hAnsi="Wingdings" w:hint="default"/>
      </w:rPr>
    </w:lvl>
    <w:lvl w:ilvl="3" w:tplc="B37E65F2">
      <w:start w:val="1"/>
      <w:numFmt w:val="bullet"/>
      <w:lvlText w:val=""/>
      <w:lvlJc w:val="left"/>
      <w:pPr>
        <w:ind w:left="2880" w:hanging="360"/>
      </w:pPr>
      <w:rPr>
        <w:rFonts w:ascii="Symbol" w:hAnsi="Symbol" w:hint="default"/>
      </w:rPr>
    </w:lvl>
    <w:lvl w:ilvl="4" w:tplc="819CB99E">
      <w:start w:val="1"/>
      <w:numFmt w:val="bullet"/>
      <w:lvlText w:val="o"/>
      <w:lvlJc w:val="left"/>
      <w:pPr>
        <w:ind w:left="3600" w:hanging="360"/>
      </w:pPr>
      <w:rPr>
        <w:rFonts w:ascii="Courier New" w:hAnsi="Courier New" w:hint="default"/>
      </w:rPr>
    </w:lvl>
    <w:lvl w:ilvl="5" w:tplc="5A7005AA">
      <w:start w:val="1"/>
      <w:numFmt w:val="bullet"/>
      <w:lvlText w:val=""/>
      <w:lvlJc w:val="left"/>
      <w:pPr>
        <w:ind w:left="4320" w:hanging="360"/>
      </w:pPr>
      <w:rPr>
        <w:rFonts w:ascii="Wingdings" w:hAnsi="Wingdings" w:hint="default"/>
      </w:rPr>
    </w:lvl>
    <w:lvl w:ilvl="6" w:tplc="BE764258">
      <w:start w:val="1"/>
      <w:numFmt w:val="bullet"/>
      <w:lvlText w:val=""/>
      <w:lvlJc w:val="left"/>
      <w:pPr>
        <w:ind w:left="5040" w:hanging="360"/>
      </w:pPr>
      <w:rPr>
        <w:rFonts w:ascii="Symbol" w:hAnsi="Symbol" w:hint="default"/>
      </w:rPr>
    </w:lvl>
    <w:lvl w:ilvl="7" w:tplc="809C7B94">
      <w:start w:val="1"/>
      <w:numFmt w:val="bullet"/>
      <w:lvlText w:val="o"/>
      <w:lvlJc w:val="left"/>
      <w:pPr>
        <w:ind w:left="5760" w:hanging="360"/>
      </w:pPr>
      <w:rPr>
        <w:rFonts w:ascii="Courier New" w:hAnsi="Courier New" w:hint="default"/>
      </w:rPr>
    </w:lvl>
    <w:lvl w:ilvl="8" w:tplc="6EE6DF1A">
      <w:start w:val="1"/>
      <w:numFmt w:val="bullet"/>
      <w:lvlText w:val=""/>
      <w:lvlJc w:val="left"/>
      <w:pPr>
        <w:ind w:left="6480" w:hanging="360"/>
      </w:pPr>
      <w:rPr>
        <w:rFonts w:ascii="Wingdings" w:hAnsi="Wingdings" w:hint="default"/>
      </w:rPr>
    </w:lvl>
  </w:abstractNum>
  <w:abstractNum w:abstractNumId="7" w15:restartNumberingAfterBreak="0">
    <w:nsid w:val="28FE44A7"/>
    <w:multiLevelType w:val="singleLevel"/>
    <w:tmpl w:val="707230EE"/>
    <w:lvl w:ilvl="0">
      <w:start w:val="1"/>
      <w:numFmt w:val="bullet"/>
      <w:pStyle w:val="Bullet1"/>
      <w:lvlText w:val=""/>
      <w:lvlJc w:val="left"/>
      <w:pPr>
        <w:ind w:left="720" w:hanging="360"/>
      </w:pPr>
      <w:rPr>
        <w:rFonts w:ascii="Symbol" w:hAnsi="Symbol" w:hint="default"/>
        <w:color w:val="000000" w:themeColor="text1"/>
        <w:sz w:val="22"/>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A58BA25"/>
    <w:multiLevelType w:val="hybridMultilevel"/>
    <w:tmpl w:val="B350AAA2"/>
    <w:lvl w:ilvl="0" w:tplc="BB6CC81C">
      <w:start w:val="1"/>
      <w:numFmt w:val="decimal"/>
      <w:lvlText w:val="%1."/>
      <w:lvlJc w:val="left"/>
      <w:pPr>
        <w:ind w:left="720" w:hanging="360"/>
      </w:pPr>
    </w:lvl>
    <w:lvl w:ilvl="1" w:tplc="92C4EE24">
      <w:start w:val="1"/>
      <w:numFmt w:val="lowerLetter"/>
      <w:lvlText w:val="%2."/>
      <w:lvlJc w:val="left"/>
      <w:pPr>
        <w:ind w:left="1440" w:hanging="360"/>
      </w:pPr>
    </w:lvl>
    <w:lvl w:ilvl="2" w:tplc="874A831C">
      <w:start w:val="1"/>
      <w:numFmt w:val="lowerRoman"/>
      <w:lvlText w:val="%3."/>
      <w:lvlJc w:val="right"/>
      <w:pPr>
        <w:ind w:left="2160" w:hanging="180"/>
      </w:pPr>
    </w:lvl>
    <w:lvl w:ilvl="3" w:tplc="3C529840">
      <w:start w:val="1"/>
      <w:numFmt w:val="decimal"/>
      <w:lvlText w:val="%4."/>
      <w:lvlJc w:val="left"/>
      <w:pPr>
        <w:ind w:left="2880" w:hanging="360"/>
      </w:pPr>
    </w:lvl>
    <w:lvl w:ilvl="4" w:tplc="4600B99A">
      <w:start w:val="1"/>
      <w:numFmt w:val="lowerLetter"/>
      <w:lvlText w:val="%5."/>
      <w:lvlJc w:val="left"/>
      <w:pPr>
        <w:ind w:left="3600" w:hanging="360"/>
      </w:pPr>
    </w:lvl>
    <w:lvl w:ilvl="5" w:tplc="D6B8F64A">
      <w:start w:val="1"/>
      <w:numFmt w:val="lowerRoman"/>
      <w:lvlText w:val="%6."/>
      <w:lvlJc w:val="right"/>
      <w:pPr>
        <w:ind w:left="4320" w:hanging="180"/>
      </w:pPr>
    </w:lvl>
    <w:lvl w:ilvl="6" w:tplc="1398276A">
      <w:start w:val="1"/>
      <w:numFmt w:val="decimal"/>
      <w:lvlText w:val="%7."/>
      <w:lvlJc w:val="left"/>
      <w:pPr>
        <w:ind w:left="5040" w:hanging="360"/>
      </w:pPr>
    </w:lvl>
    <w:lvl w:ilvl="7" w:tplc="925A2F62">
      <w:start w:val="1"/>
      <w:numFmt w:val="lowerLetter"/>
      <w:lvlText w:val="%8."/>
      <w:lvlJc w:val="left"/>
      <w:pPr>
        <w:ind w:left="5760" w:hanging="360"/>
      </w:pPr>
    </w:lvl>
    <w:lvl w:ilvl="8" w:tplc="3A2AF0B6">
      <w:start w:val="1"/>
      <w:numFmt w:val="lowerRoman"/>
      <w:lvlText w:val="%9."/>
      <w:lvlJc w:val="right"/>
      <w:pPr>
        <w:ind w:left="6480" w:hanging="180"/>
      </w:pPr>
    </w:lvl>
  </w:abstractNum>
  <w:abstractNum w:abstractNumId="9" w15:restartNumberingAfterBreak="0">
    <w:nsid w:val="2B56BBA6"/>
    <w:multiLevelType w:val="hybridMultilevel"/>
    <w:tmpl w:val="D626309A"/>
    <w:lvl w:ilvl="0" w:tplc="102E20F8">
      <w:start w:val="1"/>
      <w:numFmt w:val="bullet"/>
      <w:lvlText w:val=""/>
      <w:lvlJc w:val="left"/>
      <w:pPr>
        <w:ind w:left="720" w:hanging="360"/>
      </w:pPr>
      <w:rPr>
        <w:rFonts w:ascii="Symbol" w:hAnsi="Symbol" w:hint="default"/>
      </w:rPr>
    </w:lvl>
    <w:lvl w:ilvl="1" w:tplc="3D46172A">
      <w:start w:val="1"/>
      <w:numFmt w:val="bullet"/>
      <w:lvlText w:val="o"/>
      <w:lvlJc w:val="left"/>
      <w:pPr>
        <w:ind w:left="1440" w:hanging="360"/>
      </w:pPr>
      <w:rPr>
        <w:rFonts w:ascii="Courier New" w:hAnsi="Courier New" w:hint="default"/>
      </w:rPr>
    </w:lvl>
    <w:lvl w:ilvl="2" w:tplc="1304E972">
      <w:start w:val="1"/>
      <w:numFmt w:val="bullet"/>
      <w:lvlText w:val=""/>
      <w:lvlJc w:val="left"/>
      <w:pPr>
        <w:ind w:left="2160" w:hanging="360"/>
      </w:pPr>
      <w:rPr>
        <w:rFonts w:ascii="Wingdings" w:hAnsi="Wingdings" w:hint="default"/>
      </w:rPr>
    </w:lvl>
    <w:lvl w:ilvl="3" w:tplc="5C48A06E">
      <w:start w:val="1"/>
      <w:numFmt w:val="bullet"/>
      <w:lvlText w:val=""/>
      <w:lvlJc w:val="left"/>
      <w:pPr>
        <w:ind w:left="2880" w:hanging="360"/>
      </w:pPr>
      <w:rPr>
        <w:rFonts w:ascii="Symbol" w:hAnsi="Symbol" w:hint="default"/>
      </w:rPr>
    </w:lvl>
    <w:lvl w:ilvl="4" w:tplc="10363248">
      <w:start w:val="1"/>
      <w:numFmt w:val="bullet"/>
      <w:lvlText w:val="o"/>
      <w:lvlJc w:val="left"/>
      <w:pPr>
        <w:ind w:left="3600" w:hanging="360"/>
      </w:pPr>
      <w:rPr>
        <w:rFonts w:ascii="Courier New" w:hAnsi="Courier New" w:hint="default"/>
      </w:rPr>
    </w:lvl>
    <w:lvl w:ilvl="5" w:tplc="62745AD2">
      <w:start w:val="1"/>
      <w:numFmt w:val="bullet"/>
      <w:lvlText w:val=""/>
      <w:lvlJc w:val="left"/>
      <w:pPr>
        <w:ind w:left="4320" w:hanging="360"/>
      </w:pPr>
      <w:rPr>
        <w:rFonts w:ascii="Wingdings" w:hAnsi="Wingdings" w:hint="default"/>
      </w:rPr>
    </w:lvl>
    <w:lvl w:ilvl="6" w:tplc="BF9098FA">
      <w:start w:val="1"/>
      <w:numFmt w:val="bullet"/>
      <w:lvlText w:val=""/>
      <w:lvlJc w:val="left"/>
      <w:pPr>
        <w:ind w:left="5040" w:hanging="360"/>
      </w:pPr>
      <w:rPr>
        <w:rFonts w:ascii="Symbol" w:hAnsi="Symbol" w:hint="default"/>
      </w:rPr>
    </w:lvl>
    <w:lvl w:ilvl="7" w:tplc="57781BE8">
      <w:start w:val="1"/>
      <w:numFmt w:val="bullet"/>
      <w:lvlText w:val="o"/>
      <w:lvlJc w:val="left"/>
      <w:pPr>
        <w:ind w:left="5760" w:hanging="360"/>
      </w:pPr>
      <w:rPr>
        <w:rFonts w:ascii="Courier New" w:hAnsi="Courier New" w:hint="default"/>
      </w:rPr>
    </w:lvl>
    <w:lvl w:ilvl="8" w:tplc="E9087088">
      <w:start w:val="1"/>
      <w:numFmt w:val="bullet"/>
      <w:lvlText w:val=""/>
      <w:lvlJc w:val="left"/>
      <w:pPr>
        <w:ind w:left="6480" w:hanging="360"/>
      </w:pPr>
      <w:rPr>
        <w:rFonts w:ascii="Wingdings" w:hAnsi="Wingdings" w:hint="default"/>
      </w:rPr>
    </w:lvl>
  </w:abstractNum>
  <w:abstractNum w:abstractNumId="10" w15:restartNumberingAfterBreak="0">
    <w:nsid w:val="30B5F1DC"/>
    <w:multiLevelType w:val="hybridMultilevel"/>
    <w:tmpl w:val="FFFFFFFF"/>
    <w:lvl w:ilvl="0" w:tplc="B9E88730">
      <w:start w:val="1"/>
      <w:numFmt w:val="decimal"/>
      <w:lvlText w:val="%1."/>
      <w:lvlJc w:val="left"/>
      <w:pPr>
        <w:ind w:left="720" w:hanging="360"/>
      </w:pPr>
    </w:lvl>
    <w:lvl w:ilvl="1" w:tplc="A0BCC48A">
      <w:start w:val="1"/>
      <w:numFmt w:val="lowerLetter"/>
      <w:lvlText w:val="%2."/>
      <w:lvlJc w:val="left"/>
      <w:pPr>
        <w:ind w:left="1440" w:hanging="360"/>
      </w:pPr>
    </w:lvl>
    <w:lvl w:ilvl="2" w:tplc="99DABCEC">
      <w:start w:val="1"/>
      <w:numFmt w:val="lowerRoman"/>
      <w:lvlText w:val="%3."/>
      <w:lvlJc w:val="right"/>
      <w:pPr>
        <w:ind w:left="2160" w:hanging="180"/>
      </w:pPr>
    </w:lvl>
    <w:lvl w:ilvl="3" w:tplc="38E2AE54">
      <w:start w:val="1"/>
      <w:numFmt w:val="decimal"/>
      <w:lvlText w:val="%4."/>
      <w:lvlJc w:val="left"/>
      <w:pPr>
        <w:ind w:left="2880" w:hanging="360"/>
      </w:pPr>
    </w:lvl>
    <w:lvl w:ilvl="4" w:tplc="5770DD52">
      <w:start w:val="1"/>
      <w:numFmt w:val="lowerLetter"/>
      <w:lvlText w:val="%5."/>
      <w:lvlJc w:val="left"/>
      <w:pPr>
        <w:ind w:left="3600" w:hanging="360"/>
      </w:pPr>
    </w:lvl>
    <w:lvl w:ilvl="5" w:tplc="42AC4C7C">
      <w:start w:val="1"/>
      <w:numFmt w:val="lowerRoman"/>
      <w:lvlText w:val="%6."/>
      <w:lvlJc w:val="right"/>
      <w:pPr>
        <w:ind w:left="4320" w:hanging="180"/>
      </w:pPr>
    </w:lvl>
    <w:lvl w:ilvl="6" w:tplc="C64E534C">
      <w:start w:val="1"/>
      <w:numFmt w:val="decimal"/>
      <w:lvlText w:val="%7."/>
      <w:lvlJc w:val="left"/>
      <w:pPr>
        <w:ind w:left="5040" w:hanging="360"/>
      </w:pPr>
    </w:lvl>
    <w:lvl w:ilvl="7" w:tplc="2174E000">
      <w:start w:val="1"/>
      <w:numFmt w:val="lowerLetter"/>
      <w:lvlText w:val="%8."/>
      <w:lvlJc w:val="left"/>
      <w:pPr>
        <w:ind w:left="5760" w:hanging="360"/>
      </w:pPr>
    </w:lvl>
    <w:lvl w:ilvl="8" w:tplc="20A82568">
      <w:start w:val="1"/>
      <w:numFmt w:val="lowerRoman"/>
      <w:lvlText w:val="%9."/>
      <w:lvlJc w:val="right"/>
      <w:pPr>
        <w:ind w:left="6480" w:hanging="180"/>
      </w:pPr>
    </w:lvl>
  </w:abstractNum>
  <w:abstractNum w:abstractNumId="11" w15:restartNumberingAfterBreak="0">
    <w:nsid w:val="30E634D1"/>
    <w:multiLevelType w:val="hybridMultilevel"/>
    <w:tmpl w:val="3AEE331E"/>
    <w:lvl w:ilvl="0" w:tplc="85E06928">
      <w:start w:val="1"/>
      <w:numFmt w:val="bullet"/>
      <w:lvlText w:val=""/>
      <w:lvlJc w:val="left"/>
      <w:pPr>
        <w:ind w:left="720" w:hanging="360"/>
      </w:pPr>
      <w:rPr>
        <w:rFonts w:ascii="Symbol" w:hAnsi="Symbol" w:hint="default"/>
      </w:rPr>
    </w:lvl>
    <w:lvl w:ilvl="1" w:tplc="792C26CA">
      <w:start w:val="1"/>
      <w:numFmt w:val="bullet"/>
      <w:lvlText w:val="o"/>
      <w:lvlJc w:val="left"/>
      <w:pPr>
        <w:ind w:left="1440" w:hanging="360"/>
      </w:pPr>
      <w:rPr>
        <w:rFonts w:ascii="Courier New" w:hAnsi="Courier New" w:hint="default"/>
      </w:rPr>
    </w:lvl>
    <w:lvl w:ilvl="2" w:tplc="8EAAB196">
      <w:start w:val="1"/>
      <w:numFmt w:val="bullet"/>
      <w:lvlText w:val=""/>
      <w:lvlJc w:val="left"/>
      <w:pPr>
        <w:ind w:left="2160" w:hanging="360"/>
      </w:pPr>
      <w:rPr>
        <w:rFonts w:ascii="Wingdings" w:hAnsi="Wingdings" w:hint="default"/>
      </w:rPr>
    </w:lvl>
    <w:lvl w:ilvl="3" w:tplc="7A523634">
      <w:start w:val="1"/>
      <w:numFmt w:val="bullet"/>
      <w:lvlText w:val=""/>
      <w:lvlJc w:val="left"/>
      <w:pPr>
        <w:ind w:left="2880" w:hanging="360"/>
      </w:pPr>
      <w:rPr>
        <w:rFonts w:ascii="Symbol" w:hAnsi="Symbol" w:hint="default"/>
      </w:rPr>
    </w:lvl>
    <w:lvl w:ilvl="4" w:tplc="D5EA22A8">
      <w:start w:val="1"/>
      <w:numFmt w:val="bullet"/>
      <w:lvlText w:val="o"/>
      <w:lvlJc w:val="left"/>
      <w:pPr>
        <w:ind w:left="3600" w:hanging="360"/>
      </w:pPr>
      <w:rPr>
        <w:rFonts w:ascii="Courier New" w:hAnsi="Courier New" w:hint="default"/>
      </w:rPr>
    </w:lvl>
    <w:lvl w:ilvl="5" w:tplc="F57056C8">
      <w:start w:val="1"/>
      <w:numFmt w:val="bullet"/>
      <w:lvlText w:val=""/>
      <w:lvlJc w:val="left"/>
      <w:pPr>
        <w:ind w:left="4320" w:hanging="360"/>
      </w:pPr>
      <w:rPr>
        <w:rFonts w:ascii="Wingdings" w:hAnsi="Wingdings" w:hint="default"/>
      </w:rPr>
    </w:lvl>
    <w:lvl w:ilvl="6" w:tplc="9F342F06">
      <w:start w:val="1"/>
      <w:numFmt w:val="bullet"/>
      <w:lvlText w:val=""/>
      <w:lvlJc w:val="left"/>
      <w:pPr>
        <w:ind w:left="5040" w:hanging="360"/>
      </w:pPr>
      <w:rPr>
        <w:rFonts w:ascii="Symbol" w:hAnsi="Symbol" w:hint="default"/>
      </w:rPr>
    </w:lvl>
    <w:lvl w:ilvl="7" w:tplc="520E7E6E">
      <w:start w:val="1"/>
      <w:numFmt w:val="bullet"/>
      <w:lvlText w:val="o"/>
      <w:lvlJc w:val="left"/>
      <w:pPr>
        <w:ind w:left="5760" w:hanging="360"/>
      </w:pPr>
      <w:rPr>
        <w:rFonts w:ascii="Courier New" w:hAnsi="Courier New" w:hint="default"/>
      </w:rPr>
    </w:lvl>
    <w:lvl w:ilvl="8" w:tplc="AC3C2DC6">
      <w:start w:val="1"/>
      <w:numFmt w:val="bullet"/>
      <w:lvlText w:val=""/>
      <w:lvlJc w:val="left"/>
      <w:pPr>
        <w:ind w:left="6480" w:hanging="360"/>
      </w:pPr>
      <w:rPr>
        <w:rFonts w:ascii="Wingdings" w:hAnsi="Wingdings" w:hint="default"/>
      </w:rPr>
    </w:lvl>
  </w:abstractNum>
  <w:abstractNum w:abstractNumId="12" w15:restartNumberingAfterBreak="0">
    <w:nsid w:val="32AA4FD6"/>
    <w:multiLevelType w:val="hybridMultilevel"/>
    <w:tmpl w:val="2428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31CBE"/>
    <w:multiLevelType w:val="hybridMultilevel"/>
    <w:tmpl w:val="FFFFFFFF"/>
    <w:lvl w:ilvl="0" w:tplc="836401D2">
      <w:start w:val="1"/>
      <w:numFmt w:val="bullet"/>
      <w:lvlText w:val="·"/>
      <w:lvlJc w:val="left"/>
      <w:pPr>
        <w:ind w:left="720" w:hanging="360"/>
      </w:pPr>
      <w:rPr>
        <w:rFonts w:ascii="Symbol" w:hAnsi="Symbol" w:hint="default"/>
      </w:rPr>
    </w:lvl>
    <w:lvl w:ilvl="1" w:tplc="24E252CA">
      <w:start w:val="1"/>
      <w:numFmt w:val="bullet"/>
      <w:lvlText w:val="o"/>
      <w:lvlJc w:val="left"/>
      <w:pPr>
        <w:ind w:left="1440" w:hanging="360"/>
      </w:pPr>
      <w:rPr>
        <w:rFonts w:ascii="Courier New" w:hAnsi="Courier New" w:hint="default"/>
      </w:rPr>
    </w:lvl>
    <w:lvl w:ilvl="2" w:tplc="9A6A4B90">
      <w:start w:val="1"/>
      <w:numFmt w:val="bullet"/>
      <w:lvlText w:val=""/>
      <w:lvlJc w:val="left"/>
      <w:pPr>
        <w:ind w:left="2160" w:hanging="360"/>
      </w:pPr>
      <w:rPr>
        <w:rFonts w:ascii="Wingdings" w:hAnsi="Wingdings" w:hint="default"/>
      </w:rPr>
    </w:lvl>
    <w:lvl w:ilvl="3" w:tplc="6CB00CE6">
      <w:start w:val="1"/>
      <w:numFmt w:val="bullet"/>
      <w:lvlText w:val=""/>
      <w:lvlJc w:val="left"/>
      <w:pPr>
        <w:ind w:left="2880" w:hanging="360"/>
      </w:pPr>
      <w:rPr>
        <w:rFonts w:ascii="Symbol" w:hAnsi="Symbol" w:hint="default"/>
      </w:rPr>
    </w:lvl>
    <w:lvl w:ilvl="4" w:tplc="1854C86E">
      <w:start w:val="1"/>
      <w:numFmt w:val="bullet"/>
      <w:lvlText w:val="o"/>
      <w:lvlJc w:val="left"/>
      <w:pPr>
        <w:ind w:left="3600" w:hanging="360"/>
      </w:pPr>
      <w:rPr>
        <w:rFonts w:ascii="Courier New" w:hAnsi="Courier New" w:hint="default"/>
      </w:rPr>
    </w:lvl>
    <w:lvl w:ilvl="5" w:tplc="D070F352">
      <w:start w:val="1"/>
      <w:numFmt w:val="bullet"/>
      <w:lvlText w:val=""/>
      <w:lvlJc w:val="left"/>
      <w:pPr>
        <w:ind w:left="4320" w:hanging="360"/>
      </w:pPr>
      <w:rPr>
        <w:rFonts w:ascii="Wingdings" w:hAnsi="Wingdings" w:hint="default"/>
      </w:rPr>
    </w:lvl>
    <w:lvl w:ilvl="6" w:tplc="48F2BB4A">
      <w:start w:val="1"/>
      <w:numFmt w:val="bullet"/>
      <w:lvlText w:val=""/>
      <w:lvlJc w:val="left"/>
      <w:pPr>
        <w:ind w:left="5040" w:hanging="360"/>
      </w:pPr>
      <w:rPr>
        <w:rFonts w:ascii="Symbol" w:hAnsi="Symbol" w:hint="default"/>
      </w:rPr>
    </w:lvl>
    <w:lvl w:ilvl="7" w:tplc="77742DC8">
      <w:start w:val="1"/>
      <w:numFmt w:val="bullet"/>
      <w:lvlText w:val="o"/>
      <w:lvlJc w:val="left"/>
      <w:pPr>
        <w:ind w:left="5760" w:hanging="360"/>
      </w:pPr>
      <w:rPr>
        <w:rFonts w:ascii="Courier New" w:hAnsi="Courier New" w:hint="default"/>
      </w:rPr>
    </w:lvl>
    <w:lvl w:ilvl="8" w:tplc="A85699CC">
      <w:start w:val="1"/>
      <w:numFmt w:val="bullet"/>
      <w:lvlText w:val=""/>
      <w:lvlJc w:val="left"/>
      <w:pPr>
        <w:ind w:left="6480" w:hanging="360"/>
      </w:pPr>
      <w:rPr>
        <w:rFonts w:ascii="Wingdings" w:hAnsi="Wingdings" w:hint="default"/>
      </w:rPr>
    </w:lvl>
  </w:abstractNum>
  <w:abstractNum w:abstractNumId="14" w15:restartNumberingAfterBreak="0">
    <w:nsid w:val="36013C06"/>
    <w:multiLevelType w:val="hybridMultilevel"/>
    <w:tmpl w:val="FFFFFFFF"/>
    <w:lvl w:ilvl="0" w:tplc="CF12796E">
      <w:start w:val="1"/>
      <w:numFmt w:val="bullet"/>
      <w:lvlText w:val=""/>
      <w:lvlJc w:val="left"/>
      <w:pPr>
        <w:ind w:left="720" w:hanging="360"/>
      </w:pPr>
      <w:rPr>
        <w:rFonts w:ascii="Symbol" w:hAnsi="Symbol" w:hint="default"/>
      </w:rPr>
    </w:lvl>
    <w:lvl w:ilvl="1" w:tplc="F028F5FC">
      <w:start w:val="1"/>
      <w:numFmt w:val="bullet"/>
      <w:lvlText w:val="o"/>
      <w:lvlJc w:val="left"/>
      <w:pPr>
        <w:ind w:left="1440" w:hanging="360"/>
      </w:pPr>
      <w:rPr>
        <w:rFonts w:ascii="Courier New" w:hAnsi="Courier New" w:hint="default"/>
      </w:rPr>
    </w:lvl>
    <w:lvl w:ilvl="2" w:tplc="4BA69A4E">
      <w:start w:val="1"/>
      <w:numFmt w:val="bullet"/>
      <w:lvlText w:val=""/>
      <w:lvlJc w:val="left"/>
      <w:pPr>
        <w:ind w:left="2160" w:hanging="360"/>
      </w:pPr>
      <w:rPr>
        <w:rFonts w:ascii="Wingdings" w:hAnsi="Wingdings" w:hint="default"/>
      </w:rPr>
    </w:lvl>
    <w:lvl w:ilvl="3" w:tplc="0DAA7182">
      <w:start w:val="1"/>
      <w:numFmt w:val="bullet"/>
      <w:lvlText w:val=""/>
      <w:lvlJc w:val="left"/>
      <w:pPr>
        <w:ind w:left="2880" w:hanging="360"/>
      </w:pPr>
      <w:rPr>
        <w:rFonts w:ascii="Symbol" w:hAnsi="Symbol" w:hint="default"/>
      </w:rPr>
    </w:lvl>
    <w:lvl w:ilvl="4" w:tplc="11BA93FA">
      <w:start w:val="1"/>
      <w:numFmt w:val="bullet"/>
      <w:lvlText w:val="o"/>
      <w:lvlJc w:val="left"/>
      <w:pPr>
        <w:ind w:left="3600" w:hanging="360"/>
      </w:pPr>
      <w:rPr>
        <w:rFonts w:ascii="Courier New" w:hAnsi="Courier New" w:hint="default"/>
      </w:rPr>
    </w:lvl>
    <w:lvl w:ilvl="5" w:tplc="7FFEDC52">
      <w:start w:val="1"/>
      <w:numFmt w:val="bullet"/>
      <w:lvlText w:val=""/>
      <w:lvlJc w:val="left"/>
      <w:pPr>
        <w:ind w:left="4320" w:hanging="360"/>
      </w:pPr>
      <w:rPr>
        <w:rFonts w:ascii="Wingdings" w:hAnsi="Wingdings" w:hint="default"/>
      </w:rPr>
    </w:lvl>
    <w:lvl w:ilvl="6" w:tplc="EEFA9D44">
      <w:start w:val="1"/>
      <w:numFmt w:val="bullet"/>
      <w:lvlText w:val=""/>
      <w:lvlJc w:val="left"/>
      <w:pPr>
        <w:ind w:left="5040" w:hanging="360"/>
      </w:pPr>
      <w:rPr>
        <w:rFonts w:ascii="Symbol" w:hAnsi="Symbol" w:hint="default"/>
      </w:rPr>
    </w:lvl>
    <w:lvl w:ilvl="7" w:tplc="E3B4ED02">
      <w:start w:val="1"/>
      <w:numFmt w:val="bullet"/>
      <w:lvlText w:val="o"/>
      <w:lvlJc w:val="left"/>
      <w:pPr>
        <w:ind w:left="5760" w:hanging="360"/>
      </w:pPr>
      <w:rPr>
        <w:rFonts w:ascii="Courier New" w:hAnsi="Courier New" w:hint="default"/>
      </w:rPr>
    </w:lvl>
    <w:lvl w:ilvl="8" w:tplc="062889F8">
      <w:start w:val="1"/>
      <w:numFmt w:val="bullet"/>
      <w:lvlText w:val=""/>
      <w:lvlJc w:val="left"/>
      <w:pPr>
        <w:ind w:left="6480" w:hanging="360"/>
      </w:pPr>
      <w:rPr>
        <w:rFonts w:ascii="Wingdings" w:hAnsi="Wingdings" w:hint="default"/>
      </w:rPr>
    </w:lvl>
  </w:abstractNum>
  <w:abstractNum w:abstractNumId="15" w15:restartNumberingAfterBreak="0">
    <w:nsid w:val="3E0B7C45"/>
    <w:multiLevelType w:val="hybridMultilevel"/>
    <w:tmpl w:val="88BCF704"/>
    <w:lvl w:ilvl="0" w:tplc="15B2AFC2">
      <w:start w:val="1"/>
      <w:numFmt w:val="decimal"/>
      <w:pStyle w:val="FIgureCF"/>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5F0E2C"/>
    <w:multiLevelType w:val="hybridMultilevel"/>
    <w:tmpl w:val="2138CAB2"/>
    <w:lvl w:ilvl="0" w:tplc="77CC586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15BC1"/>
    <w:multiLevelType w:val="hybridMultilevel"/>
    <w:tmpl w:val="7808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D3F03"/>
    <w:multiLevelType w:val="hybridMultilevel"/>
    <w:tmpl w:val="1916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13A2AE"/>
    <w:multiLevelType w:val="hybridMultilevel"/>
    <w:tmpl w:val="FFFFFFFF"/>
    <w:lvl w:ilvl="0" w:tplc="D92C0E86">
      <w:start w:val="1"/>
      <w:numFmt w:val="bullet"/>
      <w:lvlText w:val="·"/>
      <w:lvlJc w:val="left"/>
      <w:pPr>
        <w:ind w:left="720" w:hanging="360"/>
      </w:pPr>
      <w:rPr>
        <w:rFonts w:ascii="Symbol" w:hAnsi="Symbol" w:hint="default"/>
      </w:rPr>
    </w:lvl>
    <w:lvl w:ilvl="1" w:tplc="9FD8CF00">
      <w:start w:val="1"/>
      <w:numFmt w:val="bullet"/>
      <w:lvlText w:val="o"/>
      <w:lvlJc w:val="left"/>
      <w:pPr>
        <w:ind w:left="1440" w:hanging="360"/>
      </w:pPr>
      <w:rPr>
        <w:rFonts w:ascii="Courier New" w:hAnsi="Courier New" w:hint="default"/>
      </w:rPr>
    </w:lvl>
    <w:lvl w:ilvl="2" w:tplc="D7B840B2">
      <w:start w:val="1"/>
      <w:numFmt w:val="bullet"/>
      <w:lvlText w:val=""/>
      <w:lvlJc w:val="left"/>
      <w:pPr>
        <w:ind w:left="2160" w:hanging="360"/>
      </w:pPr>
      <w:rPr>
        <w:rFonts w:ascii="Wingdings" w:hAnsi="Wingdings" w:hint="default"/>
      </w:rPr>
    </w:lvl>
    <w:lvl w:ilvl="3" w:tplc="554CA79C">
      <w:start w:val="1"/>
      <w:numFmt w:val="bullet"/>
      <w:lvlText w:val=""/>
      <w:lvlJc w:val="left"/>
      <w:pPr>
        <w:ind w:left="2880" w:hanging="360"/>
      </w:pPr>
      <w:rPr>
        <w:rFonts w:ascii="Symbol" w:hAnsi="Symbol" w:hint="default"/>
      </w:rPr>
    </w:lvl>
    <w:lvl w:ilvl="4" w:tplc="8422B1AE">
      <w:start w:val="1"/>
      <w:numFmt w:val="bullet"/>
      <w:lvlText w:val="o"/>
      <w:lvlJc w:val="left"/>
      <w:pPr>
        <w:ind w:left="3600" w:hanging="360"/>
      </w:pPr>
      <w:rPr>
        <w:rFonts w:ascii="Courier New" w:hAnsi="Courier New" w:hint="default"/>
      </w:rPr>
    </w:lvl>
    <w:lvl w:ilvl="5" w:tplc="F6B2CCB6">
      <w:start w:val="1"/>
      <w:numFmt w:val="bullet"/>
      <w:lvlText w:val=""/>
      <w:lvlJc w:val="left"/>
      <w:pPr>
        <w:ind w:left="4320" w:hanging="360"/>
      </w:pPr>
      <w:rPr>
        <w:rFonts w:ascii="Wingdings" w:hAnsi="Wingdings" w:hint="default"/>
      </w:rPr>
    </w:lvl>
    <w:lvl w:ilvl="6" w:tplc="0096E16C">
      <w:start w:val="1"/>
      <w:numFmt w:val="bullet"/>
      <w:lvlText w:val=""/>
      <w:lvlJc w:val="left"/>
      <w:pPr>
        <w:ind w:left="5040" w:hanging="360"/>
      </w:pPr>
      <w:rPr>
        <w:rFonts w:ascii="Symbol" w:hAnsi="Symbol" w:hint="default"/>
      </w:rPr>
    </w:lvl>
    <w:lvl w:ilvl="7" w:tplc="6AACD606">
      <w:start w:val="1"/>
      <w:numFmt w:val="bullet"/>
      <w:lvlText w:val="o"/>
      <w:lvlJc w:val="left"/>
      <w:pPr>
        <w:ind w:left="5760" w:hanging="360"/>
      </w:pPr>
      <w:rPr>
        <w:rFonts w:ascii="Courier New" w:hAnsi="Courier New" w:hint="default"/>
      </w:rPr>
    </w:lvl>
    <w:lvl w:ilvl="8" w:tplc="4A6A4762">
      <w:start w:val="1"/>
      <w:numFmt w:val="bullet"/>
      <w:lvlText w:val=""/>
      <w:lvlJc w:val="left"/>
      <w:pPr>
        <w:ind w:left="6480" w:hanging="360"/>
      </w:pPr>
      <w:rPr>
        <w:rFonts w:ascii="Wingdings" w:hAnsi="Wingdings" w:hint="default"/>
      </w:rPr>
    </w:lvl>
  </w:abstractNum>
  <w:abstractNum w:abstractNumId="20" w15:restartNumberingAfterBreak="0">
    <w:nsid w:val="609E6B66"/>
    <w:multiLevelType w:val="multilevel"/>
    <w:tmpl w:val="F9D27E46"/>
    <w:lvl w:ilvl="0">
      <w:start w:val="1"/>
      <w:numFmt w:val="decimal"/>
      <w:pStyle w:val="Numberedlist"/>
      <w:lvlText w:val="%1."/>
      <w:lvlJc w:val="left"/>
      <w:pPr>
        <w:tabs>
          <w:tab w:val="num" w:pos="717"/>
        </w:tabs>
        <w:ind w:left="717" w:hanging="360"/>
      </w:pPr>
      <w:rPr>
        <w:rFonts w:ascii="Arial" w:hAnsi="Arial" w:hint="default"/>
        <w:sz w:val="22"/>
      </w:rPr>
    </w:lvl>
    <w:lvl w:ilvl="1">
      <w:start w:val="1"/>
      <w:numFmt w:val="lowerLetter"/>
      <w:pStyle w:val="Numberedlistindent"/>
      <w:lvlText w:val="%2."/>
      <w:lvlJc w:val="left"/>
      <w:pPr>
        <w:tabs>
          <w:tab w:val="num" w:pos="1437"/>
        </w:tabs>
        <w:ind w:left="1437" w:hanging="360"/>
      </w:pPr>
      <w:rPr>
        <w:rFonts w:hint="default"/>
      </w:rPr>
    </w:lvl>
    <w:lvl w:ilvl="2">
      <w:start w:val="1"/>
      <w:numFmt w:val="lowerRoman"/>
      <w:lvlText w:val="%3."/>
      <w:lvlJc w:val="right"/>
      <w:pPr>
        <w:tabs>
          <w:tab w:val="num" w:pos="2157"/>
        </w:tabs>
        <w:ind w:left="2157" w:hanging="180"/>
      </w:pPr>
      <w:rPr>
        <w:rFonts w:hint="default"/>
      </w:rPr>
    </w:lvl>
    <w:lvl w:ilvl="3">
      <w:start w:val="1"/>
      <w:numFmt w:val="decimal"/>
      <w:lvlText w:val="%4."/>
      <w:lvlJc w:val="left"/>
      <w:pPr>
        <w:tabs>
          <w:tab w:val="num" w:pos="2877"/>
        </w:tabs>
        <w:ind w:left="2877" w:hanging="360"/>
      </w:pPr>
      <w:rPr>
        <w:rFonts w:hint="default"/>
      </w:rPr>
    </w:lvl>
    <w:lvl w:ilvl="4">
      <w:start w:val="1"/>
      <w:numFmt w:val="lowerLetter"/>
      <w:lvlText w:val="%5."/>
      <w:lvlJc w:val="left"/>
      <w:pPr>
        <w:tabs>
          <w:tab w:val="num" w:pos="3597"/>
        </w:tabs>
        <w:ind w:left="3597" w:hanging="360"/>
      </w:pPr>
      <w:rPr>
        <w:rFonts w:hint="default"/>
      </w:rPr>
    </w:lvl>
    <w:lvl w:ilvl="5">
      <w:start w:val="1"/>
      <w:numFmt w:val="lowerRoman"/>
      <w:lvlText w:val="%6."/>
      <w:lvlJc w:val="right"/>
      <w:pPr>
        <w:tabs>
          <w:tab w:val="num" w:pos="4317"/>
        </w:tabs>
        <w:ind w:left="4317" w:hanging="180"/>
      </w:pPr>
      <w:rPr>
        <w:rFonts w:hint="default"/>
      </w:rPr>
    </w:lvl>
    <w:lvl w:ilvl="6">
      <w:start w:val="1"/>
      <w:numFmt w:val="decimal"/>
      <w:lvlText w:val="%7."/>
      <w:lvlJc w:val="left"/>
      <w:pPr>
        <w:tabs>
          <w:tab w:val="num" w:pos="5037"/>
        </w:tabs>
        <w:ind w:left="5037" w:hanging="360"/>
      </w:pPr>
      <w:rPr>
        <w:rFonts w:hint="default"/>
      </w:rPr>
    </w:lvl>
    <w:lvl w:ilvl="7">
      <w:start w:val="1"/>
      <w:numFmt w:val="lowerLetter"/>
      <w:lvlText w:val="%8."/>
      <w:lvlJc w:val="left"/>
      <w:pPr>
        <w:tabs>
          <w:tab w:val="num" w:pos="5757"/>
        </w:tabs>
        <w:ind w:left="5757" w:hanging="360"/>
      </w:pPr>
      <w:rPr>
        <w:rFonts w:hint="default"/>
      </w:rPr>
    </w:lvl>
    <w:lvl w:ilvl="8">
      <w:start w:val="1"/>
      <w:numFmt w:val="lowerRoman"/>
      <w:lvlText w:val="%9."/>
      <w:lvlJc w:val="right"/>
      <w:pPr>
        <w:tabs>
          <w:tab w:val="num" w:pos="6477"/>
        </w:tabs>
        <w:ind w:left="6477" w:hanging="180"/>
      </w:pPr>
      <w:rPr>
        <w:rFonts w:hint="default"/>
      </w:rPr>
    </w:lvl>
  </w:abstractNum>
  <w:abstractNum w:abstractNumId="21" w15:restartNumberingAfterBreak="0">
    <w:nsid w:val="61D08A47"/>
    <w:multiLevelType w:val="hybridMultilevel"/>
    <w:tmpl w:val="FFFFFFFF"/>
    <w:lvl w:ilvl="0" w:tplc="1FC06126">
      <w:start w:val="1"/>
      <w:numFmt w:val="bullet"/>
      <w:lvlText w:val=""/>
      <w:lvlJc w:val="left"/>
      <w:pPr>
        <w:ind w:left="720" w:hanging="360"/>
      </w:pPr>
      <w:rPr>
        <w:rFonts w:ascii="Symbol" w:hAnsi="Symbol" w:hint="default"/>
      </w:rPr>
    </w:lvl>
    <w:lvl w:ilvl="1" w:tplc="5C98BEE8">
      <w:start w:val="1"/>
      <w:numFmt w:val="bullet"/>
      <w:lvlText w:val="o"/>
      <w:lvlJc w:val="left"/>
      <w:pPr>
        <w:ind w:left="1440" w:hanging="360"/>
      </w:pPr>
      <w:rPr>
        <w:rFonts w:ascii="Courier New" w:hAnsi="Courier New" w:hint="default"/>
      </w:rPr>
    </w:lvl>
    <w:lvl w:ilvl="2" w:tplc="3D36A40A">
      <w:start w:val="1"/>
      <w:numFmt w:val="bullet"/>
      <w:lvlText w:val=""/>
      <w:lvlJc w:val="left"/>
      <w:pPr>
        <w:ind w:left="2160" w:hanging="360"/>
      </w:pPr>
      <w:rPr>
        <w:rFonts w:ascii="Wingdings" w:hAnsi="Wingdings" w:hint="default"/>
      </w:rPr>
    </w:lvl>
    <w:lvl w:ilvl="3" w:tplc="82CA11F8">
      <w:start w:val="1"/>
      <w:numFmt w:val="bullet"/>
      <w:lvlText w:val=""/>
      <w:lvlJc w:val="left"/>
      <w:pPr>
        <w:ind w:left="2880" w:hanging="360"/>
      </w:pPr>
      <w:rPr>
        <w:rFonts w:ascii="Symbol" w:hAnsi="Symbol" w:hint="default"/>
      </w:rPr>
    </w:lvl>
    <w:lvl w:ilvl="4" w:tplc="93FCC0BC">
      <w:start w:val="1"/>
      <w:numFmt w:val="bullet"/>
      <w:lvlText w:val="o"/>
      <w:lvlJc w:val="left"/>
      <w:pPr>
        <w:ind w:left="3600" w:hanging="360"/>
      </w:pPr>
      <w:rPr>
        <w:rFonts w:ascii="Courier New" w:hAnsi="Courier New" w:hint="default"/>
      </w:rPr>
    </w:lvl>
    <w:lvl w:ilvl="5" w:tplc="60A4FBDA">
      <w:start w:val="1"/>
      <w:numFmt w:val="bullet"/>
      <w:lvlText w:val=""/>
      <w:lvlJc w:val="left"/>
      <w:pPr>
        <w:ind w:left="4320" w:hanging="360"/>
      </w:pPr>
      <w:rPr>
        <w:rFonts w:ascii="Wingdings" w:hAnsi="Wingdings" w:hint="default"/>
      </w:rPr>
    </w:lvl>
    <w:lvl w:ilvl="6" w:tplc="974835FA">
      <w:start w:val="1"/>
      <w:numFmt w:val="bullet"/>
      <w:lvlText w:val=""/>
      <w:lvlJc w:val="left"/>
      <w:pPr>
        <w:ind w:left="5040" w:hanging="360"/>
      </w:pPr>
      <w:rPr>
        <w:rFonts w:ascii="Symbol" w:hAnsi="Symbol" w:hint="default"/>
      </w:rPr>
    </w:lvl>
    <w:lvl w:ilvl="7" w:tplc="1A0EF02A">
      <w:start w:val="1"/>
      <w:numFmt w:val="bullet"/>
      <w:lvlText w:val="o"/>
      <w:lvlJc w:val="left"/>
      <w:pPr>
        <w:ind w:left="5760" w:hanging="360"/>
      </w:pPr>
      <w:rPr>
        <w:rFonts w:ascii="Courier New" w:hAnsi="Courier New" w:hint="default"/>
      </w:rPr>
    </w:lvl>
    <w:lvl w:ilvl="8" w:tplc="13D2E12E">
      <w:start w:val="1"/>
      <w:numFmt w:val="bullet"/>
      <w:lvlText w:val=""/>
      <w:lvlJc w:val="left"/>
      <w:pPr>
        <w:ind w:left="6480" w:hanging="360"/>
      </w:pPr>
      <w:rPr>
        <w:rFonts w:ascii="Wingdings" w:hAnsi="Wingdings" w:hint="default"/>
      </w:rPr>
    </w:lvl>
  </w:abstractNum>
  <w:abstractNum w:abstractNumId="22" w15:restartNumberingAfterBreak="0">
    <w:nsid w:val="654C6001"/>
    <w:multiLevelType w:val="hybridMultilevel"/>
    <w:tmpl w:val="33DE55AA"/>
    <w:lvl w:ilvl="0" w:tplc="DE56088C">
      <w:start w:val="1"/>
      <w:numFmt w:val="decimal"/>
      <w:pStyle w:val="TableCF"/>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397569"/>
    <w:multiLevelType w:val="multilevel"/>
    <w:tmpl w:val="3AEA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A04304"/>
    <w:multiLevelType w:val="hybridMultilevel"/>
    <w:tmpl w:val="60D2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40B88"/>
    <w:multiLevelType w:val="hybridMultilevel"/>
    <w:tmpl w:val="427A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47E49"/>
    <w:multiLevelType w:val="hybridMultilevel"/>
    <w:tmpl w:val="6F6CF348"/>
    <w:lvl w:ilvl="0" w:tplc="B32E68CE">
      <w:start w:val="1"/>
      <w:numFmt w:val="bullet"/>
      <w:lvlText w:val=""/>
      <w:lvlJc w:val="left"/>
      <w:pPr>
        <w:ind w:left="720" w:hanging="360"/>
      </w:pPr>
      <w:rPr>
        <w:rFonts w:ascii="Symbol" w:hAnsi="Symbol" w:hint="default"/>
      </w:rPr>
    </w:lvl>
    <w:lvl w:ilvl="1" w:tplc="0C4296FA">
      <w:start w:val="1"/>
      <w:numFmt w:val="bullet"/>
      <w:lvlText w:val="o"/>
      <w:lvlJc w:val="left"/>
      <w:pPr>
        <w:ind w:left="1440" w:hanging="360"/>
      </w:pPr>
      <w:rPr>
        <w:rFonts w:ascii="Courier New" w:hAnsi="Courier New" w:hint="default"/>
      </w:rPr>
    </w:lvl>
    <w:lvl w:ilvl="2" w:tplc="82B02DCC">
      <w:start w:val="1"/>
      <w:numFmt w:val="bullet"/>
      <w:lvlText w:val=""/>
      <w:lvlJc w:val="left"/>
      <w:pPr>
        <w:ind w:left="2160" w:hanging="360"/>
      </w:pPr>
      <w:rPr>
        <w:rFonts w:ascii="Wingdings" w:hAnsi="Wingdings" w:hint="default"/>
      </w:rPr>
    </w:lvl>
    <w:lvl w:ilvl="3" w:tplc="718EBB72">
      <w:start w:val="1"/>
      <w:numFmt w:val="bullet"/>
      <w:lvlText w:val=""/>
      <w:lvlJc w:val="left"/>
      <w:pPr>
        <w:ind w:left="2880" w:hanging="360"/>
      </w:pPr>
      <w:rPr>
        <w:rFonts w:ascii="Symbol" w:hAnsi="Symbol" w:hint="default"/>
      </w:rPr>
    </w:lvl>
    <w:lvl w:ilvl="4" w:tplc="ADFAEBD8">
      <w:start w:val="1"/>
      <w:numFmt w:val="bullet"/>
      <w:lvlText w:val="o"/>
      <w:lvlJc w:val="left"/>
      <w:pPr>
        <w:ind w:left="3600" w:hanging="360"/>
      </w:pPr>
      <w:rPr>
        <w:rFonts w:ascii="Courier New" w:hAnsi="Courier New" w:hint="default"/>
      </w:rPr>
    </w:lvl>
    <w:lvl w:ilvl="5" w:tplc="76C4D912">
      <w:start w:val="1"/>
      <w:numFmt w:val="bullet"/>
      <w:lvlText w:val=""/>
      <w:lvlJc w:val="left"/>
      <w:pPr>
        <w:ind w:left="4320" w:hanging="360"/>
      </w:pPr>
      <w:rPr>
        <w:rFonts w:ascii="Wingdings" w:hAnsi="Wingdings" w:hint="default"/>
      </w:rPr>
    </w:lvl>
    <w:lvl w:ilvl="6" w:tplc="221E5E98">
      <w:start w:val="1"/>
      <w:numFmt w:val="bullet"/>
      <w:lvlText w:val=""/>
      <w:lvlJc w:val="left"/>
      <w:pPr>
        <w:ind w:left="5040" w:hanging="360"/>
      </w:pPr>
      <w:rPr>
        <w:rFonts w:ascii="Symbol" w:hAnsi="Symbol" w:hint="default"/>
      </w:rPr>
    </w:lvl>
    <w:lvl w:ilvl="7" w:tplc="6A104A80">
      <w:start w:val="1"/>
      <w:numFmt w:val="bullet"/>
      <w:lvlText w:val="o"/>
      <w:lvlJc w:val="left"/>
      <w:pPr>
        <w:ind w:left="5760" w:hanging="360"/>
      </w:pPr>
      <w:rPr>
        <w:rFonts w:ascii="Courier New" w:hAnsi="Courier New" w:hint="default"/>
      </w:rPr>
    </w:lvl>
    <w:lvl w:ilvl="8" w:tplc="613EE49C">
      <w:start w:val="1"/>
      <w:numFmt w:val="bullet"/>
      <w:lvlText w:val=""/>
      <w:lvlJc w:val="left"/>
      <w:pPr>
        <w:ind w:left="6480" w:hanging="360"/>
      </w:pPr>
      <w:rPr>
        <w:rFonts w:ascii="Wingdings" w:hAnsi="Wingdings" w:hint="default"/>
      </w:rPr>
    </w:lvl>
  </w:abstractNum>
  <w:abstractNum w:abstractNumId="27" w15:restartNumberingAfterBreak="0">
    <w:nsid w:val="738AB93C"/>
    <w:multiLevelType w:val="hybridMultilevel"/>
    <w:tmpl w:val="09AA0DCC"/>
    <w:lvl w:ilvl="0" w:tplc="A6C2EE1C">
      <w:start w:val="1"/>
      <w:numFmt w:val="bullet"/>
      <w:lvlText w:val=""/>
      <w:lvlJc w:val="left"/>
      <w:pPr>
        <w:ind w:left="720" w:hanging="360"/>
      </w:pPr>
      <w:rPr>
        <w:rFonts w:ascii="Symbol" w:hAnsi="Symbol" w:hint="default"/>
      </w:rPr>
    </w:lvl>
    <w:lvl w:ilvl="1" w:tplc="6EE6E1A0">
      <w:start w:val="1"/>
      <w:numFmt w:val="bullet"/>
      <w:lvlText w:val="o"/>
      <w:lvlJc w:val="left"/>
      <w:pPr>
        <w:ind w:left="1440" w:hanging="360"/>
      </w:pPr>
      <w:rPr>
        <w:rFonts w:ascii="Courier New" w:hAnsi="Courier New" w:hint="default"/>
      </w:rPr>
    </w:lvl>
    <w:lvl w:ilvl="2" w:tplc="711A7934">
      <w:start w:val="1"/>
      <w:numFmt w:val="bullet"/>
      <w:lvlText w:val=""/>
      <w:lvlJc w:val="left"/>
      <w:pPr>
        <w:ind w:left="2160" w:hanging="360"/>
      </w:pPr>
      <w:rPr>
        <w:rFonts w:ascii="Wingdings" w:hAnsi="Wingdings" w:hint="default"/>
      </w:rPr>
    </w:lvl>
    <w:lvl w:ilvl="3" w:tplc="25CA2E9C">
      <w:start w:val="1"/>
      <w:numFmt w:val="bullet"/>
      <w:lvlText w:val=""/>
      <w:lvlJc w:val="left"/>
      <w:pPr>
        <w:ind w:left="2880" w:hanging="360"/>
      </w:pPr>
      <w:rPr>
        <w:rFonts w:ascii="Symbol" w:hAnsi="Symbol" w:hint="default"/>
      </w:rPr>
    </w:lvl>
    <w:lvl w:ilvl="4" w:tplc="7BA4C42C">
      <w:start w:val="1"/>
      <w:numFmt w:val="bullet"/>
      <w:lvlText w:val="o"/>
      <w:lvlJc w:val="left"/>
      <w:pPr>
        <w:ind w:left="3600" w:hanging="360"/>
      </w:pPr>
      <w:rPr>
        <w:rFonts w:ascii="Courier New" w:hAnsi="Courier New" w:hint="default"/>
      </w:rPr>
    </w:lvl>
    <w:lvl w:ilvl="5" w:tplc="78827BA8">
      <w:start w:val="1"/>
      <w:numFmt w:val="bullet"/>
      <w:lvlText w:val=""/>
      <w:lvlJc w:val="left"/>
      <w:pPr>
        <w:ind w:left="4320" w:hanging="360"/>
      </w:pPr>
      <w:rPr>
        <w:rFonts w:ascii="Wingdings" w:hAnsi="Wingdings" w:hint="default"/>
      </w:rPr>
    </w:lvl>
    <w:lvl w:ilvl="6" w:tplc="82CC4C5C">
      <w:start w:val="1"/>
      <w:numFmt w:val="bullet"/>
      <w:lvlText w:val=""/>
      <w:lvlJc w:val="left"/>
      <w:pPr>
        <w:ind w:left="5040" w:hanging="360"/>
      </w:pPr>
      <w:rPr>
        <w:rFonts w:ascii="Symbol" w:hAnsi="Symbol" w:hint="default"/>
      </w:rPr>
    </w:lvl>
    <w:lvl w:ilvl="7" w:tplc="D464A2C0">
      <w:start w:val="1"/>
      <w:numFmt w:val="bullet"/>
      <w:lvlText w:val="o"/>
      <w:lvlJc w:val="left"/>
      <w:pPr>
        <w:ind w:left="5760" w:hanging="360"/>
      </w:pPr>
      <w:rPr>
        <w:rFonts w:ascii="Courier New" w:hAnsi="Courier New" w:hint="default"/>
      </w:rPr>
    </w:lvl>
    <w:lvl w:ilvl="8" w:tplc="11C888FC">
      <w:start w:val="1"/>
      <w:numFmt w:val="bullet"/>
      <w:lvlText w:val=""/>
      <w:lvlJc w:val="left"/>
      <w:pPr>
        <w:ind w:left="6480" w:hanging="360"/>
      </w:pPr>
      <w:rPr>
        <w:rFonts w:ascii="Wingdings" w:hAnsi="Wingdings" w:hint="default"/>
      </w:rPr>
    </w:lvl>
  </w:abstractNum>
  <w:abstractNum w:abstractNumId="28" w15:restartNumberingAfterBreak="0">
    <w:nsid w:val="74DC63F5"/>
    <w:multiLevelType w:val="hybridMultilevel"/>
    <w:tmpl w:val="B1E8B6A8"/>
    <w:lvl w:ilvl="0" w:tplc="FFFFFFFF">
      <w:start w:val="1"/>
      <w:numFmt w:val="bullet"/>
      <w:pStyle w:val="SMbullet"/>
      <w:lvlText w:val="•"/>
      <w:lvlJc w:val="left"/>
      <w:pPr>
        <w:ind w:left="720" w:hanging="360"/>
      </w:pPr>
      <w:rPr>
        <w:rFonts w:ascii="Calibri Light" w:hAnsi="Calibri Light" w:hint="default"/>
        <w:color w:val="00B050"/>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60AE994"/>
    <w:multiLevelType w:val="hybridMultilevel"/>
    <w:tmpl w:val="FFFFFFFF"/>
    <w:lvl w:ilvl="0" w:tplc="C69AB95A">
      <w:start w:val="1"/>
      <w:numFmt w:val="bullet"/>
      <w:lvlText w:val="·"/>
      <w:lvlJc w:val="left"/>
      <w:pPr>
        <w:ind w:left="720" w:hanging="360"/>
      </w:pPr>
      <w:rPr>
        <w:rFonts w:ascii="Symbol" w:hAnsi="Symbol" w:hint="default"/>
      </w:rPr>
    </w:lvl>
    <w:lvl w:ilvl="1" w:tplc="204E916C">
      <w:start w:val="1"/>
      <w:numFmt w:val="bullet"/>
      <w:lvlText w:val="o"/>
      <w:lvlJc w:val="left"/>
      <w:pPr>
        <w:ind w:left="1440" w:hanging="360"/>
      </w:pPr>
      <w:rPr>
        <w:rFonts w:ascii="Courier New" w:hAnsi="Courier New" w:hint="default"/>
      </w:rPr>
    </w:lvl>
    <w:lvl w:ilvl="2" w:tplc="41A47DA2">
      <w:start w:val="1"/>
      <w:numFmt w:val="bullet"/>
      <w:lvlText w:val=""/>
      <w:lvlJc w:val="left"/>
      <w:pPr>
        <w:ind w:left="2160" w:hanging="360"/>
      </w:pPr>
      <w:rPr>
        <w:rFonts w:ascii="Wingdings" w:hAnsi="Wingdings" w:hint="default"/>
      </w:rPr>
    </w:lvl>
    <w:lvl w:ilvl="3" w:tplc="4B346EDC">
      <w:start w:val="1"/>
      <w:numFmt w:val="bullet"/>
      <w:lvlText w:val=""/>
      <w:lvlJc w:val="left"/>
      <w:pPr>
        <w:ind w:left="2880" w:hanging="360"/>
      </w:pPr>
      <w:rPr>
        <w:rFonts w:ascii="Symbol" w:hAnsi="Symbol" w:hint="default"/>
      </w:rPr>
    </w:lvl>
    <w:lvl w:ilvl="4" w:tplc="4D029DF6">
      <w:start w:val="1"/>
      <w:numFmt w:val="bullet"/>
      <w:lvlText w:val="o"/>
      <w:lvlJc w:val="left"/>
      <w:pPr>
        <w:ind w:left="3600" w:hanging="360"/>
      </w:pPr>
      <w:rPr>
        <w:rFonts w:ascii="Courier New" w:hAnsi="Courier New" w:hint="default"/>
      </w:rPr>
    </w:lvl>
    <w:lvl w:ilvl="5" w:tplc="6166042A">
      <w:start w:val="1"/>
      <w:numFmt w:val="bullet"/>
      <w:lvlText w:val=""/>
      <w:lvlJc w:val="left"/>
      <w:pPr>
        <w:ind w:left="4320" w:hanging="360"/>
      </w:pPr>
      <w:rPr>
        <w:rFonts w:ascii="Wingdings" w:hAnsi="Wingdings" w:hint="default"/>
      </w:rPr>
    </w:lvl>
    <w:lvl w:ilvl="6" w:tplc="3B4425B2">
      <w:start w:val="1"/>
      <w:numFmt w:val="bullet"/>
      <w:lvlText w:val=""/>
      <w:lvlJc w:val="left"/>
      <w:pPr>
        <w:ind w:left="5040" w:hanging="360"/>
      </w:pPr>
      <w:rPr>
        <w:rFonts w:ascii="Symbol" w:hAnsi="Symbol" w:hint="default"/>
      </w:rPr>
    </w:lvl>
    <w:lvl w:ilvl="7" w:tplc="8C1EC364">
      <w:start w:val="1"/>
      <w:numFmt w:val="bullet"/>
      <w:lvlText w:val="o"/>
      <w:lvlJc w:val="left"/>
      <w:pPr>
        <w:ind w:left="5760" w:hanging="360"/>
      </w:pPr>
      <w:rPr>
        <w:rFonts w:ascii="Courier New" w:hAnsi="Courier New" w:hint="default"/>
      </w:rPr>
    </w:lvl>
    <w:lvl w:ilvl="8" w:tplc="72EAE66E">
      <w:start w:val="1"/>
      <w:numFmt w:val="bullet"/>
      <w:lvlText w:val=""/>
      <w:lvlJc w:val="left"/>
      <w:pPr>
        <w:ind w:left="6480" w:hanging="360"/>
      </w:pPr>
      <w:rPr>
        <w:rFonts w:ascii="Wingdings" w:hAnsi="Wingdings" w:hint="default"/>
      </w:rPr>
    </w:lvl>
  </w:abstractNum>
  <w:abstractNum w:abstractNumId="30" w15:restartNumberingAfterBreak="0">
    <w:nsid w:val="77803655"/>
    <w:multiLevelType w:val="multilevel"/>
    <w:tmpl w:val="9FB08C66"/>
    <w:lvl w:ilvl="0">
      <w:start w:val="1"/>
      <w:numFmt w:val="decimal"/>
      <w:pStyle w:val="SubHeading"/>
      <w:lvlText w:val="%1."/>
      <w:lvlJc w:val="left"/>
      <w:pPr>
        <w:ind w:left="3054" w:hanging="360"/>
      </w:pPr>
    </w:lvl>
    <w:lvl w:ilvl="1">
      <w:start w:val="1"/>
      <w:numFmt w:val="bullet"/>
      <w:lvlText w:val=""/>
      <w:lvlJc w:val="left"/>
      <w:pPr>
        <w:ind w:left="1425"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FC5808"/>
    <w:multiLevelType w:val="hybridMultilevel"/>
    <w:tmpl w:val="2ED860B6"/>
    <w:lvl w:ilvl="0" w:tplc="53204908">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86B644"/>
    <w:multiLevelType w:val="hybridMultilevel"/>
    <w:tmpl w:val="BA8C28D0"/>
    <w:lvl w:ilvl="0" w:tplc="FC447A76">
      <w:start w:val="1"/>
      <w:numFmt w:val="bullet"/>
      <w:lvlText w:val=""/>
      <w:lvlJc w:val="left"/>
      <w:pPr>
        <w:ind w:left="720" w:hanging="360"/>
      </w:pPr>
      <w:rPr>
        <w:rFonts w:ascii="Symbol" w:hAnsi="Symbol" w:hint="default"/>
      </w:rPr>
    </w:lvl>
    <w:lvl w:ilvl="1" w:tplc="A77491E6">
      <w:start w:val="1"/>
      <w:numFmt w:val="bullet"/>
      <w:lvlText w:val="o"/>
      <w:lvlJc w:val="left"/>
      <w:pPr>
        <w:ind w:left="1440" w:hanging="360"/>
      </w:pPr>
      <w:rPr>
        <w:rFonts w:ascii="Courier New" w:hAnsi="Courier New" w:hint="default"/>
      </w:rPr>
    </w:lvl>
    <w:lvl w:ilvl="2" w:tplc="A484F25C">
      <w:start w:val="1"/>
      <w:numFmt w:val="bullet"/>
      <w:lvlText w:val=""/>
      <w:lvlJc w:val="left"/>
      <w:pPr>
        <w:ind w:left="2160" w:hanging="360"/>
      </w:pPr>
      <w:rPr>
        <w:rFonts w:ascii="Wingdings" w:hAnsi="Wingdings" w:hint="default"/>
      </w:rPr>
    </w:lvl>
    <w:lvl w:ilvl="3" w:tplc="6714DF34">
      <w:start w:val="1"/>
      <w:numFmt w:val="bullet"/>
      <w:lvlText w:val=""/>
      <w:lvlJc w:val="left"/>
      <w:pPr>
        <w:ind w:left="2880" w:hanging="360"/>
      </w:pPr>
      <w:rPr>
        <w:rFonts w:ascii="Symbol" w:hAnsi="Symbol" w:hint="default"/>
      </w:rPr>
    </w:lvl>
    <w:lvl w:ilvl="4" w:tplc="624218BA">
      <w:start w:val="1"/>
      <w:numFmt w:val="bullet"/>
      <w:lvlText w:val="o"/>
      <w:lvlJc w:val="left"/>
      <w:pPr>
        <w:ind w:left="3600" w:hanging="360"/>
      </w:pPr>
      <w:rPr>
        <w:rFonts w:ascii="Courier New" w:hAnsi="Courier New" w:hint="default"/>
      </w:rPr>
    </w:lvl>
    <w:lvl w:ilvl="5" w:tplc="D67A82C6">
      <w:start w:val="1"/>
      <w:numFmt w:val="bullet"/>
      <w:lvlText w:val=""/>
      <w:lvlJc w:val="left"/>
      <w:pPr>
        <w:ind w:left="4320" w:hanging="360"/>
      </w:pPr>
      <w:rPr>
        <w:rFonts w:ascii="Wingdings" w:hAnsi="Wingdings" w:hint="default"/>
      </w:rPr>
    </w:lvl>
    <w:lvl w:ilvl="6" w:tplc="6590AB10">
      <w:start w:val="1"/>
      <w:numFmt w:val="bullet"/>
      <w:lvlText w:val=""/>
      <w:lvlJc w:val="left"/>
      <w:pPr>
        <w:ind w:left="5040" w:hanging="360"/>
      </w:pPr>
      <w:rPr>
        <w:rFonts w:ascii="Symbol" w:hAnsi="Symbol" w:hint="default"/>
      </w:rPr>
    </w:lvl>
    <w:lvl w:ilvl="7" w:tplc="18BC698E">
      <w:start w:val="1"/>
      <w:numFmt w:val="bullet"/>
      <w:lvlText w:val="o"/>
      <w:lvlJc w:val="left"/>
      <w:pPr>
        <w:ind w:left="5760" w:hanging="360"/>
      </w:pPr>
      <w:rPr>
        <w:rFonts w:ascii="Courier New" w:hAnsi="Courier New" w:hint="default"/>
      </w:rPr>
    </w:lvl>
    <w:lvl w:ilvl="8" w:tplc="E43A2CA0">
      <w:start w:val="1"/>
      <w:numFmt w:val="bullet"/>
      <w:lvlText w:val=""/>
      <w:lvlJc w:val="left"/>
      <w:pPr>
        <w:ind w:left="6480" w:hanging="360"/>
      </w:pPr>
      <w:rPr>
        <w:rFonts w:ascii="Wingdings" w:hAnsi="Wingdings" w:hint="default"/>
      </w:rPr>
    </w:lvl>
  </w:abstractNum>
  <w:abstractNum w:abstractNumId="33" w15:restartNumberingAfterBreak="0">
    <w:nsid w:val="7C0E68E0"/>
    <w:multiLevelType w:val="hybridMultilevel"/>
    <w:tmpl w:val="7366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976A7A"/>
    <w:multiLevelType w:val="hybridMultilevel"/>
    <w:tmpl w:val="5504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2468916">
    <w:abstractNumId w:val="29"/>
  </w:num>
  <w:num w:numId="2" w16cid:durableId="1469736239">
    <w:abstractNumId w:val="19"/>
  </w:num>
  <w:num w:numId="3" w16cid:durableId="240679285">
    <w:abstractNumId w:val="6"/>
  </w:num>
  <w:num w:numId="4" w16cid:durableId="1179807373">
    <w:abstractNumId w:val="13"/>
  </w:num>
  <w:num w:numId="5" w16cid:durableId="1690713209">
    <w:abstractNumId w:val="0"/>
  </w:num>
  <w:num w:numId="6" w16cid:durableId="1429620393">
    <w:abstractNumId w:val="11"/>
  </w:num>
  <w:num w:numId="7" w16cid:durableId="975183551">
    <w:abstractNumId w:val="9"/>
  </w:num>
  <w:num w:numId="8" w16cid:durableId="914390810">
    <w:abstractNumId w:val="27"/>
  </w:num>
  <w:num w:numId="9" w16cid:durableId="1854145499">
    <w:abstractNumId w:val="2"/>
  </w:num>
  <w:num w:numId="10" w16cid:durableId="397362400">
    <w:abstractNumId w:val="32"/>
  </w:num>
  <w:num w:numId="11" w16cid:durableId="890772517">
    <w:abstractNumId w:val="26"/>
  </w:num>
  <w:num w:numId="12" w16cid:durableId="146870387">
    <w:abstractNumId w:val="8"/>
  </w:num>
  <w:num w:numId="13" w16cid:durableId="590048399">
    <w:abstractNumId w:val="28"/>
  </w:num>
  <w:num w:numId="14" w16cid:durableId="7101534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6832226">
    <w:abstractNumId w:val="10"/>
  </w:num>
  <w:num w:numId="16" w16cid:durableId="1265307157">
    <w:abstractNumId w:val="14"/>
  </w:num>
  <w:num w:numId="17" w16cid:durableId="1881819902">
    <w:abstractNumId w:val="7"/>
  </w:num>
  <w:num w:numId="18" w16cid:durableId="1857579069">
    <w:abstractNumId w:val="20"/>
  </w:num>
  <w:num w:numId="19" w16cid:durableId="895318602">
    <w:abstractNumId w:val="21"/>
  </w:num>
  <w:num w:numId="20" w16cid:durableId="965157098">
    <w:abstractNumId w:val="25"/>
  </w:num>
  <w:num w:numId="21" w16cid:durableId="128330489">
    <w:abstractNumId w:val="16"/>
  </w:num>
  <w:num w:numId="22" w16cid:durableId="1292858168">
    <w:abstractNumId w:val="1"/>
  </w:num>
  <w:num w:numId="23" w16cid:durableId="1313367280">
    <w:abstractNumId w:val="23"/>
  </w:num>
  <w:num w:numId="24" w16cid:durableId="1734040386">
    <w:abstractNumId w:val="31"/>
  </w:num>
  <w:num w:numId="25" w16cid:durableId="2000427906">
    <w:abstractNumId w:val="3"/>
  </w:num>
  <w:num w:numId="26" w16cid:durableId="54934444">
    <w:abstractNumId w:val="24"/>
  </w:num>
  <w:num w:numId="27" w16cid:durableId="710228075">
    <w:abstractNumId w:val="12"/>
  </w:num>
  <w:num w:numId="28" w16cid:durableId="2119057066">
    <w:abstractNumId w:val="18"/>
  </w:num>
  <w:num w:numId="29" w16cid:durableId="1455951323">
    <w:abstractNumId w:val="15"/>
  </w:num>
  <w:num w:numId="30" w16cid:durableId="656811871">
    <w:abstractNumId w:val="4"/>
  </w:num>
  <w:num w:numId="31" w16cid:durableId="568423454">
    <w:abstractNumId w:val="33"/>
  </w:num>
  <w:num w:numId="32" w16cid:durableId="270941493">
    <w:abstractNumId w:val="22"/>
  </w:num>
  <w:num w:numId="33" w16cid:durableId="349376695">
    <w:abstractNumId w:val="5"/>
  </w:num>
  <w:num w:numId="34" w16cid:durableId="38743624">
    <w:abstractNumId w:val="17"/>
  </w:num>
  <w:num w:numId="35" w16cid:durableId="851838268">
    <w:abstractNumId w:val="3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E BEECROFT">
    <w15:presenceInfo w15:providerId="AD" w15:userId="S::Sue.Beecroft@cambridge.gov.uk::2a9c3f2c-b326-4a29-a390-ed0dc822d3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fill="f" fillcolor="none [3212]" strokecolor="none [3209]">
      <v:fill color="none [3212]" color2="none [2377]" on="f" focusposition=".5,.5" focussize="" focus="100%" type="gradientRadial"/>
      <v:stroke color="none [3209]" weight="4.5pt"/>
      <v:shadow on="t" type="perspective" color="none [1609]" offset="1pt" offset2="-3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055"/>
    <w:rsid w:val="00000413"/>
    <w:rsid w:val="00000516"/>
    <w:rsid w:val="00000B13"/>
    <w:rsid w:val="00000C5A"/>
    <w:rsid w:val="00001963"/>
    <w:rsid w:val="00001C7C"/>
    <w:rsid w:val="00001F2B"/>
    <w:rsid w:val="00002548"/>
    <w:rsid w:val="0000272D"/>
    <w:rsid w:val="0000315C"/>
    <w:rsid w:val="000034E7"/>
    <w:rsid w:val="000037FF"/>
    <w:rsid w:val="00003D60"/>
    <w:rsid w:val="00003E76"/>
    <w:rsid w:val="00004458"/>
    <w:rsid w:val="00004FDE"/>
    <w:rsid w:val="0000682B"/>
    <w:rsid w:val="0000705D"/>
    <w:rsid w:val="000073C5"/>
    <w:rsid w:val="00007992"/>
    <w:rsid w:val="00010390"/>
    <w:rsid w:val="00010938"/>
    <w:rsid w:val="00010A37"/>
    <w:rsid w:val="00010D01"/>
    <w:rsid w:val="00011848"/>
    <w:rsid w:val="0001191A"/>
    <w:rsid w:val="00011AF1"/>
    <w:rsid w:val="00011D34"/>
    <w:rsid w:val="00011FA9"/>
    <w:rsid w:val="0001203F"/>
    <w:rsid w:val="00012488"/>
    <w:rsid w:val="00012883"/>
    <w:rsid w:val="00012E45"/>
    <w:rsid w:val="00012ED1"/>
    <w:rsid w:val="00013645"/>
    <w:rsid w:val="000139D5"/>
    <w:rsid w:val="00013CAA"/>
    <w:rsid w:val="0001417D"/>
    <w:rsid w:val="00014417"/>
    <w:rsid w:val="00014868"/>
    <w:rsid w:val="00014A89"/>
    <w:rsid w:val="00014D1A"/>
    <w:rsid w:val="00014F3A"/>
    <w:rsid w:val="000162E1"/>
    <w:rsid w:val="00016324"/>
    <w:rsid w:val="0001640D"/>
    <w:rsid w:val="0001682A"/>
    <w:rsid w:val="000177C9"/>
    <w:rsid w:val="00017E92"/>
    <w:rsid w:val="00017EDF"/>
    <w:rsid w:val="00017F78"/>
    <w:rsid w:val="00020E8F"/>
    <w:rsid w:val="00021209"/>
    <w:rsid w:val="00021BD7"/>
    <w:rsid w:val="00021E8B"/>
    <w:rsid w:val="00021F5B"/>
    <w:rsid w:val="00022100"/>
    <w:rsid w:val="00022326"/>
    <w:rsid w:val="00023911"/>
    <w:rsid w:val="00023993"/>
    <w:rsid w:val="000240A6"/>
    <w:rsid w:val="0002425D"/>
    <w:rsid w:val="00024272"/>
    <w:rsid w:val="00024F0B"/>
    <w:rsid w:val="0002532F"/>
    <w:rsid w:val="00026201"/>
    <w:rsid w:val="00026268"/>
    <w:rsid w:val="000276F2"/>
    <w:rsid w:val="00027729"/>
    <w:rsid w:val="000278EA"/>
    <w:rsid w:val="00027D07"/>
    <w:rsid w:val="00027F33"/>
    <w:rsid w:val="00030628"/>
    <w:rsid w:val="0003071D"/>
    <w:rsid w:val="00030A38"/>
    <w:rsid w:val="00030A81"/>
    <w:rsid w:val="00030E9F"/>
    <w:rsid w:val="00031F9F"/>
    <w:rsid w:val="0003209A"/>
    <w:rsid w:val="00032434"/>
    <w:rsid w:val="00032754"/>
    <w:rsid w:val="0003288E"/>
    <w:rsid w:val="00032978"/>
    <w:rsid w:val="00032A31"/>
    <w:rsid w:val="00032FBB"/>
    <w:rsid w:val="000333AA"/>
    <w:rsid w:val="000335FD"/>
    <w:rsid w:val="0003386F"/>
    <w:rsid w:val="00033D79"/>
    <w:rsid w:val="00034E49"/>
    <w:rsid w:val="000350A9"/>
    <w:rsid w:val="00035228"/>
    <w:rsid w:val="00035893"/>
    <w:rsid w:val="000360A4"/>
    <w:rsid w:val="00036351"/>
    <w:rsid w:val="0003637E"/>
    <w:rsid w:val="000363C5"/>
    <w:rsid w:val="0003667A"/>
    <w:rsid w:val="00036DF6"/>
    <w:rsid w:val="00036F91"/>
    <w:rsid w:val="0003762D"/>
    <w:rsid w:val="0003776B"/>
    <w:rsid w:val="00037D0C"/>
    <w:rsid w:val="00040151"/>
    <w:rsid w:val="0004037D"/>
    <w:rsid w:val="000403AB"/>
    <w:rsid w:val="000406D2"/>
    <w:rsid w:val="00040721"/>
    <w:rsid w:val="00040756"/>
    <w:rsid w:val="0004089B"/>
    <w:rsid w:val="00040BD1"/>
    <w:rsid w:val="00040C80"/>
    <w:rsid w:val="00040EC6"/>
    <w:rsid w:val="00040FAA"/>
    <w:rsid w:val="00041AB2"/>
    <w:rsid w:val="0004222B"/>
    <w:rsid w:val="00042615"/>
    <w:rsid w:val="000428F4"/>
    <w:rsid w:val="000431EF"/>
    <w:rsid w:val="00043480"/>
    <w:rsid w:val="00044A13"/>
    <w:rsid w:val="00044DAC"/>
    <w:rsid w:val="000456EF"/>
    <w:rsid w:val="00046B88"/>
    <w:rsid w:val="00046DAD"/>
    <w:rsid w:val="00047027"/>
    <w:rsid w:val="00047C08"/>
    <w:rsid w:val="00047C20"/>
    <w:rsid w:val="000500EE"/>
    <w:rsid w:val="00050173"/>
    <w:rsid w:val="00050762"/>
    <w:rsid w:val="000508A0"/>
    <w:rsid w:val="00050EBB"/>
    <w:rsid w:val="00051BE1"/>
    <w:rsid w:val="00051D4B"/>
    <w:rsid w:val="00052981"/>
    <w:rsid w:val="00052C2A"/>
    <w:rsid w:val="00052CBF"/>
    <w:rsid w:val="00052E1A"/>
    <w:rsid w:val="00053017"/>
    <w:rsid w:val="00053A38"/>
    <w:rsid w:val="00054B6F"/>
    <w:rsid w:val="00054FD2"/>
    <w:rsid w:val="00055205"/>
    <w:rsid w:val="000556EF"/>
    <w:rsid w:val="00055919"/>
    <w:rsid w:val="00055C9E"/>
    <w:rsid w:val="000560E2"/>
    <w:rsid w:val="00056402"/>
    <w:rsid w:val="00056587"/>
    <w:rsid w:val="00056BB1"/>
    <w:rsid w:val="00056DEF"/>
    <w:rsid w:val="00056E35"/>
    <w:rsid w:val="000570C2"/>
    <w:rsid w:val="0005712F"/>
    <w:rsid w:val="000576BB"/>
    <w:rsid w:val="00057B15"/>
    <w:rsid w:val="0006044B"/>
    <w:rsid w:val="000608D3"/>
    <w:rsid w:val="00060B6D"/>
    <w:rsid w:val="00061446"/>
    <w:rsid w:val="000616E4"/>
    <w:rsid w:val="0006257E"/>
    <w:rsid w:val="00062B4A"/>
    <w:rsid w:val="00062D8B"/>
    <w:rsid w:val="00062E3F"/>
    <w:rsid w:val="00063408"/>
    <w:rsid w:val="00063910"/>
    <w:rsid w:val="000641D0"/>
    <w:rsid w:val="0006425A"/>
    <w:rsid w:val="00064310"/>
    <w:rsid w:val="000643E2"/>
    <w:rsid w:val="00064EC6"/>
    <w:rsid w:val="0006514B"/>
    <w:rsid w:val="000657D6"/>
    <w:rsid w:val="000658B7"/>
    <w:rsid w:val="00065988"/>
    <w:rsid w:val="00065E41"/>
    <w:rsid w:val="0006609A"/>
    <w:rsid w:val="000662D1"/>
    <w:rsid w:val="00066397"/>
    <w:rsid w:val="0006656A"/>
    <w:rsid w:val="000667C9"/>
    <w:rsid w:val="00066800"/>
    <w:rsid w:val="00066F82"/>
    <w:rsid w:val="000674EC"/>
    <w:rsid w:val="00067AE7"/>
    <w:rsid w:val="00067F39"/>
    <w:rsid w:val="00067F7C"/>
    <w:rsid w:val="00070BC0"/>
    <w:rsid w:val="00071AA8"/>
    <w:rsid w:val="00071B10"/>
    <w:rsid w:val="00071D5E"/>
    <w:rsid w:val="00071EA3"/>
    <w:rsid w:val="00073CE7"/>
    <w:rsid w:val="0007446D"/>
    <w:rsid w:val="000746DD"/>
    <w:rsid w:val="00074F42"/>
    <w:rsid w:val="00075277"/>
    <w:rsid w:val="0007570C"/>
    <w:rsid w:val="00075744"/>
    <w:rsid w:val="0007596F"/>
    <w:rsid w:val="00075C76"/>
    <w:rsid w:val="0007654B"/>
    <w:rsid w:val="00076E87"/>
    <w:rsid w:val="00077FC7"/>
    <w:rsid w:val="00077FEA"/>
    <w:rsid w:val="0008009B"/>
    <w:rsid w:val="00080522"/>
    <w:rsid w:val="0008090B"/>
    <w:rsid w:val="00081470"/>
    <w:rsid w:val="00081A13"/>
    <w:rsid w:val="00081DA7"/>
    <w:rsid w:val="000821E4"/>
    <w:rsid w:val="000823BF"/>
    <w:rsid w:val="0008274A"/>
    <w:rsid w:val="00082935"/>
    <w:rsid w:val="0008375D"/>
    <w:rsid w:val="00083B8E"/>
    <w:rsid w:val="00084574"/>
    <w:rsid w:val="00084E92"/>
    <w:rsid w:val="00085E63"/>
    <w:rsid w:val="000864EC"/>
    <w:rsid w:val="000867EC"/>
    <w:rsid w:val="00086974"/>
    <w:rsid w:val="00086F71"/>
    <w:rsid w:val="00087710"/>
    <w:rsid w:val="000879FF"/>
    <w:rsid w:val="00087B24"/>
    <w:rsid w:val="00087C6B"/>
    <w:rsid w:val="00087D76"/>
    <w:rsid w:val="000901D1"/>
    <w:rsid w:val="0009058E"/>
    <w:rsid w:val="0009064E"/>
    <w:rsid w:val="000906E2"/>
    <w:rsid w:val="00090700"/>
    <w:rsid w:val="000913D0"/>
    <w:rsid w:val="00091636"/>
    <w:rsid w:val="000917BA"/>
    <w:rsid w:val="0009183A"/>
    <w:rsid w:val="000933C9"/>
    <w:rsid w:val="0009434F"/>
    <w:rsid w:val="000944F4"/>
    <w:rsid w:val="00094DD8"/>
    <w:rsid w:val="00095089"/>
    <w:rsid w:val="000950F7"/>
    <w:rsid w:val="000953CA"/>
    <w:rsid w:val="00095846"/>
    <w:rsid w:val="000968EF"/>
    <w:rsid w:val="00096BC8"/>
    <w:rsid w:val="00096C58"/>
    <w:rsid w:val="00096CAC"/>
    <w:rsid w:val="00096DB2"/>
    <w:rsid w:val="000971AF"/>
    <w:rsid w:val="000979AD"/>
    <w:rsid w:val="00097AC0"/>
    <w:rsid w:val="00097CA2"/>
    <w:rsid w:val="000A0268"/>
    <w:rsid w:val="000A0765"/>
    <w:rsid w:val="000A0A0B"/>
    <w:rsid w:val="000A0B67"/>
    <w:rsid w:val="000A0BF2"/>
    <w:rsid w:val="000A0DBF"/>
    <w:rsid w:val="000A1ACB"/>
    <w:rsid w:val="000A1D91"/>
    <w:rsid w:val="000A1DAC"/>
    <w:rsid w:val="000A2424"/>
    <w:rsid w:val="000A2542"/>
    <w:rsid w:val="000A2673"/>
    <w:rsid w:val="000A275B"/>
    <w:rsid w:val="000A28E7"/>
    <w:rsid w:val="000A2988"/>
    <w:rsid w:val="000A2AE0"/>
    <w:rsid w:val="000A2C50"/>
    <w:rsid w:val="000A305B"/>
    <w:rsid w:val="000A35AB"/>
    <w:rsid w:val="000A3913"/>
    <w:rsid w:val="000A521E"/>
    <w:rsid w:val="000A54E7"/>
    <w:rsid w:val="000A6973"/>
    <w:rsid w:val="000A6A81"/>
    <w:rsid w:val="000A6D5F"/>
    <w:rsid w:val="000A6D8E"/>
    <w:rsid w:val="000A7348"/>
    <w:rsid w:val="000B0535"/>
    <w:rsid w:val="000B0953"/>
    <w:rsid w:val="000B11CB"/>
    <w:rsid w:val="000B1840"/>
    <w:rsid w:val="000B2154"/>
    <w:rsid w:val="000B23A5"/>
    <w:rsid w:val="000B24BB"/>
    <w:rsid w:val="000B281B"/>
    <w:rsid w:val="000B2FA0"/>
    <w:rsid w:val="000B327D"/>
    <w:rsid w:val="000B373A"/>
    <w:rsid w:val="000B3854"/>
    <w:rsid w:val="000B3D8F"/>
    <w:rsid w:val="000B3F49"/>
    <w:rsid w:val="000B4042"/>
    <w:rsid w:val="000B434B"/>
    <w:rsid w:val="000B48C7"/>
    <w:rsid w:val="000B5245"/>
    <w:rsid w:val="000B52B5"/>
    <w:rsid w:val="000B6284"/>
    <w:rsid w:val="000B6ED0"/>
    <w:rsid w:val="000B7DFB"/>
    <w:rsid w:val="000B7E32"/>
    <w:rsid w:val="000B7F22"/>
    <w:rsid w:val="000C03E2"/>
    <w:rsid w:val="000C0553"/>
    <w:rsid w:val="000C074D"/>
    <w:rsid w:val="000C0E0F"/>
    <w:rsid w:val="000C10B1"/>
    <w:rsid w:val="000C1345"/>
    <w:rsid w:val="000C149F"/>
    <w:rsid w:val="000C1587"/>
    <w:rsid w:val="000C1807"/>
    <w:rsid w:val="000C1854"/>
    <w:rsid w:val="000C1DD1"/>
    <w:rsid w:val="000C1E68"/>
    <w:rsid w:val="000C1F35"/>
    <w:rsid w:val="000C2EA9"/>
    <w:rsid w:val="000C31EA"/>
    <w:rsid w:val="000C330A"/>
    <w:rsid w:val="000C35DA"/>
    <w:rsid w:val="000C3D13"/>
    <w:rsid w:val="000C419A"/>
    <w:rsid w:val="000C4A9A"/>
    <w:rsid w:val="000C5211"/>
    <w:rsid w:val="000C54AA"/>
    <w:rsid w:val="000C6CE4"/>
    <w:rsid w:val="000C6F46"/>
    <w:rsid w:val="000C6FBC"/>
    <w:rsid w:val="000C7049"/>
    <w:rsid w:val="000C7152"/>
    <w:rsid w:val="000C79E3"/>
    <w:rsid w:val="000C7B7F"/>
    <w:rsid w:val="000D003A"/>
    <w:rsid w:val="000D01CF"/>
    <w:rsid w:val="000D0CD4"/>
    <w:rsid w:val="000D1003"/>
    <w:rsid w:val="000D167F"/>
    <w:rsid w:val="000D171E"/>
    <w:rsid w:val="000D1760"/>
    <w:rsid w:val="000D232E"/>
    <w:rsid w:val="000D265C"/>
    <w:rsid w:val="000D268C"/>
    <w:rsid w:val="000D2889"/>
    <w:rsid w:val="000D2A33"/>
    <w:rsid w:val="000D3B4A"/>
    <w:rsid w:val="000D3D03"/>
    <w:rsid w:val="000D426D"/>
    <w:rsid w:val="000D47CB"/>
    <w:rsid w:val="000D484C"/>
    <w:rsid w:val="000D5E08"/>
    <w:rsid w:val="000D62F9"/>
    <w:rsid w:val="000D6CBD"/>
    <w:rsid w:val="000E029F"/>
    <w:rsid w:val="000E0D72"/>
    <w:rsid w:val="000E10A7"/>
    <w:rsid w:val="000E120A"/>
    <w:rsid w:val="000E1596"/>
    <w:rsid w:val="000E17EF"/>
    <w:rsid w:val="000E1883"/>
    <w:rsid w:val="000E1B33"/>
    <w:rsid w:val="000E219A"/>
    <w:rsid w:val="000E31D2"/>
    <w:rsid w:val="000E323C"/>
    <w:rsid w:val="000E388F"/>
    <w:rsid w:val="000E38C8"/>
    <w:rsid w:val="000E3C45"/>
    <w:rsid w:val="000E3FFC"/>
    <w:rsid w:val="000E460A"/>
    <w:rsid w:val="000E4C2A"/>
    <w:rsid w:val="000E5988"/>
    <w:rsid w:val="000E5A55"/>
    <w:rsid w:val="000E5B4A"/>
    <w:rsid w:val="000E5F76"/>
    <w:rsid w:val="000E618C"/>
    <w:rsid w:val="000E623D"/>
    <w:rsid w:val="000E7184"/>
    <w:rsid w:val="000E77DF"/>
    <w:rsid w:val="000E7919"/>
    <w:rsid w:val="000E792E"/>
    <w:rsid w:val="000E7A35"/>
    <w:rsid w:val="000F0010"/>
    <w:rsid w:val="000F02B9"/>
    <w:rsid w:val="000F0B7F"/>
    <w:rsid w:val="000F0F72"/>
    <w:rsid w:val="000F14EB"/>
    <w:rsid w:val="000F20C8"/>
    <w:rsid w:val="000F2117"/>
    <w:rsid w:val="000F2406"/>
    <w:rsid w:val="000F29D0"/>
    <w:rsid w:val="000F29DE"/>
    <w:rsid w:val="000F36A8"/>
    <w:rsid w:val="000F3ECD"/>
    <w:rsid w:val="000F4024"/>
    <w:rsid w:val="000F440E"/>
    <w:rsid w:val="000F480A"/>
    <w:rsid w:val="000F4848"/>
    <w:rsid w:val="000F488D"/>
    <w:rsid w:val="000F48D8"/>
    <w:rsid w:val="000F4C17"/>
    <w:rsid w:val="000F4D9E"/>
    <w:rsid w:val="000F4E88"/>
    <w:rsid w:val="000F5A71"/>
    <w:rsid w:val="000F5F44"/>
    <w:rsid w:val="000F61CD"/>
    <w:rsid w:val="000F6B50"/>
    <w:rsid w:val="000F6C37"/>
    <w:rsid w:val="000F7B3C"/>
    <w:rsid w:val="00100B78"/>
    <w:rsid w:val="00100E4B"/>
    <w:rsid w:val="00101326"/>
    <w:rsid w:val="00101370"/>
    <w:rsid w:val="00101AFF"/>
    <w:rsid w:val="00102EC9"/>
    <w:rsid w:val="00103515"/>
    <w:rsid w:val="00103581"/>
    <w:rsid w:val="0010380C"/>
    <w:rsid w:val="001038A3"/>
    <w:rsid w:val="001038E5"/>
    <w:rsid w:val="00103FAC"/>
    <w:rsid w:val="00104487"/>
    <w:rsid w:val="0010464C"/>
    <w:rsid w:val="00104B15"/>
    <w:rsid w:val="00104FD9"/>
    <w:rsid w:val="001054AB"/>
    <w:rsid w:val="00105599"/>
    <w:rsid w:val="001055B5"/>
    <w:rsid w:val="001057BB"/>
    <w:rsid w:val="00105823"/>
    <w:rsid w:val="00105C29"/>
    <w:rsid w:val="00105EB7"/>
    <w:rsid w:val="0010619A"/>
    <w:rsid w:val="00106658"/>
    <w:rsid w:val="00106A54"/>
    <w:rsid w:val="00106C41"/>
    <w:rsid w:val="001070E7"/>
    <w:rsid w:val="00107261"/>
    <w:rsid w:val="00107342"/>
    <w:rsid w:val="00107938"/>
    <w:rsid w:val="00107D07"/>
    <w:rsid w:val="00107D0D"/>
    <w:rsid w:val="00110038"/>
    <w:rsid w:val="0011031E"/>
    <w:rsid w:val="00110480"/>
    <w:rsid w:val="00110AC1"/>
    <w:rsid w:val="00111132"/>
    <w:rsid w:val="00111256"/>
    <w:rsid w:val="00111466"/>
    <w:rsid w:val="00111B1C"/>
    <w:rsid w:val="00111FCF"/>
    <w:rsid w:val="00112AFA"/>
    <w:rsid w:val="00112C35"/>
    <w:rsid w:val="00112DC8"/>
    <w:rsid w:val="00112E55"/>
    <w:rsid w:val="00112E98"/>
    <w:rsid w:val="0011322A"/>
    <w:rsid w:val="0011346C"/>
    <w:rsid w:val="00113C16"/>
    <w:rsid w:val="001152E5"/>
    <w:rsid w:val="001155D6"/>
    <w:rsid w:val="00115997"/>
    <w:rsid w:val="001164EA"/>
    <w:rsid w:val="00117C47"/>
    <w:rsid w:val="0012054D"/>
    <w:rsid w:val="001207D5"/>
    <w:rsid w:val="001208F8"/>
    <w:rsid w:val="00120919"/>
    <w:rsid w:val="00120F9B"/>
    <w:rsid w:val="00120FA7"/>
    <w:rsid w:val="00121311"/>
    <w:rsid w:val="00121C23"/>
    <w:rsid w:val="00121C56"/>
    <w:rsid w:val="00122161"/>
    <w:rsid w:val="0012233E"/>
    <w:rsid w:val="001228D0"/>
    <w:rsid w:val="00122E55"/>
    <w:rsid w:val="00123456"/>
    <w:rsid w:val="00123573"/>
    <w:rsid w:val="001235BB"/>
    <w:rsid w:val="00124822"/>
    <w:rsid w:val="00124A31"/>
    <w:rsid w:val="00124B44"/>
    <w:rsid w:val="00124D22"/>
    <w:rsid w:val="001255ED"/>
    <w:rsid w:val="0012565A"/>
    <w:rsid w:val="0012595A"/>
    <w:rsid w:val="00125F94"/>
    <w:rsid w:val="00126EBE"/>
    <w:rsid w:val="001270A4"/>
    <w:rsid w:val="00127132"/>
    <w:rsid w:val="00127378"/>
    <w:rsid w:val="001276B9"/>
    <w:rsid w:val="001277BF"/>
    <w:rsid w:val="00127873"/>
    <w:rsid w:val="001279FD"/>
    <w:rsid w:val="00130183"/>
    <w:rsid w:val="001302AF"/>
    <w:rsid w:val="001304DA"/>
    <w:rsid w:val="00130686"/>
    <w:rsid w:val="00130833"/>
    <w:rsid w:val="00131070"/>
    <w:rsid w:val="00131633"/>
    <w:rsid w:val="0013177C"/>
    <w:rsid w:val="00131CAB"/>
    <w:rsid w:val="00132189"/>
    <w:rsid w:val="00132302"/>
    <w:rsid w:val="00132E64"/>
    <w:rsid w:val="00132E7D"/>
    <w:rsid w:val="00133128"/>
    <w:rsid w:val="001332DA"/>
    <w:rsid w:val="0013347A"/>
    <w:rsid w:val="00133883"/>
    <w:rsid w:val="00133F33"/>
    <w:rsid w:val="00134048"/>
    <w:rsid w:val="001349F9"/>
    <w:rsid w:val="00134B35"/>
    <w:rsid w:val="001351C7"/>
    <w:rsid w:val="00135859"/>
    <w:rsid w:val="00136503"/>
    <w:rsid w:val="00136520"/>
    <w:rsid w:val="001365C1"/>
    <w:rsid w:val="001365D7"/>
    <w:rsid w:val="001366BA"/>
    <w:rsid w:val="00137236"/>
    <w:rsid w:val="001375BF"/>
    <w:rsid w:val="001377A0"/>
    <w:rsid w:val="001377AA"/>
    <w:rsid w:val="00137A24"/>
    <w:rsid w:val="00140073"/>
    <w:rsid w:val="00140699"/>
    <w:rsid w:val="00140B25"/>
    <w:rsid w:val="001410D7"/>
    <w:rsid w:val="001413E5"/>
    <w:rsid w:val="001413E8"/>
    <w:rsid w:val="00141696"/>
    <w:rsid w:val="0014217E"/>
    <w:rsid w:val="00142B5C"/>
    <w:rsid w:val="00142C4A"/>
    <w:rsid w:val="00142C94"/>
    <w:rsid w:val="00143BF8"/>
    <w:rsid w:val="00144027"/>
    <w:rsid w:val="001440B2"/>
    <w:rsid w:val="001443D8"/>
    <w:rsid w:val="00144CAA"/>
    <w:rsid w:val="00144EEF"/>
    <w:rsid w:val="001454AA"/>
    <w:rsid w:val="00145D4C"/>
    <w:rsid w:val="001461B2"/>
    <w:rsid w:val="00146B4E"/>
    <w:rsid w:val="00146B5F"/>
    <w:rsid w:val="00146F49"/>
    <w:rsid w:val="0014733D"/>
    <w:rsid w:val="00147548"/>
    <w:rsid w:val="001478C1"/>
    <w:rsid w:val="00147A3F"/>
    <w:rsid w:val="00147D69"/>
    <w:rsid w:val="00150B66"/>
    <w:rsid w:val="00150BD5"/>
    <w:rsid w:val="00150C3E"/>
    <w:rsid w:val="00150F64"/>
    <w:rsid w:val="001513E8"/>
    <w:rsid w:val="001518A2"/>
    <w:rsid w:val="00151CFC"/>
    <w:rsid w:val="00151D2E"/>
    <w:rsid w:val="001520E7"/>
    <w:rsid w:val="00152D65"/>
    <w:rsid w:val="00152E52"/>
    <w:rsid w:val="001530F5"/>
    <w:rsid w:val="00153352"/>
    <w:rsid w:val="0015377D"/>
    <w:rsid w:val="00153842"/>
    <w:rsid w:val="001541A3"/>
    <w:rsid w:val="001543A1"/>
    <w:rsid w:val="00154AC7"/>
    <w:rsid w:val="00154CB7"/>
    <w:rsid w:val="00154E34"/>
    <w:rsid w:val="00154FDA"/>
    <w:rsid w:val="00155A9C"/>
    <w:rsid w:val="00156EBA"/>
    <w:rsid w:val="001574EE"/>
    <w:rsid w:val="001575ED"/>
    <w:rsid w:val="00157F22"/>
    <w:rsid w:val="0016032A"/>
    <w:rsid w:val="0016086C"/>
    <w:rsid w:val="00161455"/>
    <w:rsid w:val="00161570"/>
    <w:rsid w:val="0016177A"/>
    <w:rsid w:val="00161AE1"/>
    <w:rsid w:val="00161B2C"/>
    <w:rsid w:val="00161BDD"/>
    <w:rsid w:val="00161D91"/>
    <w:rsid w:val="00161DC6"/>
    <w:rsid w:val="00162004"/>
    <w:rsid w:val="001620BA"/>
    <w:rsid w:val="00162E4A"/>
    <w:rsid w:val="001637EF"/>
    <w:rsid w:val="00164476"/>
    <w:rsid w:val="00164537"/>
    <w:rsid w:val="00164892"/>
    <w:rsid w:val="00164C99"/>
    <w:rsid w:val="001651BE"/>
    <w:rsid w:val="001659FA"/>
    <w:rsid w:val="00166332"/>
    <w:rsid w:val="0016680C"/>
    <w:rsid w:val="0016681D"/>
    <w:rsid w:val="0016740B"/>
    <w:rsid w:val="0016771B"/>
    <w:rsid w:val="00167CB4"/>
    <w:rsid w:val="0017035E"/>
    <w:rsid w:val="001714B2"/>
    <w:rsid w:val="00171627"/>
    <w:rsid w:val="00171EF5"/>
    <w:rsid w:val="0017200B"/>
    <w:rsid w:val="001721C5"/>
    <w:rsid w:val="001721E3"/>
    <w:rsid w:val="00172607"/>
    <w:rsid w:val="00172C5D"/>
    <w:rsid w:val="00173211"/>
    <w:rsid w:val="00173797"/>
    <w:rsid w:val="00173A10"/>
    <w:rsid w:val="00173A22"/>
    <w:rsid w:val="00174069"/>
    <w:rsid w:val="00175F22"/>
    <w:rsid w:val="001764F6"/>
    <w:rsid w:val="00176850"/>
    <w:rsid w:val="00176B34"/>
    <w:rsid w:val="0017713C"/>
    <w:rsid w:val="001771A3"/>
    <w:rsid w:val="001772B6"/>
    <w:rsid w:val="0017786A"/>
    <w:rsid w:val="001778E0"/>
    <w:rsid w:val="00177AD2"/>
    <w:rsid w:val="00177B01"/>
    <w:rsid w:val="00177C16"/>
    <w:rsid w:val="00180125"/>
    <w:rsid w:val="001808A9"/>
    <w:rsid w:val="0018100E"/>
    <w:rsid w:val="0018232F"/>
    <w:rsid w:val="00182513"/>
    <w:rsid w:val="00182BE8"/>
    <w:rsid w:val="00182E60"/>
    <w:rsid w:val="00183F58"/>
    <w:rsid w:val="001849BF"/>
    <w:rsid w:val="00184E8D"/>
    <w:rsid w:val="00184F5C"/>
    <w:rsid w:val="00185371"/>
    <w:rsid w:val="00186070"/>
    <w:rsid w:val="00186ED5"/>
    <w:rsid w:val="00186EEF"/>
    <w:rsid w:val="0018715E"/>
    <w:rsid w:val="001871E1"/>
    <w:rsid w:val="00187A3E"/>
    <w:rsid w:val="00187DFD"/>
    <w:rsid w:val="00190AD2"/>
    <w:rsid w:val="00190E75"/>
    <w:rsid w:val="001914F5"/>
    <w:rsid w:val="00191803"/>
    <w:rsid w:val="00191BCA"/>
    <w:rsid w:val="001920AC"/>
    <w:rsid w:val="00192400"/>
    <w:rsid w:val="00192B9F"/>
    <w:rsid w:val="0019303A"/>
    <w:rsid w:val="0019382A"/>
    <w:rsid w:val="00193BCE"/>
    <w:rsid w:val="00193D2C"/>
    <w:rsid w:val="00194048"/>
    <w:rsid w:val="00194566"/>
    <w:rsid w:val="001948C7"/>
    <w:rsid w:val="00194963"/>
    <w:rsid w:val="00194AFC"/>
    <w:rsid w:val="00194B5E"/>
    <w:rsid w:val="00194CE8"/>
    <w:rsid w:val="00196053"/>
    <w:rsid w:val="00196503"/>
    <w:rsid w:val="0019692C"/>
    <w:rsid w:val="00197BB6"/>
    <w:rsid w:val="001A0089"/>
    <w:rsid w:val="001A02DA"/>
    <w:rsid w:val="001A1B2B"/>
    <w:rsid w:val="001A1BD3"/>
    <w:rsid w:val="001A1E86"/>
    <w:rsid w:val="001A23CA"/>
    <w:rsid w:val="001A2582"/>
    <w:rsid w:val="001A2610"/>
    <w:rsid w:val="001A2D07"/>
    <w:rsid w:val="001A2D91"/>
    <w:rsid w:val="001A30D0"/>
    <w:rsid w:val="001A333A"/>
    <w:rsid w:val="001A37EB"/>
    <w:rsid w:val="001A3850"/>
    <w:rsid w:val="001A3A09"/>
    <w:rsid w:val="001A41A0"/>
    <w:rsid w:val="001A42ED"/>
    <w:rsid w:val="001A433F"/>
    <w:rsid w:val="001A4567"/>
    <w:rsid w:val="001A4DE9"/>
    <w:rsid w:val="001A4E67"/>
    <w:rsid w:val="001A4F68"/>
    <w:rsid w:val="001A4F87"/>
    <w:rsid w:val="001A509B"/>
    <w:rsid w:val="001A545A"/>
    <w:rsid w:val="001A5532"/>
    <w:rsid w:val="001A6062"/>
    <w:rsid w:val="001A60C4"/>
    <w:rsid w:val="001A6369"/>
    <w:rsid w:val="001A6377"/>
    <w:rsid w:val="001A7147"/>
    <w:rsid w:val="001A717F"/>
    <w:rsid w:val="001A731F"/>
    <w:rsid w:val="001A7913"/>
    <w:rsid w:val="001A7FCC"/>
    <w:rsid w:val="001B181A"/>
    <w:rsid w:val="001B1CAA"/>
    <w:rsid w:val="001B1D74"/>
    <w:rsid w:val="001B23F2"/>
    <w:rsid w:val="001B2FAE"/>
    <w:rsid w:val="001B3068"/>
    <w:rsid w:val="001B3402"/>
    <w:rsid w:val="001B3450"/>
    <w:rsid w:val="001B35CB"/>
    <w:rsid w:val="001B3688"/>
    <w:rsid w:val="001B4B45"/>
    <w:rsid w:val="001B5238"/>
    <w:rsid w:val="001B57E9"/>
    <w:rsid w:val="001B5A64"/>
    <w:rsid w:val="001B606A"/>
    <w:rsid w:val="001B62D6"/>
    <w:rsid w:val="001B63A0"/>
    <w:rsid w:val="001B6C26"/>
    <w:rsid w:val="001B70C2"/>
    <w:rsid w:val="001B7C13"/>
    <w:rsid w:val="001C011A"/>
    <w:rsid w:val="001C08A3"/>
    <w:rsid w:val="001C18EF"/>
    <w:rsid w:val="001C1B46"/>
    <w:rsid w:val="001C1B6A"/>
    <w:rsid w:val="001C1CF0"/>
    <w:rsid w:val="001C26EC"/>
    <w:rsid w:val="001C2757"/>
    <w:rsid w:val="001C2A04"/>
    <w:rsid w:val="001C2CE3"/>
    <w:rsid w:val="001C2EC4"/>
    <w:rsid w:val="001C30C8"/>
    <w:rsid w:val="001C331C"/>
    <w:rsid w:val="001C3CF4"/>
    <w:rsid w:val="001C3D38"/>
    <w:rsid w:val="001C4248"/>
    <w:rsid w:val="001C51E6"/>
    <w:rsid w:val="001C5397"/>
    <w:rsid w:val="001C5660"/>
    <w:rsid w:val="001C5FD2"/>
    <w:rsid w:val="001C60D4"/>
    <w:rsid w:val="001C61E7"/>
    <w:rsid w:val="001C643E"/>
    <w:rsid w:val="001C647A"/>
    <w:rsid w:val="001C653E"/>
    <w:rsid w:val="001C6818"/>
    <w:rsid w:val="001C72AF"/>
    <w:rsid w:val="001C746E"/>
    <w:rsid w:val="001C74CC"/>
    <w:rsid w:val="001C77AB"/>
    <w:rsid w:val="001C79E6"/>
    <w:rsid w:val="001C7B76"/>
    <w:rsid w:val="001D01C3"/>
    <w:rsid w:val="001D02B9"/>
    <w:rsid w:val="001D0663"/>
    <w:rsid w:val="001D115F"/>
    <w:rsid w:val="001D17EE"/>
    <w:rsid w:val="001D1A80"/>
    <w:rsid w:val="001D1C6A"/>
    <w:rsid w:val="001D1FF6"/>
    <w:rsid w:val="001D23A9"/>
    <w:rsid w:val="001D280B"/>
    <w:rsid w:val="001D28E1"/>
    <w:rsid w:val="001D302F"/>
    <w:rsid w:val="001D333E"/>
    <w:rsid w:val="001D37C3"/>
    <w:rsid w:val="001D37C7"/>
    <w:rsid w:val="001D3A00"/>
    <w:rsid w:val="001D3BDF"/>
    <w:rsid w:val="001D451E"/>
    <w:rsid w:val="001D47CE"/>
    <w:rsid w:val="001D47D8"/>
    <w:rsid w:val="001D490B"/>
    <w:rsid w:val="001D4EC2"/>
    <w:rsid w:val="001D586C"/>
    <w:rsid w:val="001D5A80"/>
    <w:rsid w:val="001D5C7C"/>
    <w:rsid w:val="001D5C88"/>
    <w:rsid w:val="001D6117"/>
    <w:rsid w:val="001D646A"/>
    <w:rsid w:val="001D6943"/>
    <w:rsid w:val="001D6A1F"/>
    <w:rsid w:val="001D6FB2"/>
    <w:rsid w:val="001D7057"/>
    <w:rsid w:val="001D7F74"/>
    <w:rsid w:val="001E02FD"/>
    <w:rsid w:val="001E04E9"/>
    <w:rsid w:val="001E059D"/>
    <w:rsid w:val="001E1A12"/>
    <w:rsid w:val="001E1FDF"/>
    <w:rsid w:val="001E2326"/>
    <w:rsid w:val="001E2767"/>
    <w:rsid w:val="001E280C"/>
    <w:rsid w:val="001E2AC5"/>
    <w:rsid w:val="001E3086"/>
    <w:rsid w:val="001E3177"/>
    <w:rsid w:val="001E3DFB"/>
    <w:rsid w:val="001E3F33"/>
    <w:rsid w:val="001E4069"/>
    <w:rsid w:val="001E40E5"/>
    <w:rsid w:val="001E518D"/>
    <w:rsid w:val="001E5A2F"/>
    <w:rsid w:val="001E6223"/>
    <w:rsid w:val="001E6695"/>
    <w:rsid w:val="001E69EA"/>
    <w:rsid w:val="001E6CEE"/>
    <w:rsid w:val="001E7471"/>
    <w:rsid w:val="001E7542"/>
    <w:rsid w:val="001E7770"/>
    <w:rsid w:val="001E785E"/>
    <w:rsid w:val="001E7B1A"/>
    <w:rsid w:val="001E7BF8"/>
    <w:rsid w:val="001E7C22"/>
    <w:rsid w:val="001F05DA"/>
    <w:rsid w:val="001F106C"/>
    <w:rsid w:val="001F11A2"/>
    <w:rsid w:val="001F1546"/>
    <w:rsid w:val="001F19AC"/>
    <w:rsid w:val="001F1C1B"/>
    <w:rsid w:val="001F2366"/>
    <w:rsid w:val="001F2630"/>
    <w:rsid w:val="001F28B8"/>
    <w:rsid w:val="001F2F06"/>
    <w:rsid w:val="001F2F88"/>
    <w:rsid w:val="001F3275"/>
    <w:rsid w:val="001F34B3"/>
    <w:rsid w:val="001F38FE"/>
    <w:rsid w:val="001F3D97"/>
    <w:rsid w:val="001F4597"/>
    <w:rsid w:val="001F476E"/>
    <w:rsid w:val="001F4962"/>
    <w:rsid w:val="001F4E57"/>
    <w:rsid w:val="001F509E"/>
    <w:rsid w:val="001F52D4"/>
    <w:rsid w:val="001F56B6"/>
    <w:rsid w:val="001F5725"/>
    <w:rsid w:val="001F5855"/>
    <w:rsid w:val="001F5883"/>
    <w:rsid w:val="001F5DA3"/>
    <w:rsid w:val="001F5ED6"/>
    <w:rsid w:val="001F5FDA"/>
    <w:rsid w:val="001F6ADA"/>
    <w:rsid w:val="001F70DA"/>
    <w:rsid w:val="001F7A4A"/>
    <w:rsid w:val="001F7C43"/>
    <w:rsid w:val="001F7E1D"/>
    <w:rsid w:val="001F7F06"/>
    <w:rsid w:val="0020007E"/>
    <w:rsid w:val="00200249"/>
    <w:rsid w:val="00200A90"/>
    <w:rsid w:val="00200DD8"/>
    <w:rsid w:val="002010E4"/>
    <w:rsid w:val="00201394"/>
    <w:rsid w:val="002013BC"/>
    <w:rsid w:val="00202939"/>
    <w:rsid w:val="00203005"/>
    <w:rsid w:val="0020336D"/>
    <w:rsid w:val="002034D7"/>
    <w:rsid w:val="002035E8"/>
    <w:rsid w:val="00204B24"/>
    <w:rsid w:val="00204FDF"/>
    <w:rsid w:val="00205034"/>
    <w:rsid w:val="002050C2"/>
    <w:rsid w:val="00205518"/>
    <w:rsid w:val="00205C1F"/>
    <w:rsid w:val="00206E0F"/>
    <w:rsid w:val="00206E29"/>
    <w:rsid w:val="00207667"/>
    <w:rsid w:val="00207C6F"/>
    <w:rsid w:val="00210573"/>
    <w:rsid w:val="0021078B"/>
    <w:rsid w:val="00210804"/>
    <w:rsid w:val="0021096B"/>
    <w:rsid w:val="00210ED4"/>
    <w:rsid w:val="002110E6"/>
    <w:rsid w:val="00211FAA"/>
    <w:rsid w:val="0021212D"/>
    <w:rsid w:val="0021270B"/>
    <w:rsid w:val="00212909"/>
    <w:rsid w:val="0021364F"/>
    <w:rsid w:val="002136C0"/>
    <w:rsid w:val="00213880"/>
    <w:rsid w:val="002139A0"/>
    <w:rsid w:val="00214870"/>
    <w:rsid w:val="00214C6E"/>
    <w:rsid w:val="00214DF2"/>
    <w:rsid w:val="00214E13"/>
    <w:rsid w:val="00215AD0"/>
    <w:rsid w:val="00215DB9"/>
    <w:rsid w:val="002164EA"/>
    <w:rsid w:val="00216A00"/>
    <w:rsid w:val="00216BB3"/>
    <w:rsid w:val="00217439"/>
    <w:rsid w:val="00217621"/>
    <w:rsid w:val="00217704"/>
    <w:rsid w:val="00220943"/>
    <w:rsid w:val="00221310"/>
    <w:rsid w:val="002214C1"/>
    <w:rsid w:val="00221563"/>
    <w:rsid w:val="00221793"/>
    <w:rsid w:val="00221860"/>
    <w:rsid w:val="00222259"/>
    <w:rsid w:val="0022270B"/>
    <w:rsid w:val="002229B8"/>
    <w:rsid w:val="002231CB"/>
    <w:rsid w:val="002233B8"/>
    <w:rsid w:val="00223613"/>
    <w:rsid w:val="0022365B"/>
    <w:rsid w:val="0022460F"/>
    <w:rsid w:val="0022491F"/>
    <w:rsid w:val="00224C0D"/>
    <w:rsid w:val="00224D4D"/>
    <w:rsid w:val="00224E19"/>
    <w:rsid w:val="002252B6"/>
    <w:rsid w:val="002252C2"/>
    <w:rsid w:val="002256DE"/>
    <w:rsid w:val="00225B12"/>
    <w:rsid w:val="00226019"/>
    <w:rsid w:val="002260F8"/>
    <w:rsid w:val="0022727F"/>
    <w:rsid w:val="00227B5E"/>
    <w:rsid w:val="002302EA"/>
    <w:rsid w:val="00230BB8"/>
    <w:rsid w:val="00230F99"/>
    <w:rsid w:val="002325D3"/>
    <w:rsid w:val="00232A47"/>
    <w:rsid w:val="0023300F"/>
    <w:rsid w:val="00233169"/>
    <w:rsid w:val="0023392E"/>
    <w:rsid w:val="00233F5B"/>
    <w:rsid w:val="00234665"/>
    <w:rsid w:val="0023472A"/>
    <w:rsid w:val="00234868"/>
    <w:rsid w:val="00234B6C"/>
    <w:rsid w:val="00234DED"/>
    <w:rsid w:val="00234E46"/>
    <w:rsid w:val="0023552F"/>
    <w:rsid w:val="002357FA"/>
    <w:rsid w:val="00235A55"/>
    <w:rsid w:val="00235B8E"/>
    <w:rsid w:val="002371AE"/>
    <w:rsid w:val="00237593"/>
    <w:rsid w:val="0023795E"/>
    <w:rsid w:val="0023ED26"/>
    <w:rsid w:val="002406E0"/>
    <w:rsid w:val="00240851"/>
    <w:rsid w:val="00241273"/>
    <w:rsid w:val="002415BB"/>
    <w:rsid w:val="0024166F"/>
    <w:rsid w:val="00241FA5"/>
    <w:rsid w:val="002420E0"/>
    <w:rsid w:val="00242384"/>
    <w:rsid w:val="00243097"/>
    <w:rsid w:val="002436DC"/>
    <w:rsid w:val="002438A7"/>
    <w:rsid w:val="00243FC4"/>
    <w:rsid w:val="00244327"/>
    <w:rsid w:val="002444DC"/>
    <w:rsid w:val="00244807"/>
    <w:rsid w:val="00244ACC"/>
    <w:rsid w:val="00244F7F"/>
    <w:rsid w:val="002451BB"/>
    <w:rsid w:val="00245273"/>
    <w:rsid w:val="00245441"/>
    <w:rsid w:val="00246644"/>
    <w:rsid w:val="00246782"/>
    <w:rsid w:val="00247F93"/>
    <w:rsid w:val="002502E2"/>
    <w:rsid w:val="00250C1B"/>
    <w:rsid w:val="00250C76"/>
    <w:rsid w:val="00250EB5"/>
    <w:rsid w:val="0025111E"/>
    <w:rsid w:val="00251204"/>
    <w:rsid w:val="00251317"/>
    <w:rsid w:val="0025174F"/>
    <w:rsid w:val="00251B8B"/>
    <w:rsid w:val="00251BAE"/>
    <w:rsid w:val="00251D23"/>
    <w:rsid w:val="00251D2A"/>
    <w:rsid w:val="002523B0"/>
    <w:rsid w:val="00252B65"/>
    <w:rsid w:val="00252CF3"/>
    <w:rsid w:val="00252DCD"/>
    <w:rsid w:val="00253E05"/>
    <w:rsid w:val="00253E2D"/>
    <w:rsid w:val="0025445F"/>
    <w:rsid w:val="00254AFF"/>
    <w:rsid w:val="00254B58"/>
    <w:rsid w:val="00254D25"/>
    <w:rsid w:val="00255CFC"/>
    <w:rsid w:val="0025652D"/>
    <w:rsid w:val="002566EC"/>
    <w:rsid w:val="0025676A"/>
    <w:rsid w:val="0025689C"/>
    <w:rsid w:val="00256CB0"/>
    <w:rsid w:val="00256EB9"/>
    <w:rsid w:val="002570C7"/>
    <w:rsid w:val="00257532"/>
    <w:rsid w:val="00257ED3"/>
    <w:rsid w:val="00260BD5"/>
    <w:rsid w:val="00260D0F"/>
    <w:rsid w:val="00260D55"/>
    <w:rsid w:val="0026125E"/>
    <w:rsid w:val="00261858"/>
    <w:rsid w:val="00261F37"/>
    <w:rsid w:val="00262156"/>
    <w:rsid w:val="00262B80"/>
    <w:rsid w:val="00262FA6"/>
    <w:rsid w:val="002632E7"/>
    <w:rsid w:val="0026341F"/>
    <w:rsid w:val="00263504"/>
    <w:rsid w:val="002639F6"/>
    <w:rsid w:val="00263D8F"/>
    <w:rsid w:val="00264103"/>
    <w:rsid w:val="0026441E"/>
    <w:rsid w:val="0026480A"/>
    <w:rsid w:val="00264F6D"/>
    <w:rsid w:val="00264FA6"/>
    <w:rsid w:val="0026529A"/>
    <w:rsid w:val="002656D5"/>
    <w:rsid w:val="00265BB9"/>
    <w:rsid w:val="0026605D"/>
    <w:rsid w:val="002664B1"/>
    <w:rsid w:val="00266876"/>
    <w:rsid w:val="00266955"/>
    <w:rsid w:val="00266CCD"/>
    <w:rsid w:val="00266CDB"/>
    <w:rsid w:val="002670CD"/>
    <w:rsid w:val="0026771F"/>
    <w:rsid w:val="00267BE1"/>
    <w:rsid w:val="0026C0A2"/>
    <w:rsid w:val="0027052B"/>
    <w:rsid w:val="00270C73"/>
    <w:rsid w:val="00270E14"/>
    <w:rsid w:val="00270F6D"/>
    <w:rsid w:val="002711DC"/>
    <w:rsid w:val="00271A30"/>
    <w:rsid w:val="00271AFD"/>
    <w:rsid w:val="00271D40"/>
    <w:rsid w:val="002724AF"/>
    <w:rsid w:val="00272777"/>
    <w:rsid w:val="00272FBD"/>
    <w:rsid w:val="002733EB"/>
    <w:rsid w:val="00273A30"/>
    <w:rsid w:val="00273C59"/>
    <w:rsid w:val="00274497"/>
    <w:rsid w:val="002744EB"/>
    <w:rsid w:val="002749D8"/>
    <w:rsid w:val="00274B42"/>
    <w:rsid w:val="00274BF4"/>
    <w:rsid w:val="00275763"/>
    <w:rsid w:val="002760D5"/>
    <w:rsid w:val="00276177"/>
    <w:rsid w:val="00276346"/>
    <w:rsid w:val="00276429"/>
    <w:rsid w:val="00276626"/>
    <w:rsid w:val="002769E5"/>
    <w:rsid w:val="00276A03"/>
    <w:rsid w:val="00276CD5"/>
    <w:rsid w:val="00276CF5"/>
    <w:rsid w:val="002771A7"/>
    <w:rsid w:val="002771B6"/>
    <w:rsid w:val="0027741B"/>
    <w:rsid w:val="00277879"/>
    <w:rsid w:val="002778A2"/>
    <w:rsid w:val="00277DFB"/>
    <w:rsid w:val="00277E2D"/>
    <w:rsid w:val="00277EDB"/>
    <w:rsid w:val="00277F04"/>
    <w:rsid w:val="002801FD"/>
    <w:rsid w:val="0028037B"/>
    <w:rsid w:val="00280563"/>
    <w:rsid w:val="00280926"/>
    <w:rsid w:val="00280BC5"/>
    <w:rsid w:val="00280D5F"/>
    <w:rsid w:val="002811B8"/>
    <w:rsid w:val="002815D1"/>
    <w:rsid w:val="002818C5"/>
    <w:rsid w:val="00281FFB"/>
    <w:rsid w:val="00282279"/>
    <w:rsid w:val="0028258F"/>
    <w:rsid w:val="00282598"/>
    <w:rsid w:val="00282609"/>
    <w:rsid w:val="00282670"/>
    <w:rsid w:val="00282AC3"/>
    <w:rsid w:val="002831F5"/>
    <w:rsid w:val="002833FE"/>
    <w:rsid w:val="00283B7B"/>
    <w:rsid w:val="00283C23"/>
    <w:rsid w:val="00283CE5"/>
    <w:rsid w:val="00283EEF"/>
    <w:rsid w:val="002843C4"/>
    <w:rsid w:val="002843F4"/>
    <w:rsid w:val="002846E9"/>
    <w:rsid w:val="0028483E"/>
    <w:rsid w:val="00285455"/>
    <w:rsid w:val="00285856"/>
    <w:rsid w:val="00285DD5"/>
    <w:rsid w:val="002864C4"/>
    <w:rsid w:val="002867C7"/>
    <w:rsid w:val="0028688C"/>
    <w:rsid w:val="00286CA1"/>
    <w:rsid w:val="002870CE"/>
    <w:rsid w:val="002878F4"/>
    <w:rsid w:val="00287B6C"/>
    <w:rsid w:val="00287D0D"/>
    <w:rsid w:val="002901F7"/>
    <w:rsid w:val="002902A4"/>
    <w:rsid w:val="00290522"/>
    <w:rsid w:val="002914AD"/>
    <w:rsid w:val="002917DF"/>
    <w:rsid w:val="00292206"/>
    <w:rsid w:val="00292593"/>
    <w:rsid w:val="002927FE"/>
    <w:rsid w:val="002929E6"/>
    <w:rsid w:val="00292ABE"/>
    <w:rsid w:val="00292B00"/>
    <w:rsid w:val="00292F62"/>
    <w:rsid w:val="002930F4"/>
    <w:rsid w:val="00293376"/>
    <w:rsid w:val="00293510"/>
    <w:rsid w:val="00293E7A"/>
    <w:rsid w:val="002946E5"/>
    <w:rsid w:val="00294A73"/>
    <w:rsid w:val="00294A80"/>
    <w:rsid w:val="00294BD0"/>
    <w:rsid w:val="00295031"/>
    <w:rsid w:val="002951EC"/>
    <w:rsid w:val="0029554F"/>
    <w:rsid w:val="002955F8"/>
    <w:rsid w:val="00296DBD"/>
    <w:rsid w:val="00297D0D"/>
    <w:rsid w:val="002A0416"/>
    <w:rsid w:val="002A047D"/>
    <w:rsid w:val="002A0592"/>
    <w:rsid w:val="002A0AC6"/>
    <w:rsid w:val="002A0AE7"/>
    <w:rsid w:val="002A12CF"/>
    <w:rsid w:val="002A14F8"/>
    <w:rsid w:val="002A1929"/>
    <w:rsid w:val="002A1962"/>
    <w:rsid w:val="002A1C6F"/>
    <w:rsid w:val="002A2803"/>
    <w:rsid w:val="002A31CA"/>
    <w:rsid w:val="002A3BFA"/>
    <w:rsid w:val="002A4657"/>
    <w:rsid w:val="002A4F04"/>
    <w:rsid w:val="002A4F7E"/>
    <w:rsid w:val="002A532E"/>
    <w:rsid w:val="002A5334"/>
    <w:rsid w:val="002A54D6"/>
    <w:rsid w:val="002A5B3F"/>
    <w:rsid w:val="002A615F"/>
    <w:rsid w:val="002A67C1"/>
    <w:rsid w:val="002A6919"/>
    <w:rsid w:val="002A6AF7"/>
    <w:rsid w:val="002A6B03"/>
    <w:rsid w:val="002A6D2D"/>
    <w:rsid w:val="002A7079"/>
    <w:rsid w:val="002A7127"/>
    <w:rsid w:val="002A78AB"/>
    <w:rsid w:val="002A79B6"/>
    <w:rsid w:val="002B0146"/>
    <w:rsid w:val="002B026C"/>
    <w:rsid w:val="002B039D"/>
    <w:rsid w:val="002B0797"/>
    <w:rsid w:val="002B114B"/>
    <w:rsid w:val="002B1207"/>
    <w:rsid w:val="002B12E6"/>
    <w:rsid w:val="002B12F6"/>
    <w:rsid w:val="002B1411"/>
    <w:rsid w:val="002B178D"/>
    <w:rsid w:val="002B1F28"/>
    <w:rsid w:val="002B1F32"/>
    <w:rsid w:val="002B20F7"/>
    <w:rsid w:val="002B2377"/>
    <w:rsid w:val="002B2470"/>
    <w:rsid w:val="002B24DC"/>
    <w:rsid w:val="002B26E1"/>
    <w:rsid w:val="002B2877"/>
    <w:rsid w:val="002B28F6"/>
    <w:rsid w:val="002B2A10"/>
    <w:rsid w:val="002B2D10"/>
    <w:rsid w:val="002B3310"/>
    <w:rsid w:val="002B34EC"/>
    <w:rsid w:val="002B3644"/>
    <w:rsid w:val="002B3843"/>
    <w:rsid w:val="002B3AF6"/>
    <w:rsid w:val="002B4119"/>
    <w:rsid w:val="002B48A2"/>
    <w:rsid w:val="002B4C5E"/>
    <w:rsid w:val="002B562A"/>
    <w:rsid w:val="002B591B"/>
    <w:rsid w:val="002B5CD8"/>
    <w:rsid w:val="002B6032"/>
    <w:rsid w:val="002B6F23"/>
    <w:rsid w:val="002B71D9"/>
    <w:rsid w:val="002B71E5"/>
    <w:rsid w:val="002B7445"/>
    <w:rsid w:val="002B7FAA"/>
    <w:rsid w:val="002C0431"/>
    <w:rsid w:val="002C0C82"/>
    <w:rsid w:val="002C0CE6"/>
    <w:rsid w:val="002C0D0D"/>
    <w:rsid w:val="002C14EF"/>
    <w:rsid w:val="002C21A7"/>
    <w:rsid w:val="002C2260"/>
    <w:rsid w:val="002C2457"/>
    <w:rsid w:val="002C266D"/>
    <w:rsid w:val="002C271A"/>
    <w:rsid w:val="002C28C1"/>
    <w:rsid w:val="002C2C14"/>
    <w:rsid w:val="002C37E8"/>
    <w:rsid w:val="002C3D93"/>
    <w:rsid w:val="002C40FF"/>
    <w:rsid w:val="002C483E"/>
    <w:rsid w:val="002C4EC2"/>
    <w:rsid w:val="002C52DB"/>
    <w:rsid w:val="002C5737"/>
    <w:rsid w:val="002C5AE9"/>
    <w:rsid w:val="002C5BF2"/>
    <w:rsid w:val="002C6224"/>
    <w:rsid w:val="002C6335"/>
    <w:rsid w:val="002C6A9E"/>
    <w:rsid w:val="002C6B59"/>
    <w:rsid w:val="002D0176"/>
    <w:rsid w:val="002D0189"/>
    <w:rsid w:val="002D0603"/>
    <w:rsid w:val="002D0884"/>
    <w:rsid w:val="002D0896"/>
    <w:rsid w:val="002D0A58"/>
    <w:rsid w:val="002D113E"/>
    <w:rsid w:val="002D18CB"/>
    <w:rsid w:val="002D19AA"/>
    <w:rsid w:val="002D22C5"/>
    <w:rsid w:val="002D247A"/>
    <w:rsid w:val="002D2A12"/>
    <w:rsid w:val="002D323C"/>
    <w:rsid w:val="002D3367"/>
    <w:rsid w:val="002D3437"/>
    <w:rsid w:val="002D3626"/>
    <w:rsid w:val="002D367A"/>
    <w:rsid w:val="002D3AAA"/>
    <w:rsid w:val="002D3BE9"/>
    <w:rsid w:val="002D43C7"/>
    <w:rsid w:val="002D4A44"/>
    <w:rsid w:val="002D4CC8"/>
    <w:rsid w:val="002D4F8B"/>
    <w:rsid w:val="002D5106"/>
    <w:rsid w:val="002D5F25"/>
    <w:rsid w:val="002D64F6"/>
    <w:rsid w:val="002D6B74"/>
    <w:rsid w:val="002D71F8"/>
    <w:rsid w:val="002D7578"/>
    <w:rsid w:val="002D79CA"/>
    <w:rsid w:val="002D7B1E"/>
    <w:rsid w:val="002D7C4D"/>
    <w:rsid w:val="002D7DAC"/>
    <w:rsid w:val="002E01AC"/>
    <w:rsid w:val="002E02D8"/>
    <w:rsid w:val="002E0659"/>
    <w:rsid w:val="002E0B03"/>
    <w:rsid w:val="002E0E9E"/>
    <w:rsid w:val="002E0EEE"/>
    <w:rsid w:val="002E0FE7"/>
    <w:rsid w:val="002E1026"/>
    <w:rsid w:val="002E188E"/>
    <w:rsid w:val="002E1AA9"/>
    <w:rsid w:val="002E256F"/>
    <w:rsid w:val="002E28CC"/>
    <w:rsid w:val="002E2E9F"/>
    <w:rsid w:val="002E2F11"/>
    <w:rsid w:val="002E31C4"/>
    <w:rsid w:val="002E3AFC"/>
    <w:rsid w:val="002E3EB3"/>
    <w:rsid w:val="002E43F6"/>
    <w:rsid w:val="002E4BA5"/>
    <w:rsid w:val="002E506B"/>
    <w:rsid w:val="002E53C7"/>
    <w:rsid w:val="002E552A"/>
    <w:rsid w:val="002E596B"/>
    <w:rsid w:val="002E5B46"/>
    <w:rsid w:val="002E5CE1"/>
    <w:rsid w:val="002E5F72"/>
    <w:rsid w:val="002E60CD"/>
    <w:rsid w:val="002E60E6"/>
    <w:rsid w:val="002E655C"/>
    <w:rsid w:val="002E65C8"/>
    <w:rsid w:val="002E69DD"/>
    <w:rsid w:val="002E7096"/>
    <w:rsid w:val="002E752B"/>
    <w:rsid w:val="002E7AA4"/>
    <w:rsid w:val="002F0339"/>
    <w:rsid w:val="002F0484"/>
    <w:rsid w:val="002F0861"/>
    <w:rsid w:val="002F09E4"/>
    <w:rsid w:val="002F1BA3"/>
    <w:rsid w:val="002F1D3D"/>
    <w:rsid w:val="002F216E"/>
    <w:rsid w:val="002F22EC"/>
    <w:rsid w:val="002F271F"/>
    <w:rsid w:val="002F273B"/>
    <w:rsid w:val="002F2B5A"/>
    <w:rsid w:val="002F2E96"/>
    <w:rsid w:val="002F325D"/>
    <w:rsid w:val="002F3284"/>
    <w:rsid w:val="002F33A2"/>
    <w:rsid w:val="002F33B6"/>
    <w:rsid w:val="002F340A"/>
    <w:rsid w:val="002F3C0B"/>
    <w:rsid w:val="002F41C1"/>
    <w:rsid w:val="002F4377"/>
    <w:rsid w:val="002F4410"/>
    <w:rsid w:val="002F4C42"/>
    <w:rsid w:val="002F4D48"/>
    <w:rsid w:val="002F4E12"/>
    <w:rsid w:val="002F4FE4"/>
    <w:rsid w:val="002F522D"/>
    <w:rsid w:val="002F5AF2"/>
    <w:rsid w:val="002F5BBC"/>
    <w:rsid w:val="002F5EC8"/>
    <w:rsid w:val="002F60C8"/>
    <w:rsid w:val="002F60DE"/>
    <w:rsid w:val="002F6FE5"/>
    <w:rsid w:val="002F7071"/>
    <w:rsid w:val="002F71AF"/>
    <w:rsid w:val="002F7341"/>
    <w:rsid w:val="002F77B4"/>
    <w:rsid w:val="002F78AB"/>
    <w:rsid w:val="002F7BE0"/>
    <w:rsid w:val="002F7F68"/>
    <w:rsid w:val="00300444"/>
    <w:rsid w:val="00300F3B"/>
    <w:rsid w:val="003012F8"/>
    <w:rsid w:val="00301A94"/>
    <w:rsid w:val="003027FD"/>
    <w:rsid w:val="00303273"/>
    <w:rsid w:val="00303BB6"/>
    <w:rsid w:val="00303BBF"/>
    <w:rsid w:val="00303CED"/>
    <w:rsid w:val="00304397"/>
    <w:rsid w:val="0030476F"/>
    <w:rsid w:val="00304CEE"/>
    <w:rsid w:val="00304EAF"/>
    <w:rsid w:val="00304EC8"/>
    <w:rsid w:val="0030526F"/>
    <w:rsid w:val="003052C6"/>
    <w:rsid w:val="0030550E"/>
    <w:rsid w:val="0030566A"/>
    <w:rsid w:val="003063FB"/>
    <w:rsid w:val="00306815"/>
    <w:rsid w:val="00306C67"/>
    <w:rsid w:val="00306CD6"/>
    <w:rsid w:val="00306D12"/>
    <w:rsid w:val="00306D93"/>
    <w:rsid w:val="003070B1"/>
    <w:rsid w:val="00307618"/>
    <w:rsid w:val="00307E8A"/>
    <w:rsid w:val="00307F50"/>
    <w:rsid w:val="003100F8"/>
    <w:rsid w:val="003107AD"/>
    <w:rsid w:val="00310AC7"/>
    <w:rsid w:val="00310B12"/>
    <w:rsid w:val="00310C22"/>
    <w:rsid w:val="00310D23"/>
    <w:rsid w:val="00310F6B"/>
    <w:rsid w:val="00311682"/>
    <w:rsid w:val="003119A4"/>
    <w:rsid w:val="00311D52"/>
    <w:rsid w:val="00311D56"/>
    <w:rsid w:val="003125B6"/>
    <w:rsid w:val="003126D3"/>
    <w:rsid w:val="00312A85"/>
    <w:rsid w:val="00312AEC"/>
    <w:rsid w:val="00312C10"/>
    <w:rsid w:val="00312C33"/>
    <w:rsid w:val="00313167"/>
    <w:rsid w:val="00313C80"/>
    <w:rsid w:val="00315054"/>
    <w:rsid w:val="003150B5"/>
    <w:rsid w:val="00315294"/>
    <w:rsid w:val="003152DA"/>
    <w:rsid w:val="0031551B"/>
    <w:rsid w:val="00315913"/>
    <w:rsid w:val="00315AFF"/>
    <w:rsid w:val="00315FF6"/>
    <w:rsid w:val="00316306"/>
    <w:rsid w:val="00316ED9"/>
    <w:rsid w:val="00317334"/>
    <w:rsid w:val="00317913"/>
    <w:rsid w:val="003179CD"/>
    <w:rsid w:val="00317B2C"/>
    <w:rsid w:val="00317B84"/>
    <w:rsid w:val="003200F4"/>
    <w:rsid w:val="003207E5"/>
    <w:rsid w:val="00320815"/>
    <w:rsid w:val="00321854"/>
    <w:rsid w:val="0032195A"/>
    <w:rsid w:val="00321AFB"/>
    <w:rsid w:val="003224E9"/>
    <w:rsid w:val="00322969"/>
    <w:rsid w:val="003229B8"/>
    <w:rsid w:val="00323059"/>
    <w:rsid w:val="00323914"/>
    <w:rsid w:val="003248D6"/>
    <w:rsid w:val="00324AFE"/>
    <w:rsid w:val="00324F38"/>
    <w:rsid w:val="0032503E"/>
    <w:rsid w:val="00325729"/>
    <w:rsid w:val="00325B9A"/>
    <w:rsid w:val="00325E7C"/>
    <w:rsid w:val="003260C3"/>
    <w:rsid w:val="003261C8"/>
    <w:rsid w:val="003265DF"/>
    <w:rsid w:val="00326817"/>
    <w:rsid w:val="00326A8F"/>
    <w:rsid w:val="003273D5"/>
    <w:rsid w:val="0032748E"/>
    <w:rsid w:val="003276F9"/>
    <w:rsid w:val="00327909"/>
    <w:rsid w:val="00327B34"/>
    <w:rsid w:val="00327E82"/>
    <w:rsid w:val="00327F79"/>
    <w:rsid w:val="00330E86"/>
    <w:rsid w:val="0033104F"/>
    <w:rsid w:val="00331C44"/>
    <w:rsid w:val="00331D96"/>
    <w:rsid w:val="00331DA5"/>
    <w:rsid w:val="0033253B"/>
    <w:rsid w:val="003327E6"/>
    <w:rsid w:val="00332889"/>
    <w:rsid w:val="00332986"/>
    <w:rsid w:val="0033308D"/>
    <w:rsid w:val="003333E4"/>
    <w:rsid w:val="00333547"/>
    <w:rsid w:val="0033397F"/>
    <w:rsid w:val="00333D45"/>
    <w:rsid w:val="00334294"/>
    <w:rsid w:val="00334519"/>
    <w:rsid w:val="00335007"/>
    <w:rsid w:val="0033585A"/>
    <w:rsid w:val="00335B86"/>
    <w:rsid w:val="00335BC0"/>
    <w:rsid w:val="00335DFE"/>
    <w:rsid w:val="003367DA"/>
    <w:rsid w:val="00336F0E"/>
    <w:rsid w:val="003372F8"/>
    <w:rsid w:val="00337658"/>
    <w:rsid w:val="003379AD"/>
    <w:rsid w:val="00337EF7"/>
    <w:rsid w:val="003401D5"/>
    <w:rsid w:val="003402D4"/>
    <w:rsid w:val="00340344"/>
    <w:rsid w:val="0034046A"/>
    <w:rsid w:val="00340489"/>
    <w:rsid w:val="00340657"/>
    <w:rsid w:val="003413EB"/>
    <w:rsid w:val="003414E5"/>
    <w:rsid w:val="003415E2"/>
    <w:rsid w:val="00341BE6"/>
    <w:rsid w:val="003423D3"/>
    <w:rsid w:val="00342BB5"/>
    <w:rsid w:val="00343182"/>
    <w:rsid w:val="00343386"/>
    <w:rsid w:val="0034378C"/>
    <w:rsid w:val="003440EC"/>
    <w:rsid w:val="00344103"/>
    <w:rsid w:val="0034438A"/>
    <w:rsid w:val="003446A7"/>
    <w:rsid w:val="00344ABE"/>
    <w:rsid w:val="00345322"/>
    <w:rsid w:val="00345950"/>
    <w:rsid w:val="003459B7"/>
    <w:rsid w:val="00345A1A"/>
    <w:rsid w:val="0034630D"/>
    <w:rsid w:val="0034671D"/>
    <w:rsid w:val="0034727D"/>
    <w:rsid w:val="003476ED"/>
    <w:rsid w:val="003478B0"/>
    <w:rsid w:val="0035009E"/>
    <w:rsid w:val="0035025F"/>
    <w:rsid w:val="003504A0"/>
    <w:rsid w:val="00350865"/>
    <w:rsid w:val="00350A25"/>
    <w:rsid w:val="00350D1D"/>
    <w:rsid w:val="00351217"/>
    <w:rsid w:val="0035129F"/>
    <w:rsid w:val="003513EE"/>
    <w:rsid w:val="00351810"/>
    <w:rsid w:val="00351B1B"/>
    <w:rsid w:val="00351CC7"/>
    <w:rsid w:val="00351FC6"/>
    <w:rsid w:val="00352DB9"/>
    <w:rsid w:val="0035309A"/>
    <w:rsid w:val="003530DE"/>
    <w:rsid w:val="0035323D"/>
    <w:rsid w:val="003532AA"/>
    <w:rsid w:val="003535C7"/>
    <w:rsid w:val="003536B0"/>
    <w:rsid w:val="00353D2B"/>
    <w:rsid w:val="00354310"/>
    <w:rsid w:val="0035447F"/>
    <w:rsid w:val="00354611"/>
    <w:rsid w:val="0035465D"/>
    <w:rsid w:val="00354816"/>
    <w:rsid w:val="00355137"/>
    <w:rsid w:val="003551AB"/>
    <w:rsid w:val="0035524C"/>
    <w:rsid w:val="00355CEC"/>
    <w:rsid w:val="003560F5"/>
    <w:rsid w:val="003565D1"/>
    <w:rsid w:val="00356631"/>
    <w:rsid w:val="003567F8"/>
    <w:rsid w:val="003571EC"/>
    <w:rsid w:val="00357304"/>
    <w:rsid w:val="00357954"/>
    <w:rsid w:val="00357BE7"/>
    <w:rsid w:val="00357BEB"/>
    <w:rsid w:val="00357E17"/>
    <w:rsid w:val="00360150"/>
    <w:rsid w:val="003602E1"/>
    <w:rsid w:val="003609A4"/>
    <w:rsid w:val="00360D4C"/>
    <w:rsid w:val="00360DD2"/>
    <w:rsid w:val="003612FC"/>
    <w:rsid w:val="00361CD7"/>
    <w:rsid w:val="0036226E"/>
    <w:rsid w:val="003623E2"/>
    <w:rsid w:val="00362C36"/>
    <w:rsid w:val="00362FDF"/>
    <w:rsid w:val="0036309D"/>
    <w:rsid w:val="00363205"/>
    <w:rsid w:val="00363402"/>
    <w:rsid w:val="00363712"/>
    <w:rsid w:val="003638A7"/>
    <w:rsid w:val="00363AD9"/>
    <w:rsid w:val="00364F1B"/>
    <w:rsid w:val="0036500C"/>
    <w:rsid w:val="003652C8"/>
    <w:rsid w:val="00365615"/>
    <w:rsid w:val="003657C4"/>
    <w:rsid w:val="003659BF"/>
    <w:rsid w:val="00366206"/>
    <w:rsid w:val="0036628C"/>
    <w:rsid w:val="003665FC"/>
    <w:rsid w:val="00366DA3"/>
    <w:rsid w:val="00366E39"/>
    <w:rsid w:val="003674E5"/>
    <w:rsid w:val="00367B80"/>
    <w:rsid w:val="00367C42"/>
    <w:rsid w:val="00367CF2"/>
    <w:rsid w:val="00370639"/>
    <w:rsid w:val="00370B49"/>
    <w:rsid w:val="003711C1"/>
    <w:rsid w:val="00371D27"/>
    <w:rsid w:val="00371EE0"/>
    <w:rsid w:val="00372453"/>
    <w:rsid w:val="0037250D"/>
    <w:rsid w:val="00372734"/>
    <w:rsid w:val="00372CE8"/>
    <w:rsid w:val="00372DAA"/>
    <w:rsid w:val="00372E0D"/>
    <w:rsid w:val="00372F2C"/>
    <w:rsid w:val="00373B9A"/>
    <w:rsid w:val="00373F3B"/>
    <w:rsid w:val="00374B33"/>
    <w:rsid w:val="00374BAD"/>
    <w:rsid w:val="00374BEA"/>
    <w:rsid w:val="00374CEA"/>
    <w:rsid w:val="00374D96"/>
    <w:rsid w:val="00374FF7"/>
    <w:rsid w:val="003754C3"/>
    <w:rsid w:val="003757A1"/>
    <w:rsid w:val="00375C28"/>
    <w:rsid w:val="00375F87"/>
    <w:rsid w:val="00376577"/>
    <w:rsid w:val="003766DE"/>
    <w:rsid w:val="003768FA"/>
    <w:rsid w:val="003769BD"/>
    <w:rsid w:val="00376E48"/>
    <w:rsid w:val="00376FEB"/>
    <w:rsid w:val="00377018"/>
    <w:rsid w:val="0037740C"/>
    <w:rsid w:val="003777C7"/>
    <w:rsid w:val="003801CA"/>
    <w:rsid w:val="003801D1"/>
    <w:rsid w:val="00380569"/>
    <w:rsid w:val="00380BC7"/>
    <w:rsid w:val="00380CE0"/>
    <w:rsid w:val="00380D53"/>
    <w:rsid w:val="0038107D"/>
    <w:rsid w:val="003819E0"/>
    <w:rsid w:val="003820CB"/>
    <w:rsid w:val="003820DD"/>
    <w:rsid w:val="0038231A"/>
    <w:rsid w:val="003823DD"/>
    <w:rsid w:val="00382527"/>
    <w:rsid w:val="00384316"/>
    <w:rsid w:val="003845E0"/>
    <w:rsid w:val="003847EF"/>
    <w:rsid w:val="00384883"/>
    <w:rsid w:val="00385C4B"/>
    <w:rsid w:val="00385C74"/>
    <w:rsid w:val="0038630F"/>
    <w:rsid w:val="00386AAC"/>
    <w:rsid w:val="00387C8F"/>
    <w:rsid w:val="00387D8F"/>
    <w:rsid w:val="00387E0E"/>
    <w:rsid w:val="003907A8"/>
    <w:rsid w:val="00390D53"/>
    <w:rsid w:val="003913F0"/>
    <w:rsid w:val="00391C6D"/>
    <w:rsid w:val="0039218B"/>
    <w:rsid w:val="003926B9"/>
    <w:rsid w:val="00392A75"/>
    <w:rsid w:val="00393D55"/>
    <w:rsid w:val="00393DD6"/>
    <w:rsid w:val="00393F98"/>
    <w:rsid w:val="00394112"/>
    <w:rsid w:val="00394567"/>
    <w:rsid w:val="003945E5"/>
    <w:rsid w:val="003946F5"/>
    <w:rsid w:val="00394B35"/>
    <w:rsid w:val="00394CE9"/>
    <w:rsid w:val="003963F1"/>
    <w:rsid w:val="00396EB8"/>
    <w:rsid w:val="003972CE"/>
    <w:rsid w:val="0039756F"/>
    <w:rsid w:val="00397658"/>
    <w:rsid w:val="0039788C"/>
    <w:rsid w:val="0039793B"/>
    <w:rsid w:val="00397CE9"/>
    <w:rsid w:val="003A02EC"/>
    <w:rsid w:val="003A0560"/>
    <w:rsid w:val="003A0B5C"/>
    <w:rsid w:val="003A13BF"/>
    <w:rsid w:val="003A1572"/>
    <w:rsid w:val="003A16EE"/>
    <w:rsid w:val="003A17D1"/>
    <w:rsid w:val="003A1A5E"/>
    <w:rsid w:val="003A1F90"/>
    <w:rsid w:val="003A21CE"/>
    <w:rsid w:val="003A2308"/>
    <w:rsid w:val="003A24A7"/>
    <w:rsid w:val="003A2753"/>
    <w:rsid w:val="003A35C4"/>
    <w:rsid w:val="003A3BF9"/>
    <w:rsid w:val="003A4041"/>
    <w:rsid w:val="003A4439"/>
    <w:rsid w:val="003A4522"/>
    <w:rsid w:val="003A4813"/>
    <w:rsid w:val="003A48C8"/>
    <w:rsid w:val="003A511C"/>
    <w:rsid w:val="003A516C"/>
    <w:rsid w:val="003A5491"/>
    <w:rsid w:val="003A58AC"/>
    <w:rsid w:val="003A5C5E"/>
    <w:rsid w:val="003A663D"/>
    <w:rsid w:val="003A67C9"/>
    <w:rsid w:val="003A6AC9"/>
    <w:rsid w:val="003A715F"/>
    <w:rsid w:val="003A768B"/>
    <w:rsid w:val="003A7817"/>
    <w:rsid w:val="003A7F8F"/>
    <w:rsid w:val="003B004A"/>
    <w:rsid w:val="003B02BE"/>
    <w:rsid w:val="003B04C1"/>
    <w:rsid w:val="003B0570"/>
    <w:rsid w:val="003B0600"/>
    <w:rsid w:val="003B0E5F"/>
    <w:rsid w:val="003B133B"/>
    <w:rsid w:val="003B14A0"/>
    <w:rsid w:val="003B22F1"/>
    <w:rsid w:val="003B241B"/>
    <w:rsid w:val="003B29DA"/>
    <w:rsid w:val="003B2F8C"/>
    <w:rsid w:val="003B316F"/>
    <w:rsid w:val="003B34DF"/>
    <w:rsid w:val="003B376C"/>
    <w:rsid w:val="003B3EB8"/>
    <w:rsid w:val="003B4093"/>
    <w:rsid w:val="003B4489"/>
    <w:rsid w:val="003B49D6"/>
    <w:rsid w:val="003B4D80"/>
    <w:rsid w:val="003B543A"/>
    <w:rsid w:val="003B57E7"/>
    <w:rsid w:val="003B599F"/>
    <w:rsid w:val="003B5AA5"/>
    <w:rsid w:val="003B5EC6"/>
    <w:rsid w:val="003B632D"/>
    <w:rsid w:val="003B6956"/>
    <w:rsid w:val="003B6B13"/>
    <w:rsid w:val="003B77B5"/>
    <w:rsid w:val="003B79B3"/>
    <w:rsid w:val="003B7F2C"/>
    <w:rsid w:val="003C02DB"/>
    <w:rsid w:val="003C02FF"/>
    <w:rsid w:val="003C04EB"/>
    <w:rsid w:val="003C09F0"/>
    <w:rsid w:val="003C135E"/>
    <w:rsid w:val="003C1537"/>
    <w:rsid w:val="003C15AA"/>
    <w:rsid w:val="003C1672"/>
    <w:rsid w:val="003C1958"/>
    <w:rsid w:val="003C237D"/>
    <w:rsid w:val="003C2DD1"/>
    <w:rsid w:val="003C3219"/>
    <w:rsid w:val="003C35F5"/>
    <w:rsid w:val="003C390A"/>
    <w:rsid w:val="003C3DD9"/>
    <w:rsid w:val="003C3E50"/>
    <w:rsid w:val="003C40D3"/>
    <w:rsid w:val="003C44EE"/>
    <w:rsid w:val="003C462B"/>
    <w:rsid w:val="003C48CB"/>
    <w:rsid w:val="003C48EA"/>
    <w:rsid w:val="003C5153"/>
    <w:rsid w:val="003C5541"/>
    <w:rsid w:val="003C58B7"/>
    <w:rsid w:val="003C5D24"/>
    <w:rsid w:val="003C6018"/>
    <w:rsid w:val="003C6924"/>
    <w:rsid w:val="003C6AD8"/>
    <w:rsid w:val="003C6CB2"/>
    <w:rsid w:val="003C7002"/>
    <w:rsid w:val="003C7345"/>
    <w:rsid w:val="003D0030"/>
    <w:rsid w:val="003D0057"/>
    <w:rsid w:val="003D06E4"/>
    <w:rsid w:val="003D0A81"/>
    <w:rsid w:val="003D0B7D"/>
    <w:rsid w:val="003D16CB"/>
    <w:rsid w:val="003D18B9"/>
    <w:rsid w:val="003D1A4B"/>
    <w:rsid w:val="003D1DDB"/>
    <w:rsid w:val="003D25B8"/>
    <w:rsid w:val="003D2629"/>
    <w:rsid w:val="003D2A4F"/>
    <w:rsid w:val="003D2F6E"/>
    <w:rsid w:val="003D3318"/>
    <w:rsid w:val="003D33A0"/>
    <w:rsid w:val="003D416D"/>
    <w:rsid w:val="003D4B5A"/>
    <w:rsid w:val="003D4B90"/>
    <w:rsid w:val="003D4C13"/>
    <w:rsid w:val="003D57B2"/>
    <w:rsid w:val="003D57D8"/>
    <w:rsid w:val="003D5A65"/>
    <w:rsid w:val="003D5BF6"/>
    <w:rsid w:val="003D5BFB"/>
    <w:rsid w:val="003D5D99"/>
    <w:rsid w:val="003D6CE7"/>
    <w:rsid w:val="003D6DDE"/>
    <w:rsid w:val="003D6F47"/>
    <w:rsid w:val="003D7B39"/>
    <w:rsid w:val="003D7EBE"/>
    <w:rsid w:val="003E0A90"/>
    <w:rsid w:val="003E103D"/>
    <w:rsid w:val="003E11B0"/>
    <w:rsid w:val="003E1BE9"/>
    <w:rsid w:val="003E210B"/>
    <w:rsid w:val="003E27F5"/>
    <w:rsid w:val="003E2DF6"/>
    <w:rsid w:val="003E43BF"/>
    <w:rsid w:val="003E44B6"/>
    <w:rsid w:val="003E46C7"/>
    <w:rsid w:val="003E48BC"/>
    <w:rsid w:val="003E48E4"/>
    <w:rsid w:val="003E4AD1"/>
    <w:rsid w:val="003E4AD9"/>
    <w:rsid w:val="003E4E08"/>
    <w:rsid w:val="003E5035"/>
    <w:rsid w:val="003E58FB"/>
    <w:rsid w:val="003E65FE"/>
    <w:rsid w:val="003E7206"/>
    <w:rsid w:val="003E763F"/>
    <w:rsid w:val="003E7C76"/>
    <w:rsid w:val="003E7C7A"/>
    <w:rsid w:val="003F00A2"/>
    <w:rsid w:val="003F0157"/>
    <w:rsid w:val="003F0726"/>
    <w:rsid w:val="003F0871"/>
    <w:rsid w:val="003F0EDD"/>
    <w:rsid w:val="003F1897"/>
    <w:rsid w:val="003F1CBF"/>
    <w:rsid w:val="003F1D3F"/>
    <w:rsid w:val="003F1DBE"/>
    <w:rsid w:val="003F209D"/>
    <w:rsid w:val="003F20DE"/>
    <w:rsid w:val="003F21A0"/>
    <w:rsid w:val="003F22A9"/>
    <w:rsid w:val="003F3709"/>
    <w:rsid w:val="003F3C81"/>
    <w:rsid w:val="003F46B4"/>
    <w:rsid w:val="003F46DE"/>
    <w:rsid w:val="003F4736"/>
    <w:rsid w:val="003F4928"/>
    <w:rsid w:val="003F4ADE"/>
    <w:rsid w:val="003F4D92"/>
    <w:rsid w:val="003F4EBE"/>
    <w:rsid w:val="003F5306"/>
    <w:rsid w:val="003F554F"/>
    <w:rsid w:val="003F55F0"/>
    <w:rsid w:val="003F5979"/>
    <w:rsid w:val="003F59E3"/>
    <w:rsid w:val="003F5A20"/>
    <w:rsid w:val="003F5A2C"/>
    <w:rsid w:val="003F5DCF"/>
    <w:rsid w:val="003F5ED7"/>
    <w:rsid w:val="003F67C8"/>
    <w:rsid w:val="003F6858"/>
    <w:rsid w:val="003F73A7"/>
    <w:rsid w:val="003F7933"/>
    <w:rsid w:val="003F7F93"/>
    <w:rsid w:val="00400557"/>
    <w:rsid w:val="004005F1"/>
    <w:rsid w:val="00400744"/>
    <w:rsid w:val="00400B54"/>
    <w:rsid w:val="00400C22"/>
    <w:rsid w:val="00401520"/>
    <w:rsid w:val="00401F76"/>
    <w:rsid w:val="004020BF"/>
    <w:rsid w:val="004025C4"/>
    <w:rsid w:val="004026F5"/>
    <w:rsid w:val="0040290C"/>
    <w:rsid w:val="00402A7D"/>
    <w:rsid w:val="00402AD5"/>
    <w:rsid w:val="00402CC8"/>
    <w:rsid w:val="00402E1B"/>
    <w:rsid w:val="00402F5F"/>
    <w:rsid w:val="00403099"/>
    <w:rsid w:val="00403497"/>
    <w:rsid w:val="004038F9"/>
    <w:rsid w:val="00403E69"/>
    <w:rsid w:val="004046AE"/>
    <w:rsid w:val="004047DA"/>
    <w:rsid w:val="00404A48"/>
    <w:rsid w:val="00404B0C"/>
    <w:rsid w:val="00404ECD"/>
    <w:rsid w:val="00404EDE"/>
    <w:rsid w:val="00404FE4"/>
    <w:rsid w:val="004051CB"/>
    <w:rsid w:val="00405330"/>
    <w:rsid w:val="00405664"/>
    <w:rsid w:val="00405C43"/>
    <w:rsid w:val="004061C1"/>
    <w:rsid w:val="00406741"/>
    <w:rsid w:val="00406C40"/>
    <w:rsid w:val="004070D2"/>
    <w:rsid w:val="004072F0"/>
    <w:rsid w:val="004073A5"/>
    <w:rsid w:val="00407859"/>
    <w:rsid w:val="00407860"/>
    <w:rsid w:val="00407902"/>
    <w:rsid w:val="004113F5"/>
    <w:rsid w:val="00411B1A"/>
    <w:rsid w:val="00411D2A"/>
    <w:rsid w:val="00411D30"/>
    <w:rsid w:val="00412844"/>
    <w:rsid w:val="004129D0"/>
    <w:rsid w:val="00412A94"/>
    <w:rsid w:val="00412B3E"/>
    <w:rsid w:val="00412CE9"/>
    <w:rsid w:val="00412F6F"/>
    <w:rsid w:val="00413768"/>
    <w:rsid w:val="00413A33"/>
    <w:rsid w:val="00413B7C"/>
    <w:rsid w:val="00413DF6"/>
    <w:rsid w:val="00414042"/>
    <w:rsid w:val="0041423D"/>
    <w:rsid w:val="004142CF"/>
    <w:rsid w:val="004144A3"/>
    <w:rsid w:val="004147EC"/>
    <w:rsid w:val="004147F1"/>
    <w:rsid w:val="00414DAA"/>
    <w:rsid w:val="00414F39"/>
    <w:rsid w:val="00415843"/>
    <w:rsid w:val="00415846"/>
    <w:rsid w:val="00415A39"/>
    <w:rsid w:val="00415C00"/>
    <w:rsid w:val="0041664C"/>
    <w:rsid w:val="004166EB"/>
    <w:rsid w:val="00417081"/>
    <w:rsid w:val="00417415"/>
    <w:rsid w:val="004174DA"/>
    <w:rsid w:val="00417BFD"/>
    <w:rsid w:val="0042029F"/>
    <w:rsid w:val="004204B0"/>
    <w:rsid w:val="004206E2"/>
    <w:rsid w:val="004207CA"/>
    <w:rsid w:val="00420CC4"/>
    <w:rsid w:val="0042154A"/>
    <w:rsid w:val="0042236C"/>
    <w:rsid w:val="004224A5"/>
    <w:rsid w:val="0042257F"/>
    <w:rsid w:val="00422744"/>
    <w:rsid w:val="00422D17"/>
    <w:rsid w:val="004243DA"/>
    <w:rsid w:val="004252DB"/>
    <w:rsid w:val="004257DA"/>
    <w:rsid w:val="00425A63"/>
    <w:rsid w:val="00425B80"/>
    <w:rsid w:val="0042657F"/>
    <w:rsid w:val="00426CEC"/>
    <w:rsid w:val="00426CFE"/>
    <w:rsid w:val="00426D27"/>
    <w:rsid w:val="00426D86"/>
    <w:rsid w:val="004273F7"/>
    <w:rsid w:val="004278FA"/>
    <w:rsid w:val="00427A3B"/>
    <w:rsid w:val="00427A48"/>
    <w:rsid w:val="00427F42"/>
    <w:rsid w:val="0043086B"/>
    <w:rsid w:val="00430FD0"/>
    <w:rsid w:val="00431DF8"/>
    <w:rsid w:val="00432560"/>
    <w:rsid w:val="00432596"/>
    <w:rsid w:val="004325B1"/>
    <w:rsid w:val="00432B78"/>
    <w:rsid w:val="00432F8A"/>
    <w:rsid w:val="004330B3"/>
    <w:rsid w:val="004334FE"/>
    <w:rsid w:val="0043358E"/>
    <w:rsid w:val="004335FF"/>
    <w:rsid w:val="004339B4"/>
    <w:rsid w:val="00433E18"/>
    <w:rsid w:val="00433FAA"/>
    <w:rsid w:val="0043491D"/>
    <w:rsid w:val="004350B5"/>
    <w:rsid w:val="0043549D"/>
    <w:rsid w:val="00435724"/>
    <w:rsid w:val="00435A5A"/>
    <w:rsid w:val="0043625E"/>
    <w:rsid w:val="00436261"/>
    <w:rsid w:val="00436C29"/>
    <w:rsid w:val="00436C66"/>
    <w:rsid w:val="00436E98"/>
    <w:rsid w:val="00436F74"/>
    <w:rsid w:val="004375FF"/>
    <w:rsid w:val="004379C9"/>
    <w:rsid w:val="00440618"/>
    <w:rsid w:val="004407D6"/>
    <w:rsid w:val="00440C80"/>
    <w:rsid w:val="00440E80"/>
    <w:rsid w:val="00440F38"/>
    <w:rsid w:val="0044164F"/>
    <w:rsid w:val="004417DE"/>
    <w:rsid w:val="00441835"/>
    <w:rsid w:val="00441C48"/>
    <w:rsid w:val="00441DF8"/>
    <w:rsid w:val="00441EB5"/>
    <w:rsid w:val="0044238D"/>
    <w:rsid w:val="004427E2"/>
    <w:rsid w:val="00442A9A"/>
    <w:rsid w:val="00442D05"/>
    <w:rsid w:val="004430BA"/>
    <w:rsid w:val="00443633"/>
    <w:rsid w:val="004436D7"/>
    <w:rsid w:val="00443F52"/>
    <w:rsid w:val="0044407C"/>
    <w:rsid w:val="004443A9"/>
    <w:rsid w:val="004445A2"/>
    <w:rsid w:val="00444845"/>
    <w:rsid w:val="00444E56"/>
    <w:rsid w:val="00445AFB"/>
    <w:rsid w:val="00445C7D"/>
    <w:rsid w:val="00445D49"/>
    <w:rsid w:val="00446024"/>
    <w:rsid w:val="004461E2"/>
    <w:rsid w:val="0044629F"/>
    <w:rsid w:val="004467C5"/>
    <w:rsid w:val="00446DF1"/>
    <w:rsid w:val="00446E36"/>
    <w:rsid w:val="00447279"/>
    <w:rsid w:val="00447482"/>
    <w:rsid w:val="00447619"/>
    <w:rsid w:val="00447B6C"/>
    <w:rsid w:val="00447FA2"/>
    <w:rsid w:val="0045046F"/>
    <w:rsid w:val="00451365"/>
    <w:rsid w:val="004515A0"/>
    <w:rsid w:val="00451726"/>
    <w:rsid w:val="00451C3F"/>
    <w:rsid w:val="00451DB3"/>
    <w:rsid w:val="00452611"/>
    <w:rsid w:val="0045270C"/>
    <w:rsid w:val="00452A2C"/>
    <w:rsid w:val="00452B52"/>
    <w:rsid w:val="004532BC"/>
    <w:rsid w:val="004532E5"/>
    <w:rsid w:val="004533AA"/>
    <w:rsid w:val="004533C3"/>
    <w:rsid w:val="004536FC"/>
    <w:rsid w:val="004546BE"/>
    <w:rsid w:val="004547D7"/>
    <w:rsid w:val="004548FD"/>
    <w:rsid w:val="00454926"/>
    <w:rsid w:val="00455533"/>
    <w:rsid w:val="004555DB"/>
    <w:rsid w:val="00455716"/>
    <w:rsid w:val="0045575F"/>
    <w:rsid w:val="00455781"/>
    <w:rsid w:val="00456107"/>
    <w:rsid w:val="004568D0"/>
    <w:rsid w:val="00456A30"/>
    <w:rsid w:val="00456E7A"/>
    <w:rsid w:val="00456ED5"/>
    <w:rsid w:val="004574B3"/>
    <w:rsid w:val="00457603"/>
    <w:rsid w:val="00457797"/>
    <w:rsid w:val="00457839"/>
    <w:rsid w:val="00457D42"/>
    <w:rsid w:val="00457F0F"/>
    <w:rsid w:val="004600A6"/>
    <w:rsid w:val="00460366"/>
    <w:rsid w:val="004603A7"/>
    <w:rsid w:val="004610DE"/>
    <w:rsid w:val="00461323"/>
    <w:rsid w:val="0046169E"/>
    <w:rsid w:val="004617A3"/>
    <w:rsid w:val="00461BCF"/>
    <w:rsid w:val="00462075"/>
    <w:rsid w:val="00462402"/>
    <w:rsid w:val="0046260C"/>
    <w:rsid w:val="00463075"/>
    <w:rsid w:val="004636B5"/>
    <w:rsid w:val="00463755"/>
    <w:rsid w:val="00463EE6"/>
    <w:rsid w:val="0046422B"/>
    <w:rsid w:val="004644F3"/>
    <w:rsid w:val="00464D8B"/>
    <w:rsid w:val="0046575D"/>
    <w:rsid w:val="00465862"/>
    <w:rsid w:val="00465D53"/>
    <w:rsid w:val="00466A50"/>
    <w:rsid w:val="00466D08"/>
    <w:rsid w:val="004679BB"/>
    <w:rsid w:val="00467B69"/>
    <w:rsid w:val="00467C1F"/>
    <w:rsid w:val="00467F6C"/>
    <w:rsid w:val="0047019B"/>
    <w:rsid w:val="00470A3F"/>
    <w:rsid w:val="00470C98"/>
    <w:rsid w:val="00470EF0"/>
    <w:rsid w:val="00471143"/>
    <w:rsid w:val="004712EA"/>
    <w:rsid w:val="00471557"/>
    <w:rsid w:val="0047179A"/>
    <w:rsid w:val="00471C00"/>
    <w:rsid w:val="00472EEE"/>
    <w:rsid w:val="004737A6"/>
    <w:rsid w:val="00473B12"/>
    <w:rsid w:val="004740D0"/>
    <w:rsid w:val="00474185"/>
    <w:rsid w:val="00474195"/>
    <w:rsid w:val="00474244"/>
    <w:rsid w:val="00474548"/>
    <w:rsid w:val="004745AB"/>
    <w:rsid w:val="00474ADF"/>
    <w:rsid w:val="00475283"/>
    <w:rsid w:val="004759C4"/>
    <w:rsid w:val="00475CDC"/>
    <w:rsid w:val="00475EA2"/>
    <w:rsid w:val="00475EB5"/>
    <w:rsid w:val="00475EE4"/>
    <w:rsid w:val="004776D6"/>
    <w:rsid w:val="00480AD8"/>
    <w:rsid w:val="00481385"/>
    <w:rsid w:val="004818B6"/>
    <w:rsid w:val="00481C09"/>
    <w:rsid w:val="00481C1F"/>
    <w:rsid w:val="00481F57"/>
    <w:rsid w:val="004820AA"/>
    <w:rsid w:val="0048230B"/>
    <w:rsid w:val="00482B65"/>
    <w:rsid w:val="00482E9E"/>
    <w:rsid w:val="00483377"/>
    <w:rsid w:val="00483BF0"/>
    <w:rsid w:val="00483C9F"/>
    <w:rsid w:val="00483EF6"/>
    <w:rsid w:val="0048465C"/>
    <w:rsid w:val="00484977"/>
    <w:rsid w:val="00484FF0"/>
    <w:rsid w:val="004853BF"/>
    <w:rsid w:val="004855DA"/>
    <w:rsid w:val="00485881"/>
    <w:rsid w:val="00485AFB"/>
    <w:rsid w:val="00485C94"/>
    <w:rsid w:val="00485DCD"/>
    <w:rsid w:val="00485FDF"/>
    <w:rsid w:val="00486292"/>
    <w:rsid w:val="004862CF"/>
    <w:rsid w:val="00486698"/>
    <w:rsid w:val="00486CE0"/>
    <w:rsid w:val="0048700B"/>
    <w:rsid w:val="0048704A"/>
    <w:rsid w:val="00487227"/>
    <w:rsid w:val="004873C5"/>
    <w:rsid w:val="004876A8"/>
    <w:rsid w:val="00487CDF"/>
    <w:rsid w:val="00487F5E"/>
    <w:rsid w:val="00487FB8"/>
    <w:rsid w:val="0049040C"/>
    <w:rsid w:val="00490493"/>
    <w:rsid w:val="00490B27"/>
    <w:rsid w:val="00491751"/>
    <w:rsid w:val="00492CEB"/>
    <w:rsid w:val="00492D4C"/>
    <w:rsid w:val="00492DA4"/>
    <w:rsid w:val="00493633"/>
    <w:rsid w:val="0049374B"/>
    <w:rsid w:val="004937E6"/>
    <w:rsid w:val="00493AD6"/>
    <w:rsid w:val="00493BDA"/>
    <w:rsid w:val="00493F76"/>
    <w:rsid w:val="00493FCD"/>
    <w:rsid w:val="00493FFC"/>
    <w:rsid w:val="0049420F"/>
    <w:rsid w:val="00494249"/>
    <w:rsid w:val="0049427F"/>
    <w:rsid w:val="00494DA6"/>
    <w:rsid w:val="0049596F"/>
    <w:rsid w:val="00495C5C"/>
    <w:rsid w:val="00495C81"/>
    <w:rsid w:val="00496277"/>
    <w:rsid w:val="00496427"/>
    <w:rsid w:val="00496DD2"/>
    <w:rsid w:val="004973A5"/>
    <w:rsid w:val="004A0416"/>
    <w:rsid w:val="004A07BA"/>
    <w:rsid w:val="004A122F"/>
    <w:rsid w:val="004A201B"/>
    <w:rsid w:val="004A2BFB"/>
    <w:rsid w:val="004A2FC8"/>
    <w:rsid w:val="004A388E"/>
    <w:rsid w:val="004A39A7"/>
    <w:rsid w:val="004A3B42"/>
    <w:rsid w:val="004A4229"/>
    <w:rsid w:val="004A466A"/>
    <w:rsid w:val="004A47AE"/>
    <w:rsid w:val="004A4AB9"/>
    <w:rsid w:val="004A4B04"/>
    <w:rsid w:val="004A4CEF"/>
    <w:rsid w:val="004A4E94"/>
    <w:rsid w:val="004A4EEA"/>
    <w:rsid w:val="004A51AE"/>
    <w:rsid w:val="004A51F4"/>
    <w:rsid w:val="004A5BB4"/>
    <w:rsid w:val="004A5CAC"/>
    <w:rsid w:val="004A5F34"/>
    <w:rsid w:val="004A7358"/>
    <w:rsid w:val="004A745F"/>
    <w:rsid w:val="004A7611"/>
    <w:rsid w:val="004A7A72"/>
    <w:rsid w:val="004A7B60"/>
    <w:rsid w:val="004B0939"/>
    <w:rsid w:val="004B1325"/>
    <w:rsid w:val="004B152B"/>
    <w:rsid w:val="004B1B61"/>
    <w:rsid w:val="004B1B98"/>
    <w:rsid w:val="004B1C94"/>
    <w:rsid w:val="004B2307"/>
    <w:rsid w:val="004B24DB"/>
    <w:rsid w:val="004B2903"/>
    <w:rsid w:val="004B2AA4"/>
    <w:rsid w:val="004B3005"/>
    <w:rsid w:val="004B3682"/>
    <w:rsid w:val="004B3CA5"/>
    <w:rsid w:val="004B3EF6"/>
    <w:rsid w:val="004B407F"/>
    <w:rsid w:val="004B432E"/>
    <w:rsid w:val="004B43D8"/>
    <w:rsid w:val="004B43ED"/>
    <w:rsid w:val="004B4491"/>
    <w:rsid w:val="004B44DD"/>
    <w:rsid w:val="004B488A"/>
    <w:rsid w:val="004B4CBC"/>
    <w:rsid w:val="004B5020"/>
    <w:rsid w:val="004B5664"/>
    <w:rsid w:val="004B58D5"/>
    <w:rsid w:val="004B5FBA"/>
    <w:rsid w:val="004B641D"/>
    <w:rsid w:val="004B64F2"/>
    <w:rsid w:val="004B6E4F"/>
    <w:rsid w:val="004B7796"/>
    <w:rsid w:val="004B77B7"/>
    <w:rsid w:val="004B784C"/>
    <w:rsid w:val="004B78E5"/>
    <w:rsid w:val="004B7996"/>
    <w:rsid w:val="004B7C15"/>
    <w:rsid w:val="004B7C9A"/>
    <w:rsid w:val="004B7E0B"/>
    <w:rsid w:val="004B7EC7"/>
    <w:rsid w:val="004C0882"/>
    <w:rsid w:val="004C09D8"/>
    <w:rsid w:val="004C0D34"/>
    <w:rsid w:val="004C27DA"/>
    <w:rsid w:val="004C2957"/>
    <w:rsid w:val="004C2958"/>
    <w:rsid w:val="004C380D"/>
    <w:rsid w:val="004C3B62"/>
    <w:rsid w:val="004C3F07"/>
    <w:rsid w:val="004C3FA5"/>
    <w:rsid w:val="004C4082"/>
    <w:rsid w:val="004C4CE0"/>
    <w:rsid w:val="004C51E4"/>
    <w:rsid w:val="004C5739"/>
    <w:rsid w:val="004C5B10"/>
    <w:rsid w:val="004C6429"/>
    <w:rsid w:val="004C6D47"/>
    <w:rsid w:val="004C6DAB"/>
    <w:rsid w:val="004C7B3A"/>
    <w:rsid w:val="004C7CE0"/>
    <w:rsid w:val="004D0DD1"/>
    <w:rsid w:val="004D0E5D"/>
    <w:rsid w:val="004D10A8"/>
    <w:rsid w:val="004D16EA"/>
    <w:rsid w:val="004D1879"/>
    <w:rsid w:val="004D1FFA"/>
    <w:rsid w:val="004D22CD"/>
    <w:rsid w:val="004D2C4B"/>
    <w:rsid w:val="004D2C86"/>
    <w:rsid w:val="004D2E1F"/>
    <w:rsid w:val="004D380D"/>
    <w:rsid w:val="004D3931"/>
    <w:rsid w:val="004D3D19"/>
    <w:rsid w:val="004D4199"/>
    <w:rsid w:val="004D43D9"/>
    <w:rsid w:val="004D4460"/>
    <w:rsid w:val="004D48DD"/>
    <w:rsid w:val="004D4CFF"/>
    <w:rsid w:val="004D4D2D"/>
    <w:rsid w:val="004D4E21"/>
    <w:rsid w:val="004D52C5"/>
    <w:rsid w:val="004D551B"/>
    <w:rsid w:val="004D5929"/>
    <w:rsid w:val="004D596C"/>
    <w:rsid w:val="004D5C16"/>
    <w:rsid w:val="004D5FCC"/>
    <w:rsid w:val="004D645D"/>
    <w:rsid w:val="004D6859"/>
    <w:rsid w:val="004D6F90"/>
    <w:rsid w:val="004D6F97"/>
    <w:rsid w:val="004D744F"/>
    <w:rsid w:val="004D7E81"/>
    <w:rsid w:val="004D7F41"/>
    <w:rsid w:val="004E08E8"/>
    <w:rsid w:val="004E0AC9"/>
    <w:rsid w:val="004E0B91"/>
    <w:rsid w:val="004E0FCC"/>
    <w:rsid w:val="004E1016"/>
    <w:rsid w:val="004E1428"/>
    <w:rsid w:val="004E14E3"/>
    <w:rsid w:val="004E20F7"/>
    <w:rsid w:val="004E2ED4"/>
    <w:rsid w:val="004E3781"/>
    <w:rsid w:val="004E3BD1"/>
    <w:rsid w:val="004E3DFA"/>
    <w:rsid w:val="004E3F68"/>
    <w:rsid w:val="004E479D"/>
    <w:rsid w:val="004E47AB"/>
    <w:rsid w:val="004E49A0"/>
    <w:rsid w:val="004E53B5"/>
    <w:rsid w:val="004E5A16"/>
    <w:rsid w:val="004E6165"/>
    <w:rsid w:val="004E6B60"/>
    <w:rsid w:val="004E71E1"/>
    <w:rsid w:val="004E7372"/>
    <w:rsid w:val="004E7670"/>
    <w:rsid w:val="004E7940"/>
    <w:rsid w:val="004E7A98"/>
    <w:rsid w:val="004E7CAB"/>
    <w:rsid w:val="004F0670"/>
    <w:rsid w:val="004F10B9"/>
    <w:rsid w:val="004F11A8"/>
    <w:rsid w:val="004F12E4"/>
    <w:rsid w:val="004F13B5"/>
    <w:rsid w:val="004F1A58"/>
    <w:rsid w:val="004F259D"/>
    <w:rsid w:val="004F31FB"/>
    <w:rsid w:val="004F34AE"/>
    <w:rsid w:val="004F3B14"/>
    <w:rsid w:val="004F3B74"/>
    <w:rsid w:val="004F3D43"/>
    <w:rsid w:val="004F4006"/>
    <w:rsid w:val="004F41CF"/>
    <w:rsid w:val="004F44C6"/>
    <w:rsid w:val="004F4879"/>
    <w:rsid w:val="004F4EA5"/>
    <w:rsid w:val="004F5792"/>
    <w:rsid w:val="004F63DB"/>
    <w:rsid w:val="004F6BAF"/>
    <w:rsid w:val="004F72C1"/>
    <w:rsid w:val="004F75D4"/>
    <w:rsid w:val="004F7B8A"/>
    <w:rsid w:val="004F7C3A"/>
    <w:rsid w:val="004F7DE4"/>
    <w:rsid w:val="004F7FBE"/>
    <w:rsid w:val="00500353"/>
    <w:rsid w:val="005009E9"/>
    <w:rsid w:val="00501307"/>
    <w:rsid w:val="00502126"/>
    <w:rsid w:val="005023F0"/>
    <w:rsid w:val="0050284A"/>
    <w:rsid w:val="00502B1B"/>
    <w:rsid w:val="00502B64"/>
    <w:rsid w:val="00502BC4"/>
    <w:rsid w:val="00502C74"/>
    <w:rsid w:val="0050305E"/>
    <w:rsid w:val="0050305F"/>
    <w:rsid w:val="005031C7"/>
    <w:rsid w:val="00503522"/>
    <w:rsid w:val="00503544"/>
    <w:rsid w:val="0050369C"/>
    <w:rsid w:val="00503F87"/>
    <w:rsid w:val="00504900"/>
    <w:rsid w:val="00504EF4"/>
    <w:rsid w:val="0050500E"/>
    <w:rsid w:val="00505452"/>
    <w:rsid w:val="005054F4"/>
    <w:rsid w:val="005055AA"/>
    <w:rsid w:val="0050601F"/>
    <w:rsid w:val="00506325"/>
    <w:rsid w:val="0050738F"/>
    <w:rsid w:val="00507390"/>
    <w:rsid w:val="00507E59"/>
    <w:rsid w:val="00510170"/>
    <w:rsid w:val="00510504"/>
    <w:rsid w:val="0051065D"/>
    <w:rsid w:val="0051077F"/>
    <w:rsid w:val="00510BA0"/>
    <w:rsid w:val="00511442"/>
    <w:rsid w:val="00511C62"/>
    <w:rsid w:val="00512198"/>
    <w:rsid w:val="005124B7"/>
    <w:rsid w:val="00512518"/>
    <w:rsid w:val="0051286C"/>
    <w:rsid w:val="00512BE5"/>
    <w:rsid w:val="00513993"/>
    <w:rsid w:val="00513B8A"/>
    <w:rsid w:val="005143C4"/>
    <w:rsid w:val="00514420"/>
    <w:rsid w:val="00514762"/>
    <w:rsid w:val="00514D67"/>
    <w:rsid w:val="00514EC6"/>
    <w:rsid w:val="00514FA5"/>
    <w:rsid w:val="00515678"/>
    <w:rsid w:val="00515CA9"/>
    <w:rsid w:val="00515D04"/>
    <w:rsid w:val="00515F1C"/>
    <w:rsid w:val="0051640B"/>
    <w:rsid w:val="00516574"/>
    <w:rsid w:val="0051675C"/>
    <w:rsid w:val="00516B44"/>
    <w:rsid w:val="00516BF6"/>
    <w:rsid w:val="00516F2D"/>
    <w:rsid w:val="0051745E"/>
    <w:rsid w:val="005174A1"/>
    <w:rsid w:val="005174EC"/>
    <w:rsid w:val="005174F1"/>
    <w:rsid w:val="005179CA"/>
    <w:rsid w:val="00517CBE"/>
    <w:rsid w:val="00517D69"/>
    <w:rsid w:val="00520266"/>
    <w:rsid w:val="005204AB"/>
    <w:rsid w:val="005207E4"/>
    <w:rsid w:val="00521193"/>
    <w:rsid w:val="00521369"/>
    <w:rsid w:val="005216F6"/>
    <w:rsid w:val="00521DB8"/>
    <w:rsid w:val="005221D3"/>
    <w:rsid w:val="005224CF"/>
    <w:rsid w:val="005229FC"/>
    <w:rsid w:val="00522AAB"/>
    <w:rsid w:val="00522FF7"/>
    <w:rsid w:val="005237D5"/>
    <w:rsid w:val="00523D3D"/>
    <w:rsid w:val="00523EC0"/>
    <w:rsid w:val="00523EFD"/>
    <w:rsid w:val="00524008"/>
    <w:rsid w:val="00524129"/>
    <w:rsid w:val="005242DA"/>
    <w:rsid w:val="00524F5A"/>
    <w:rsid w:val="00525215"/>
    <w:rsid w:val="0052549B"/>
    <w:rsid w:val="00525CC2"/>
    <w:rsid w:val="00526635"/>
    <w:rsid w:val="005267F2"/>
    <w:rsid w:val="005277DC"/>
    <w:rsid w:val="00527C49"/>
    <w:rsid w:val="00530146"/>
    <w:rsid w:val="005304D3"/>
    <w:rsid w:val="00530835"/>
    <w:rsid w:val="005308DA"/>
    <w:rsid w:val="00530CAE"/>
    <w:rsid w:val="00530F77"/>
    <w:rsid w:val="00531015"/>
    <w:rsid w:val="0053110F"/>
    <w:rsid w:val="0053123A"/>
    <w:rsid w:val="00531514"/>
    <w:rsid w:val="005315FD"/>
    <w:rsid w:val="005318EF"/>
    <w:rsid w:val="00532272"/>
    <w:rsid w:val="00532794"/>
    <w:rsid w:val="0053279E"/>
    <w:rsid w:val="00532BDE"/>
    <w:rsid w:val="00532D23"/>
    <w:rsid w:val="005333EA"/>
    <w:rsid w:val="00533A76"/>
    <w:rsid w:val="005340C1"/>
    <w:rsid w:val="005344E0"/>
    <w:rsid w:val="00534AA1"/>
    <w:rsid w:val="00534C84"/>
    <w:rsid w:val="00534EC0"/>
    <w:rsid w:val="00535491"/>
    <w:rsid w:val="00535591"/>
    <w:rsid w:val="005357DA"/>
    <w:rsid w:val="00535A56"/>
    <w:rsid w:val="00535C56"/>
    <w:rsid w:val="00535EA5"/>
    <w:rsid w:val="00536B8D"/>
    <w:rsid w:val="00536E4F"/>
    <w:rsid w:val="005375D2"/>
    <w:rsid w:val="00537F9B"/>
    <w:rsid w:val="0054060F"/>
    <w:rsid w:val="0054075C"/>
    <w:rsid w:val="00540E4A"/>
    <w:rsid w:val="00540F48"/>
    <w:rsid w:val="00541057"/>
    <w:rsid w:val="005414BC"/>
    <w:rsid w:val="0054168D"/>
    <w:rsid w:val="00541694"/>
    <w:rsid w:val="00541A4C"/>
    <w:rsid w:val="00541CFF"/>
    <w:rsid w:val="0054236B"/>
    <w:rsid w:val="0054247B"/>
    <w:rsid w:val="0054295C"/>
    <w:rsid w:val="00542C2F"/>
    <w:rsid w:val="00542E09"/>
    <w:rsid w:val="00542EE1"/>
    <w:rsid w:val="00543C29"/>
    <w:rsid w:val="005446AE"/>
    <w:rsid w:val="0054481F"/>
    <w:rsid w:val="005449FA"/>
    <w:rsid w:val="00544C65"/>
    <w:rsid w:val="0054524C"/>
    <w:rsid w:val="00545316"/>
    <w:rsid w:val="00545726"/>
    <w:rsid w:val="00545A0F"/>
    <w:rsid w:val="00545DFF"/>
    <w:rsid w:val="00546158"/>
    <w:rsid w:val="005462A6"/>
    <w:rsid w:val="005463C6"/>
    <w:rsid w:val="00546555"/>
    <w:rsid w:val="00546739"/>
    <w:rsid w:val="00546AB1"/>
    <w:rsid w:val="00546E6B"/>
    <w:rsid w:val="005477B0"/>
    <w:rsid w:val="0054795F"/>
    <w:rsid w:val="00547D77"/>
    <w:rsid w:val="005500F6"/>
    <w:rsid w:val="00550278"/>
    <w:rsid w:val="00550B96"/>
    <w:rsid w:val="00550D15"/>
    <w:rsid w:val="005513AF"/>
    <w:rsid w:val="0055176B"/>
    <w:rsid w:val="005521A2"/>
    <w:rsid w:val="00552546"/>
    <w:rsid w:val="00552C9C"/>
    <w:rsid w:val="00552E92"/>
    <w:rsid w:val="005530D7"/>
    <w:rsid w:val="005535EC"/>
    <w:rsid w:val="0055434C"/>
    <w:rsid w:val="005548B2"/>
    <w:rsid w:val="00554B2A"/>
    <w:rsid w:val="00555615"/>
    <w:rsid w:val="00555F11"/>
    <w:rsid w:val="005561AE"/>
    <w:rsid w:val="00556714"/>
    <w:rsid w:val="005572C5"/>
    <w:rsid w:val="00557DD9"/>
    <w:rsid w:val="00557FC3"/>
    <w:rsid w:val="00560094"/>
    <w:rsid w:val="00560286"/>
    <w:rsid w:val="005603CB"/>
    <w:rsid w:val="005605F2"/>
    <w:rsid w:val="005606D4"/>
    <w:rsid w:val="00560AC6"/>
    <w:rsid w:val="00560B0E"/>
    <w:rsid w:val="00560FA9"/>
    <w:rsid w:val="00561173"/>
    <w:rsid w:val="0056180E"/>
    <w:rsid w:val="00561A4D"/>
    <w:rsid w:val="00561ECC"/>
    <w:rsid w:val="0056206E"/>
    <w:rsid w:val="0056261A"/>
    <w:rsid w:val="00562E2E"/>
    <w:rsid w:val="0056423B"/>
    <w:rsid w:val="00564415"/>
    <w:rsid w:val="00564DBD"/>
    <w:rsid w:val="00564E04"/>
    <w:rsid w:val="00565224"/>
    <w:rsid w:val="00565714"/>
    <w:rsid w:val="00565767"/>
    <w:rsid w:val="005659BB"/>
    <w:rsid w:val="00565BE2"/>
    <w:rsid w:val="00565EBC"/>
    <w:rsid w:val="005661CD"/>
    <w:rsid w:val="00566435"/>
    <w:rsid w:val="0056654A"/>
    <w:rsid w:val="00566856"/>
    <w:rsid w:val="00566B2A"/>
    <w:rsid w:val="00566F17"/>
    <w:rsid w:val="00567556"/>
    <w:rsid w:val="00570126"/>
    <w:rsid w:val="0057034A"/>
    <w:rsid w:val="00570AD9"/>
    <w:rsid w:val="00570D93"/>
    <w:rsid w:val="00571047"/>
    <w:rsid w:val="005716E0"/>
    <w:rsid w:val="0057399D"/>
    <w:rsid w:val="00573D90"/>
    <w:rsid w:val="00574080"/>
    <w:rsid w:val="00574D52"/>
    <w:rsid w:val="00575768"/>
    <w:rsid w:val="0057594A"/>
    <w:rsid w:val="00575C3C"/>
    <w:rsid w:val="00575E50"/>
    <w:rsid w:val="00575EE9"/>
    <w:rsid w:val="00576A35"/>
    <w:rsid w:val="00576A3F"/>
    <w:rsid w:val="00576A46"/>
    <w:rsid w:val="0057700D"/>
    <w:rsid w:val="0057759B"/>
    <w:rsid w:val="00577AC5"/>
    <w:rsid w:val="00577BCA"/>
    <w:rsid w:val="00577EA8"/>
    <w:rsid w:val="005802CA"/>
    <w:rsid w:val="005807A7"/>
    <w:rsid w:val="00580AAD"/>
    <w:rsid w:val="00582A3D"/>
    <w:rsid w:val="00583182"/>
    <w:rsid w:val="00583659"/>
    <w:rsid w:val="005838A9"/>
    <w:rsid w:val="00584BCF"/>
    <w:rsid w:val="00584D50"/>
    <w:rsid w:val="00584F48"/>
    <w:rsid w:val="00585915"/>
    <w:rsid w:val="0058603D"/>
    <w:rsid w:val="005861CB"/>
    <w:rsid w:val="005863E7"/>
    <w:rsid w:val="00586876"/>
    <w:rsid w:val="00586B96"/>
    <w:rsid w:val="00586D85"/>
    <w:rsid w:val="00586E88"/>
    <w:rsid w:val="00586EA5"/>
    <w:rsid w:val="00586FED"/>
    <w:rsid w:val="00587047"/>
    <w:rsid w:val="0058704C"/>
    <w:rsid w:val="005872C3"/>
    <w:rsid w:val="00587A65"/>
    <w:rsid w:val="00587BCA"/>
    <w:rsid w:val="00590673"/>
    <w:rsid w:val="00590DF3"/>
    <w:rsid w:val="0059113B"/>
    <w:rsid w:val="0059117E"/>
    <w:rsid w:val="00591652"/>
    <w:rsid w:val="005923F3"/>
    <w:rsid w:val="0059299E"/>
    <w:rsid w:val="00592EF7"/>
    <w:rsid w:val="00593022"/>
    <w:rsid w:val="0059371F"/>
    <w:rsid w:val="0059378B"/>
    <w:rsid w:val="00593ABA"/>
    <w:rsid w:val="00593AE5"/>
    <w:rsid w:val="00593F89"/>
    <w:rsid w:val="00594177"/>
    <w:rsid w:val="005943C3"/>
    <w:rsid w:val="0059449A"/>
    <w:rsid w:val="0059467D"/>
    <w:rsid w:val="00594819"/>
    <w:rsid w:val="00594CE1"/>
    <w:rsid w:val="00594DFA"/>
    <w:rsid w:val="00594E67"/>
    <w:rsid w:val="005956B1"/>
    <w:rsid w:val="00595B60"/>
    <w:rsid w:val="00595C61"/>
    <w:rsid w:val="00595CE2"/>
    <w:rsid w:val="00596060"/>
    <w:rsid w:val="00596398"/>
    <w:rsid w:val="005966C6"/>
    <w:rsid w:val="005969F3"/>
    <w:rsid w:val="005970E4"/>
    <w:rsid w:val="00597134"/>
    <w:rsid w:val="005976B3"/>
    <w:rsid w:val="005978B8"/>
    <w:rsid w:val="005A0733"/>
    <w:rsid w:val="005A1139"/>
    <w:rsid w:val="005A1342"/>
    <w:rsid w:val="005A1768"/>
    <w:rsid w:val="005A1D62"/>
    <w:rsid w:val="005A1E36"/>
    <w:rsid w:val="005A2238"/>
    <w:rsid w:val="005A23F4"/>
    <w:rsid w:val="005A2588"/>
    <w:rsid w:val="005A259D"/>
    <w:rsid w:val="005A282D"/>
    <w:rsid w:val="005A288F"/>
    <w:rsid w:val="005A2BDD"/>
    <w:rsid w:val="005A32A9"/>
    <w:rsid w:val="005A336B"/>
    <w:rsid w:val="005A3897"/>
    <w:rsid w:val="005A39A9"/>
    <w:rsid w:val="005A3BBF"/>
    <w:rsid w:val="005A3D76"/>
    <w:rsid w:val="005A3FE8"/>
    <w:rsid w:val="005A47EA"/>
    <w:rsid w:val="005A4835"/>
    <w:rsid w:val="005A5025"/>
    <w:rsid w:val="005A515E"/>
    <w:rsid w:val="005A5176"/>
    <w:rsid w:val="005A51A4"/>
    <w:rsid w:val="005A531E"/>
    <w:rsid w:val="005A55E4"/>
    <w:rsid w:val="005A5A60"/>
    <w:rsid w:val="005A5E28"/>
    <w:rsid w:val="005A6A3A"/>
    <w:rsid w:val="005A6B4E"/>
    <w:rsid w:val="005A6CE4"/>
    <w:rsid w:val="005A7323"/>
    <w:rsid w:val="005A78D8"/>
    <w:rsid w:val="005B01A4"/>
    <w:rsid w:val="005B04A6"/>
    <w:rsid w:val="005B0C6E"/>
    <w:rsid w:val="005B0CE4"/>
    <w:rsid w:val="005B1286"/>
    <w:rsid w:val="005B158A"/>
    <w:rsid w:val="005B16A2"/>
    <w:rsid w:val="005B17AD"/>
    <w:rsid w:val="005B1815"/>
    <w:rsid w:val="005B1B75"/>
    <w:rsid w:val="005B1D0A"/>
    <w:rsid w:val="005B29BE"/>
    <w:rsid w:val="005B2DED"/>
    <w:rsid w:val="005B2F39"/>
    <w:rsid w:val="005B3473"/>
    <w:rsid w:val="005B36BA"/>
    <w:rsid w:val="005B3B72"/>
    <w:rsid w:val="005B4025"/>
    <w:rsid w:val="005B48A8"/>
    <w:rsid w:val="005B4BB3"/>
    <w:rsid w:val="005B5040"/>
    <w:rsid w:val="005B51B6"/>
    <w:rsid w:val="005B5311"/>
    <w:rsid w:val="005B5FFF"/>
    <w:rsid w:val="005B6582"/>
    <w:rsid w:val="005C01F2"/>
    <w:rsid w:val="005C03B7"/>
    <w:rsid w:val="005C054E"/>
    <w:rsid w:val="005C06EF"/>
    <w:rsid w:val="005C0A36"/>
    <w:rsid w:val="005C0E55"/>
    <w:rsid w:val="005C1170"/>
    <w:rsid w:val="005C187B"/>
    <w:rsid w:val="005C1C08"/>
    <w:rsid w:val="005C232D"/>
    <w:rsid w:val="005C273E"/>
    <w:rsid w:val="005C29EE"/>
    <w:rsid w:val="005C2D3C"/>
    <w:rsid w:val="005C2E76"/>
    <w:rsid w:val="005C3D73"/>
    <w:rsid w:val="005C3E30"/>
    <w:rsid w:val="005C3E61"/>
    <w:rsid w:val="005C4587"/>
    <w:rsid w:val="005C48EB"/>
    <w:rsid w:val="005C5324"/>
    <w:rsid w:val="005C54FD"/>
    <w:rsid w:val="005C5620"/>
    <w:rsid w:val="005C58CD"/>
    <w:rsid w:val="005C5A15"/>
    <w:rsid w:val="005C63E7"/>
    <w:rsid w:val="005C6499"/>
    <w:rsid w:val="005C653B"/>
    <w:rsid w:val="005C66EC"/>
    <w:rsid w:val="005C6B0A"/>
    <w:rsid w:val="005C6E3F"/>
    <w:rsid w:val="005C72B8"/>
    <w:rsid w:val="005C7636"/>
    <w:rsid w:val="005C7757"/>
    <w:rsid w:val="005C7B7B"/>
    <w:rsid w:val="005D045F"/>
    <w:rsid w:val="005D10C8"/>
    <w:rsid w:val="005D17D1"/>
    <w:rsid w:val="005D1A6D"/>
    <w:rsid w:val="005D2191"/>
    <w:rsid w:val="005D278D"/>
    <w:rsid w:val="005D2A5B"/>
    <w:rsid w:val="005D2BBC"/>
    <w:rsid w:val="005D2DAC"/>
    <w:rsid w:val="005D3062"/>
    <w:rsid w:val="005D3434"/>
    <w:rsid w:val="005D3884"/>
    <w:rsid w:val="005D3DA6"/>
    <w:rsid w:val="005D4022"/>
    <w:rsid w:val="005D4163"/>
    <w:rsid w:val="005D4170"/>
    <w:rsid w:val="005D4202"/>
    <w:rsid w:val="005D43D6"/>
    <w:rsid w:val="005D4BA7"/>
    <w:rsid w:val="005D4C02"/>
    <w:rsid w:val="005D4CA8"/>
    <w:rsid w:val="005D4F63"/>
    <w:rsid w:val="005D501A"/>
    <w:rsid w:val="005D503A"/>
    <w:rsid w:val="005D5B5A"/>
    <w:rsid w:val="005D674B"/>
    <w:rsid w:val="005D6984"/>
    <w:rsid w:val="005D6FE5"/>
    <w:rsid w:val="005D7945"/>
    <w:rsid w:val="005D7978"/>
    <w:rsid w:val="005D7C8C"/>
    <w:rsid w:val="005D7FF5"/>
    <w:rsid w:val="005E0059"/>
    <w:rsid w:val="005E0075"/>
    <w:rsid w:val="005E05A9"/>
    <w:rsid w:val="005E06AA"/>
    <w:rsid w:val="005E0EB0"/>
    <w:rsid w:val="005E0EDD"/>
    <w:rsid w:val="005E0EF5"/>
    <w:rsid w:val="005E1055"/>
    <w:rsid w:val="005E133A"/>
    <w:rsid w:val="005E1E01"/>
    <w:rsid w:val="005E1E29"/>
    <w:rsid w:val="005E2066"/>
    <w:rsid w:val="005E2962"/>
    <w:rsid w:val="005E2A87"/>
    <w:rsid w:val="005E303D"/>
    <w:rsid w:val="005E309B"/>
    <w:rsid w:val="005E3264"/>
    <w:rsid w:val="005E4440"/>
    <w:rsid w:val="005E4774"/>
    <w:rsid w:val="005E4BA4"/>
    <w:rsid w:val="005E4BA9"/>
    <w:rsid w:val="005E4CF0"/>
    <w:rsid w:val="005E4FE1"/>
    <w:rsid w:val="005E591B"/>
    <w:rsid w:val="005E5DEE"/>
    <w:rsid w:val="005E5E15"/>
    <w:rsid w:val="005E6129"/>
    <w:rsid w:val="005E6E3B"/>
    <w:rsid w:val="005E71D0"/>
    <w:rsid w:val="005E7399"/>
    <w:rsid w:val="005E74CE"/>
    <w:rsid w:val="005E7C4B"/>
    <w:rsid w:val="005F09EE"/>
    <w:rsid w:val="005F0E62"/>
    <w:rsid w:val="005F12BD"/>
    <w:rsid w:val="005F13BD"/>
    <w:rsid w:val="005F173C"/>
    <w:rsid w:val="005F1A5A"/>
    <w:rsid w:val="005F1D77"/>
    <w:rsid w:val="005F1E8D"/>
    <w:rsid w:val="005F2AB0"/>
    <w:rsid w:val="005F2B8F"/>
    <w:rsid w:val="005F2C1F"/>
    <w:rsid w:val="005F3800"/>
    <w:rsid w:val="005F3A67"/>
    <w:rsid w:val="005F3D57"/>
    <w:rsid w:val="005F3F33"/>
    <w:rsid w:val="005F40FF"/>
    <w:rsid w:val="005F4553"/>
    <w:rsid w:val="005F4AA9"/>
    <w:rsid w:val="005F4AD0"/>
    <w:rsid w:val="005F4EC8"/>
    <w:rsid w:val="005F50BF"/>
    <w:rsid w:val="005F5278"/>
    <w:rsid w:val="005F5B00"/>
    <w:rsid w:val="005F5C9B"/>
    <w:rsid w:val="005F6195"/>
    <w:rsid w:val="005F62C6"/>
    <w:rsid w:val="005F6E67"/>
    <w:rsid w:val="005F6FDD"/>
    <w:rsid w:val="005F750D"/>
    <w:rsid w:val="005F7708"/>
    <w:rsid w:val="005F799F"/>
    <w:rsid w:val="005F7D1E"/>
    <w:rsid w:val="005F7D1F"/>
    <w:rsid w:val="00600861"/>
    <w:rsid w:val="006008E8"/>
    <w:rsid w:val="006010B5"/>
    <w:rsid w:val="00601BCF"/>
    <w:rsid w:val="006020D3"/>
    <w:rsid w:val="00602575"/>
    <w:rsid w:val="00602712"/>
    <w:rsid w:val="0060311F"/>
    <w:rsid w:val="00603E74"/>
    <w:rsid w:val="0060442E"/>
    <w:rsid w:val="00604E38"/>
    <w:rsid w:val="00604EAC"/>
    <w:rsid w:val="00604EE5"/>
    <w:rsid w:val="00604F0D"/>
    <w:rsid w:val="00605100"/>
    <w:rsid w:val="0060582A"/>
    <w:rsid w:val="00605B6C"/>
    <w:rsid w:val="00605E43"/>
    <w:rsid w:val="00606AF9"/>
    <w:rsid w:val="00606F9B"/>
    <w:rsid w:val="00607897"/>
    <w:rsid w:val="006079B4"/>
    <w:rsid w:val="00607E2F"/>
    <w:rsid w:val="00610071"/>
    <w:rsid w:val="0061030E"/>
    <w:rsid w:val="00610453"/>
    <w:rsid w:val="0061049C"/>
    <w:rsid w:val="00610BF9"/>
    <w:rsid w:val="00610DB5"/>
    <w:rsid w:val="006113FB"/>
    <w:rsid w:val="00611664"/>
    <w:rsid w:val="00611CF5"/>
    <w:rsid w:val="00611E02"/>
    <w:rsid w:val="0061205A"/>
    <w:rsid w:val="0061347B"/>
    <w:rsid w:val="006135A5"/>
    <w:rsid w:val="00613658"/>
    <w:rsid w:val="006138C6"/>
    <w:rsid w:val="00613D3D"/>
    <w:rsid w:val="00613D40"/>
    <w:rsid w:val="00614219"/>
    <w:rsid w:val="006149A7"/>
    <w:rsid w:val="0061570E"/>
    <w:rsid w:val="006157C7"/>
    <w:rsid w:val="00615A08"/>
    <w:rsid w:val="00615C8F"/>
    <w:rsid w:val="00615D63"/>
    <w:rsid w:val="00615DD0"/>
    <w:rsid w:val="00615FA3"/>
    <w:rsid w:val="00616738"/>
    <w:rsid w:val="00616814"/>
    <w:rsid w:val="0061685F"/>
    <w:rsid w:val="00616A59"/>
    <w:rsid w:val="00616C8A"/>
    <w:rsid w:val="00617BA7"/>
    <w:rsid w:val="00617DC6"/>
    <w:rsid w:val="006200A5"/>
    <w:rsid w:val="00620C6F"/>
    <w:rsid w:val="00620F35"/>
    <w:rsid w:val="006210C6"/>
    <w:rsid w:val="0062132A"/>
    <w:rsid w:val="00621452"/>
    <w:rsid w:val="0062152D"/>
    <w:rsid w:val="00621719"/>
    <w:rsid w:val="00622D3D"/>
    <w:rsid w:val="00622E15"/>
    <w:rsid w:val="0062313C"/>
    <w:rsid w:val="006234C6"/>
    <w:rsid w:val="006235E5"/>
    <w:rsid w:val="00623C99"/>
    <w:rsid w:val="00623F0F"/>
    <w:rsid w:val="00624287"/>
    <w:rsid w:val="006246C6"/>
    <w:rsid w:val="0062475D"/>
    <w:rsid w:val="00624BD4"/>
    <w:rsid w:val="00625047"/>
    <w:rsid w:val="0062524C"/>
    <w:rsid w:val="006254D4"/>
    <w:rsid w:val="006264E9"/>
    <w:rsid w:val="00626568"/>
    <w:rsid w:val="0062697E"/>
    <w:rsid w:val="00626AD8"/>
    <w:rsid w:val="006274D1"/>
    <w:rsid w:val="006274DA"/>
    <w:rsid w:val="0062782C"/>
    <w:rsid w:val="00627A53"/>
    <w:rsid w:val="0063016A"/>
    <w:rsid w:val="006302F9"/>
    <w:rsid w:val="0063066B"/>
    <w:rsid w:val="00630BFF"/>
    <w:rsid w:val="00630E81"/>
    <w:rsid w:val="0063102B"/>
    <w:rsid w:val="0063164D"/>
    <w:rsid w:val="006322A6"/>
    <w:rsid w:val="006325FF"/>
    <w:rsid w:val="0063298C"/>
    <w:rsid w:val="006334A2"/>
    <w:rsid w:val="00633765"/>
    <w:rsid w:val="00633D8F"/>
    <w:rsid w:val="00633E6A"/>
    <w:rsid w:val="00634290"/>
    <w:rsid w:val="006342CF"/>
    <w:rsid w:val="00634549"/>
    <w:rsid w:val="006345E9"/>
    <w:rsid w:val="00634702"/>
    <w:rsid w:val="006349C7"/>
    <w:rsid w:val="0063509E"/>
    <w:rsid w:val="006354E7"/>
    <w:rsid w:val="00635591"/>
    <w:rsid w:val="006360AD"/>
    <w:rsid w:val="006361A4"/>
    <w:rsid w:val="00636AAD"/>
    <w:rsid w:val="00637072"/>
    <w:rsid w:val="0063714C"/>
    <w:rsid w:val="0063741D"/>
    <w:rsid w:val="0064057C"/>
    <w:rsid w:val="00640F78"/>
    <w:rsid w:val="00641308"/>
    <w:rsid w:val="0064135A"/>
    <w:rsid w:val="006413C5"/>
    <w:rsid w:val="00641908"/>
    <w:rsid w:val="00642269"/>
    <w:rsid w:val="006424A1"/>
    <w:rsid w:val="006427E6"/>
    <w:rsid w:val="0064284A"/>
    <w:rsid w:val="006428A1"/>
    <w:rsid w:val="00642E80"/>
    <w:rsid w:val="00643080"/>
    <w:rsid w:val="006430E6"/>
    <w:rsid w:val="0064315A"/>
    <w:rsid w:val="006438A7"/>
    <w:rsid w:val="0064403F"/>
    <w:rsid w:val="00644302"/>
    <w:rsid w:val="00644498"/>
    <w:rsid w:val="006446AF"/>
    <w:rsid w:val="00644C8C"/>
    <w:rsid w:val="0064521F"/>
    <w:rsid w:val="0064562E"/>
    <w:rsid w:val="00645F65"/>
    <w:rsid w:val="00645F6E"/>
    <w:rsid w:val="00646037"/>
    <w:rsid w:val="006462C1"/>
    <w:rsid w:val="00646CAA"/>
    <w:rsid w:val="00646E1F"/>
    <w:rsid w:val="00646FD2"/>
    <w:rsid w:val="0064731B"/>
    <w:rsid w:val="0064788F"/>
    <w:rsid w:val="00650179"/>
    <w:rsid w:val="00650C82"/>
    <w:rsid w:val="00650F6E"/>
    <w:rsid w:val="006512A1"/>
    <w:rsid w:val="00651310"/>
    <w:rsid w:val="0065182E"/>
    <w:rsid w:val="00651BA6"/>
    <w:rsid w:val="00651C19"/>
    <w:rsid w:val="00651D99"/>
    <w:rsid w:val="0065286B"/>
    <w:rsid w:val="00652AFC"/>
    <w:rsid w:val="00652B26"/>
    <w:rsid w:val="006538BE"/>
    <w:rsid w:val="00653EE5"/>
    <w:rsid w:val="00654E3B"/>
    <w:rsid w:val="006552B5"/>
    <w:rsid w:val="00655756"/>
    <w:rsid w:val="00655A2E"/>
    <w:rsid w:val="00655FA0"/>
    <w:rsid w:val="006560F3"/>
    <w:rsid w:val="00656339"/>
    <w:rsid w:val="00656668"/>
    <w:rsid w:val="0065745E"/>
    <w:rsid w:val="006576E4"/>
    <w:rsid w:val="0065773E"/>
    <w:rsid w:val="00657A9A"/>
    <w:rsid w:val="00657B32"/>
    <w:rsid w:val="00657F53"/>
    <w:rsid w:val="0066040D"/>
    <w:rsid w:val="006604B4"/>
    <w:rsid w:val="00660887"/>
    <w:rsid w:val="00660C7C"/>
    <w:rsid w:val="00660FDD"/>
    <w:rsid w:val="00661BF0"/>
    <w:rsid w:val="00661DB9"/>
    <w:rsid w:val="00661EEF"/>
    <w:rsid w:val="0066230C"/>
    <w:rsid w:val="00663CA5"/>
    <w:rsid w:val="00663E77"/>
    <w:rsid w:val="0066411B"/>
    <w:rsid w:val="00664ACC"/>
    <w:rsid w:val="00664DC7"/>
    <w:rsid w:val="00665588"/>
    <w:rsid w:val="00665BEB"/>
    <w:rsid w:val="00665C5D"/>
    <w:rsid w:val="00665D30"/>
    <w:rsid w:val="0066623E"/>
    <w:rsid w:val="0066682E"/>
    <w:rsid w:val="00666A52"/>
    <w:rsid w:val="00666F6D"/>
    <w:rsid w:val="00667235"/>
    <w:rsid w:val="00667402"/>
    <w:rsid w:val="006674CF"/>
    <w:rsid w:val="006678DA"/>
    <w:rsid w:val="00667E41"/>
    <w:rsid w:val="006703C2"/>
    <w:rsid w:val="0067090B"/>
    <w:rsid w:val="00670A18"/>
    <w:rsid w:val="00670FE8"/>
    <w:rsid w:val="00671276"/>
    <w:rsid w:val="006719A3"/>
    <w:rsid w:val="00671A4D"/>
    <w:rsid w:val="00671D18"/>
    <w:rsid w:val="0067228B"/>
    <w:rsid w:val="0067282D"/>
    <w:rsid w:val="00673780"/>
    <w:rsid w:val="006737A0"/>
    <w:rsid w:val="0067394D"/>
    <w:rsid w:val="00673A4C"/>
    <w:rsid w:val="00673ED0"/>
    <w:rsid w:val="00674324"/>
    <w:rsid w:val="0067468C"/>
    <w:rsid w:val="006753CD"/>
    <w:rsid w:val="00675479"/>
    <w:rsid w:val="00675537"/>
    <w:rsid w:val="006757CB"/>
    <w:rsid w:val="006757D3"/>
    <w:rsid w:val="006766B7"/>
    <w:rsid w:val="00676833"/>
    <w:rsid w:val="00676DD2"/>
    <w:rsid w:val="006778BF"/>
    <w:rsid w:val="00677980"/>
    <w:rsid w:val="0068047E"/>
    <w:rsid w:val="006804E5"/>
    <w:rsid w:val="00680849"/>
    <w:rsid w:val="00680DCE"/>
    <w:rsid w:val="00680FE3"/>
    <w:rsid w:val="00681867"/>
    <w:rsid w:val="006818A0"/>
    <w:rsid w:val="006819E7"/>
    <w:rsid w:val="006824A8"/>
    <w:rsid w:val="006825C4"/>
    <w:rsid w:val="006829F0"/>
    <w:rsid w:val="00682C03"/>
    <w:rsid w:val="00682FD5"/>
    <w:rsid w:val="00683566"/>
    <w:rsid w:val="0068388C"/>
    <w:rsid w:val="00683BFF"/>
    <w:rsid w:val="00684B5D"/>
    <w:rsid w:val="00684DBD"/>
    <w:rsid w:val="0068508C"/>
    <w:rsid w:val="006857FE"/>
    <w:rsid w:val="0068584E"/>
    <w:rsid w:val="00685A03"/>
    <w:rsid w:val="00686016"/>
    <w:rsid w:val="006864C6"/>
    <w:rsid w:val="00686525"/>
    <w:rsid w:val="006876B6"/>
    <w:rsid w:val="00690683"/>
    <w:rsid w:val="00690B12"/>
    <w:rsid w:val="00691194"/>
    <w:rsid w:val="00691D45"/>
    <w:rsid w:val="00691D8A"/>
    <w:rsid w:val="00692375"/>
    <w:rsid w:val="006930CE"/>
    <w:rsid w:val="006930D7"/>
    <w:rsid w:val="00693A1A"/>
    <w:rsid w:val="00694F52"/>
    <w:rsid w:val="006950CE"/>
    <w:rsid w:val="00695B9E"/>
    <w:rsid w:val="00695D92"/>
    <w:rsid w:val="00695DC7"/>
    <w:rsid w:val="0069614C"/>
    <w:rsid w:val="006963D4"/>
    <w:rsid w:val="006967D2"/>
    <w:rsid w:val="00696A27"/>
    <w:rsid w:val="00696AAC"/>
    <w:rsid w:val="00696C55"/>
    <w:rsid w:val="00696FD2"/>
    <w:rsid w:val="0069709B"/>
    <w:rsid w:val="006972D0"/>
    <w:rsid w:val="00697455"/>
    <w:rsid w:val="006A05CF"/>
    <w:rsid w:val="006A0A25"/>
    <w:rsid w:val="006A0D18"/>
    <w:rsid w:val="006A1D86"/>
    <w:rsid w:val="006A246B"/>
    <w:rsid w:val="006A2E23"/>
    <w:rsid w:val="006A2E86"/>
    <w:rsid w:val="006A3246"/>
    <w:rsid w:val="006A37F4"/>
    <w:rsid w:val="006A4BCB"/>
    <w:rsid w:val="006A4EEF"/>
    <w:rsid w:val="006A5611"/>
    <w:rsid w:val="006A5698"/>
    <w:rsid w:val="006A59C9"/>
    <w:rsid w:val="006A5D0F"/>
    <w:rsid w:val="006A6102"/>
    <w:rsid w:val="006A6AB5"/>
    <w:rsid w:val="006A6B49"/>
    <w:rsid w:val="006A746E"/>
    <w:rsid w:val="006A7A39"/>
    <w:rsid w:val="006B0052"/>
    <w:rsid w:val="006B0354"/>
    <w:rsid w:val="006B08DD"/>
    <w:rsid w:val="006B08E8"/>
    <w:rsid w:val="006B0B19"/>
    <w:rsid w:val="006B0B51"/>
    <w:rsid w:val="006B0B9E"/>
    <w:rsid w:val="006B1495"/>
    <w:rsid w:val="006B1629"/>
    <w:rsid w:val="006B16EB"/>
    <w:rsid w:val="006B1735"/>
    <w:rsid w:val="006B3ADE"/>
    <w:rsid w:val="006B3C6E"/>
    <w:rsid w:val="006B410B"/>
    <w:rsid w:val="006B4907"/>
    <w:rsid w:val="006B492A"/>
    <w:rsid w:val="006B4A43"/>
    <w:rsid w:val="006B4B03"/>
    <w:rsid w:val="006B4D50"/>
    <w:rsid w:val="006B4F29"/>
    <w:rsid w:val="006B56FF"/>
    <w:rsid w:val="006B5DB5"/>
    <w:rsid w:val="006B683B"/>
    <w:rsid w:val="006B687D"/>
    <w:rsid w:val="006B6D5D"/>
    <w:rsid w:val="006B6D84"/>
    <w:rsid w:val="006B764D"/>
    <w:rsid w:val="006B778F"/>
    <w:rsid w:val="006B78D4"/>
    <w:rsid w:val="006B7D6C"/>
    <w:rsid w:val="006B7D72"/>
    <w:rsid w:val="006BE0C2"/>
    <w:rsid w:val="006C003B"/>
    <w:rsid w:val="006C042B"/>
    <w:rsid w:val="006C1F87"/>
    <w:rsid w:val="006C20C7"/>
    <w:rsid w:val="006C2135"/>
    <w:rsid w:val="006C2615"/>
    <w:rsid w:val="006C26F8"/>
    <w:rsid w:val="006C29FE"/>
    <w:rsid w:val="006C2A17"/>
    <w:rsid w:val="006C2BFC"/>
    <w:rsid w:val="006C2E49"/>
    <w:rsid w:val="006C3002"/>
    <w:rsid w:val="006C347B"/>
    <w:rsid w:val="006C3C1D"/>
    <w:rsid w:val="006C435D"/>
    <w:rsid w:val="006C460B"/>
    <w:rsid w:val="006C4780"/>
    <w:rsid w:val="006C5028"/>
    <w:rsid w:val="006C50E3"/>
    <w:rsid w:val="006C54F3"/>
    <w:rsid w:val="006C5540"/>
    <w:rsid w:val="006C5810"/>
    <w:rsid w:val="006C5F37"/>
    <w:rsid w:val="006C63F0"/>
    <w:rsid w:val="006C6BD8"/>
    <w:rsid w:val="006C71BC"/>
    <w:rsid w:val="006C7E4F"/>
    <w:rsid w:val="006D0024"/>
    <w:rsid w:val="006D0107"/>
    <w:rsid w:val="006D059C"/>
    <w:rsid w:val="006D08DA"/>
    <w:rsid w:val="006D0A7B"/>
    <w:rsid w:val="006D245E"/>
    <w:rsid w:val="006D273D"/>
    <w:rsid w:val="006D27CB"/>
    <w:rsid w:val="006D2D20"/>
    <w:rsid w:val="006D2FFA"/>
    <w:rsid w:val="006D31E7"/>
    <w:rsid w:val="006D3E10"/>
    <w:rsid w:val="006D3E2E"/>
    <w:rsid w:val="006D3E6B"/>
    <w:rsid w:val="006D4078"/>
    <w:rsid w:val="006D41D9"/>
    <w:rsid w:val="006D4880"/>
    <w:rsid w:val="006D4C55"/>
    <w:rsid w:val="006D525E"/>
    <w:rsid w:val="006D5416"/>
    <w:rsid w:val="006D5741"/>
    <w:rsid w:val="006D5931"/>
    <w:rsid w:val="006D5B7C"/>
    <w:rsid w:val="006D60B9"/>
    <w:rsid w:val="006D627F"/>
    <w:rsid w:val="006D630F"/>
    <w:rsid w:val="006D6415"/>
    <w:rsid w:val="006D6947"/>
    <w:rsid w:val="006D7046"/>
    <w:rsid w:val="006D7299"/>
    <w:rsid w:val="006D740D"/>
    <w:rsid w:val="006D7799"/>
    <w:rsid w:val="006D77A1"/>
    <w:rsid w:val="006D79A8"/>
    <w:rsid w:val="006D7BEF"/>
    <w:rsid w:val="006D7BF4"/>
    <w:rsid w:val="006D7ED2"/>
    <w:rsid w:val="006E017F"/>
    <w:rsid w:val="006E0305"/>
    <w:rsid w:val="006E0C90"/>
    <w:rsid w:val="006E0EE6"/>
    <w:rsid w:val="006E14C6"/>
    <w:rsid w:val="006E1958"/>
    <w:rsid w:val="006E1E1B"/>
    <w:rsid w:val="006E1F30"/>
    <w:rsid w:val="006E232E"/>
    <w:rsid w:val="006E251D"/>
    <w:rsid w:val="006E2883"/>
    <w:rsid w:val="006E2B81"/>
    <w:rsid w:val="006E2F76"/>
    <w:rsid w:val="006E3364"/>
    <w:rsid w:val="006E3428"/>
    <w:rsid w:val="006E38EA"/>
    <w:rsid w:val="006E3D70"/>
    <w:rsid w:val="006E43AB"/>
    <w:rsid w:val="006E44E7"/>
    <w:rsid w:val="006E462C"/>
    <w:rsid w:val="006E46AC"/>
    <w:rsid w:val="006E4C41"/>
    <w:rsid w:val="006E4FD0"/>
    <w:rsid w:val="006E5095"/>
    <w:rsid w:val="006E5522"/>
    <w:rsid w:val="006E5E9A"/>
    <w:rsid w:val="006E61C3"/>
    <w:rsid w:val="006E6216"/>
    <w:rsid w:val="006E6548"/>
    <w:rsid w:val="006E65F8"/>
    <w:rsid w:val="006E68AA"/>
    <w:rsid w:val="006E77CA"/>
    <w:rsid w:val="006E78CB"/>
    <w:rsid w:val="006E7B5F"/>
    <w:rsid w:val="006E7B6C"/>
    <w:rsid w:val="006F000F"/>
    <w:rsid w:val="006F03E8"/>
    <w:rsid w:val="006F06E2"/>
    <w:rsid w:val="006F0702"/>
    <w:rsid w:val="006F0BFD"/>
    <w:rsid w:val="006F0CAC"/>
    <w:rsid w:val="006F135A"/>
    <w:rsid w:val="006F1738"/>
    <w:rsid w:val="006F1A80"/>
    <w:rsid w:val="006F2F34"/>
    <w:rsid w:val="006F33DA"/>
    <w:rsid w:val="006F3912"/>
    <w:rsid w:val="006F3FB3"/>
    <w:rsid w:val="006F423F"/>
    <w:rsid w:val="006F44FB"/>
    <w:rsid w:val="006F47EF"/>
    <w:rsid w:val="006F4809"/>
    <w:rsid w:val="006F52B8"/>
    <w:rsid w:val="006F5C9B"/>
    <w:rsid w:val="006F5E6D"/>
    <w:rsid w:val="006F67C3"/>
    <w:rsid w:val="006F6977"/>
    <w:rsid w:val="006F72D6"/>
    <w:rsid w:val="007007AB"/>
    <w:rsid w:val="00700E79"/>
    <w:rsid w:val="0070119D"/>
    <w:rsid w:val="007012B6"/>
    <w:rsid w:val="00701821"/>
    <w:rsid w:val="007018EA"/>
    <w:rsid w:val="00701A5C"/>
    <w:rsid w:val="00701C71"/>
    <w:rsid w:val="00701F4E"/>
    <w:rsid w:val="007022B8"/>
    <w:rsid w:val="00702361"/>
    <w:rsid w:val="00702876"/>
    <w:rsid w:val="00702D3E"/>
    <w:rsid w:val="00702EA6"/>
    <w:rsid w:val="00702FB1"/>
    <w:rsid w:val="00703C09"/>
    <w:rsid w:val="00703F63"/>
    <w:rsid w:val="007050D3"/>
    <w:rsid w:val="007051DE"/>
    <w:rsid w:val="007054DB"/>
    <w:rsid w:val="00705627"/>
    <w:rsid w:val="00705AFB"/>
    <w:rsid w:val="00705E72"/>
    <w:rsid w:val="00705EB2"/>
    <w:rsid w:val="007060D0"/>
    <w:rsid w:val="00706440"/>
    <w:rsid w:val="007065B4"/>
    <w:rsid w:val="00706619"/>
    <w:rsid w:val="00706C16"/>
    <w:rsid w:val="007071C6"/>
    <w:rsid w:val="007072B5"/>
    <w:rsid w:val="00707621"/>
    <w:rsid w:val="0070764B"/>
    <w:rsid w:val="007076C3"/>
    <w:rsid w:val="0070775A"/>
    <w:rsid w:val="00707C96"/>
    <w:rsid w:val="00707E4C"/>
    <w:rsid w:val="00710548"/>
    <w:rsid w:val="00710947"/>
    <w:rsid w:val="00710BE1"/>
    <w:rsid w:val="00710D67"/>
    <w:rsid w:val="00711079"/>
    <w:rsid w:val="007119F8"/>
    <w:rsid w:val="00711A7F"/>
    <w:rsid w:val="0071271B"/>
    <w:rsid w:val="0071271F"/>
    <w:rsid w:val="00712854"/>
    <w:rsid w:val="00712A23"/>
    <w:rsid w:val="0071375A"/>
    <w:rsid w:val="00714137"/>
    <w:rsid w:val="007143A1"/>
    <w:rsid w:val="0071448E"/>
    <w:rsid w:val="007145D4"/>
    <w:rsid w:val="007157DC"/>
    <w:rsid w:val="00715D17"/>
    <w:rsid w:val="00715E8F"/>
    <w:rsid w:val="00716C16"/>
    <w:rsid w:val="00717195"/>
    <w:rsid w:val="007174AA"/>
    <w:rsid w:val="007176FB"/>
    <w:rsid w:val="00717744"/>
    <w:rsid w:val="00717F09"/>
    <w:rsid w:val="0072006F"/>
    <w:rsid w:val="0072077A"/>
    <w:rsid w:val="00720E4D"/>
    <w:rsid w:val="007212C2"/>
    <w:rsid w:val="007217EE"/>
    <w:rsid w:val="00721818"/>
    <w:rsid w:val="007218A2"/>
    <w:rsid w:val="007218EC"/>
    <w:rsid w:val="00721C22"/>
    <w:rsid w:val="00721C64"/>
    <w:rsid w:val="00721EF3"/>
    <w:rsid w:val="00721F12"/>
    <w:rsid w:val="00723038"/>
    <w:rsid w:val="00723257"/>
    <w:rsid w:val="00723393"/>
    <w:rsid w:val="00723E9E"/>
    <w:rsid w:val="00723F0E"/>
    <w:rsid w:val="00723F84"/>
    <w:rsid w:val="00723F9F"/>
    <w:rsid w:val="007240DC"/>
    <w:rsid w:val="007243B1"/>
    <w:rsid w:val="00724700"/>
    <w:rsid w:val="0072507A"/>
    <w:rsid w:val="007256E0"/>
    <w:rsid w:val="00725A12"/>
    <w:rsid w:val="00725A92"/>
    <w:rsid w:val="00726324"/>
    <w:rsid w:val="0072679A"/>
    <w:rsid w:val="00726A14"/>
    <w:rsid w:val="00726ABF"/>
    <w:rsid w:val="00727B7C"/>
    <w:rsid w:val="00727D8F"/>
    <w:rsid w:val="00727E46"/>
    <w:rsid w:val="0073052C"/>
    <w:rsid w:val="00730561"/>
    <w:rsid w:val="00730628"/>
    <w:rsid w:val="00730F96"/>
    <w:rsid w:val="007314B5"/>
    <w:rsid w:val="00731AB2"/>
    <w:rsid w:val="00731E10"/>
    <w:rsid w:val="0073201E"/>
    <w:rsid w:val="00732926"/>
    <w:rsid w:val="00732A60"/>
    <w:rsid w:val="00732B0A"/>
    <w:rsid w:val="0073307B"/>
    <w:rsid w:val="0073356B"/>
    <w:rsid w:val="00733F08"/>
    <w:rsid w:val="00734020"/>
    <w:rsid w:val="007344CA"/>
    <w:rsid w:val="00734750"/>
    <w:rsid w:val="00734ADE"/>
    <w:rsid w:val="00734C41"/>
    <w:rsid w:val="00735AA7"/>
    <w:rsid w:val="00735B6F"/>
    <w:rsid w:val="007364C0"/>
    <w:rsid w:val="007368E9"/>
    <w:rsid w:val="0073692F"/>
    <w:rsid w:val="00737333"/>
    <w:rsid w:val="00737527"/>
    <w:rsid w:val="0073759F"/>
    <w:rsid w:val="0073783A"/>
    <w:rsid w:val="00737870"/>
    <w:rsid w:val="00737DC0"/>
    <w:rsid w:val="00737E82"/>
    <w:rsid w:val="007402B3"/>
    <w:rsid w:val="00740611"/>
    <w:rsid w:val="00740745"/>
    <w:rsid w:val="00741027"/>
    <w:rsid w:val="007414FD"/>
    <w:rsid w:val="00741D59"/>
    <w:rsid w:val="00741F01"/>
    <w:rsid w:val="007422F7"/>
    <w:rsid w:val="0074348E"/>
    <w:rsid w:val="00743D96"/>
    <w:rsid w:val="00743E46"/>
    <w:rsid w:val="007440DC"/>
    <w:rsid w:val="00744132"/>
    <w:rsid w:val="00744139"/>
    <w:rsid w:val="007444C7"/>
    <w:rsid w:val="007444F6"/>
    <w:rsid w:val="00745024"/>
    <w:rsid w:val="007450DC"/>
    <w:rsid w:val="0074564F"/>
    <w:rsid w:val="007456DE"/>
    <w:rsid w:val="00745B33"/>
    <w:rsid w:val="00745F63"/>
    <w:rsid w:val="0074625E"/>
    <w:rsid w:val="0074648A"/>
    <w:rsid w:val="0074685C"/>
    <w:rsid w:val="0074688B"/>
    <w:rsid w:val="00746A05"/>
    <w:rsid w:val="00746A12"/>
    <w:rsid w:val="00746C38"/>
    <w:rsid w:val="00746D9A"/>
    <w:rsid w:val="00747BDE"/>
    <w:rsid w:val="00747D93"/>
    <w:rsid w:val="007502D4"/>
    <w:rsid w:val="007515B9"/>
    <w:rsid w:val="00751C48"/>
    <w:rsid w:val="00751EA7"/>
    <w:rsid w:val="00752578"/>
    <w:rsid w:val="0075274A"/>
    <w:rsid w:val="00752751"/>
    <w:rsid w:val="007533DD"/>
    <w:rsid w:val="00753518"/>
    <w:rsid w:val="007537C7"/>
    <w:rsid w:val="00753860"/>
    <w:rsid w:val="00754007"/>
    <w:rsid w:val="00755B95"/>
    <w:rsid w:val="00755FE3"/>
    <w:rsid w:val="00756B5B"/>
    <w:rsid w:val="00756DE4"/>
    <w:rsid w:val="0075789E"/>
    <w:rsid w:val="00757E67"/>
    <w:rsid w:val="00760282"/>
    <w:rsid w:val="007603DD"/>
    <w:rsid w:val="0076090F"/>
    <w:rsid w:val="00760D0C"/>
    <w:rsid w:val="007610B0"/>
    <w:rsid w:val="0076174D"/>
    <w:rsid w:val="007617A0"/>
    <w:rsid w:val="007620FF"/>
    <w:rsid w:val="007621EB"/>
    <w:rsid w:val="007628EA"/>
    <w:rsid w:val="007635B2"/>
    <w:rsid w:val="007635C2"/>
    <w:rsid w:val="00763A37"/>
    <w:rsid w:val="00764273"/>
    <w:rsid w:val="00764674"/>
    <w:rsid w:val="0076484F"/>
    <w:rsid w:val="007649A3"/>
    <w:rsid w:val="00764C95"/>
    <w:rsid w:val="00764EE8"/>
    <w:rsid w:val="0076519A"/>
    <w:rsid w:val="007652C3"/>
    <w:rsid w:val="00765993"/>
    <w:rsid w:val="007659F2"/>
    <w:rsid w:val="007662D6"/>
    <w:rsid w:val="007662FF"/>
    <w:rsid w:val="0076634D"/>
    <w:rsid w:val="00766F09"/>
    <w:rsid w:val="007672E9"/>
    <w:rsid w:val="00767608"/>
    <w:rsid w:val="00767657"/>
    <w:rsid w:val="0076793D"/>
    <w:rsid w:val="00770220"/>
    <w:rsid w:val="00770A00"/>
    <w:rsid w:val="00770C04"/>
    <w:rsid w:val="00770D20"/>
    <w:rsid w:val="00770DF5"/>
    <w:rsid w:val="007718D2"/>
    <w:rsid w:val="00771908"/>
    <w:rsid w:val="00771E31"/>
    <w:rsid w:val="00771F75"/>
    <w:rsid w:val="0077218C"/>
    <w:rsid w:val="007728DD"/>
    <w:rsid w:val="00772C0B"/>
    <w:rsid w:val="00773E53"/>
    <w:rsid w:val="00773F35"/>
    <w:rsid w:val="007740AF"/>
    <w:rsid w:val="00774776"/>
    <w:rsid w:val="007748E7"/>
    <w:rsid w:val="00774CE6"/>
    <w:rsid w:val="00774D1D"/>
    <w:rsid w:val="00775473"/>
    <w:rsid w:val="00775B18"/>
    <w:rsid w:val="00775FED"/>
    <w:rsid w:val="007764DF"/>
    <w:rsid w:val="007767A0"/>
    <w:rsid w:val="00776B09"/>
    <w:rsid w:val="00776F6C"/>
    <w:rsid w:val="007773C4"/>
    <w:rsid w:val="007776AF"/>
    <w:rsid w:val="00777759"/>
    <w:rsid w:val="00777A36"/>
    <w:rsid w:val="00780016"/>
    <w:rsid w:val="00780A98"/>
    <w:rsid w:val="00780B89"/>
    <w:rsid w:val="00781250"/>
    <w:rsid w:val="007818F9"/>
    <w:rsid w:val="007819BB"/>
    <w:rsid w:val="00781F07"/>
    <w:rsid w:val="00782285"/>
    <w:rsid w:val="007824E7"/>
    <w:rsid w:val="00782579"/>
    <w:rsid w:val="0078298E"/>
    <w:rsid w:val="00782BF6"/>
    <w:rsid w:val="007833AB"/>
    <w:rsid w:val="007836A9"/>
    <w:rsid w:val="00783DB6"/>
    <w:rsid w:val="00784B4E"/>
    <w:rsid w:val="00785742"/>
    <w:rsid w:val="00785D7A"/>
    <w:rsid w:val="007860EC"/>
    <w:rsid w:val="007862FC"/>
    <w:rsid w:val="00786404"/>
    <w:rsid w:val="00786638"/>
    <w:rsid w:val="0078676E"/>
    <w:rsid w:val="00786C29"/>
    <w:rsid w:val="00787740"/>
    <w:rsid w:val="00787F84"/>
    <w:rsid w:val="007902E8"/>
    <w:rsid w:val="007903E5"/>
    <w:rsid w:val="00790F3A"/>
    <w:rsid w:val="00790FE5"/>
    <w:rsid w:val="00791179"/>
    <w:rsid w:val="007917D7"/>
    <w:rsid w:val="00791F28"/>
    <w:rsid w:val="00791FE8"/>
    <w:rsid w:val="007921C0"/>
    <w:rsid w:val="0079257A"/>
    <w:rsid w:val="00793407"/>
    <w:rsid w:val="007934E5"/>
    <w:rsid w:val="0079396F"/>
    <w:rsid w:val="00793BD8"/>
    <w:rsid w:val="007948BE"/>
    <w:rsid w:val="00794A4D"/>
    <w:rsid w:val="00794BC8"/>
    <w:rsid w:val="00794FF6"/>
    <w:rsid w:val="007950F6"/>
    <w:rsid w:val="00795175"/>
    <w:rsid w:val="007959A3"/>
    <w:rsid w:val="00795A1C"/>
    <w:rsid w:val="00795B53"/>
    <w:rsid w:val="00795E75"/>
    <w:rsid w:val="00795FDB"/>
    <w:rsid w:val="00796A4B"/>
    <w:rsid w:val="00796E3E"/>
    <w:rsid w:val="00796E9A"/>
    <w:rsid w:val="00796F70"/>
    <w:rsid w:val="00796F76"/>
    <w:rsid w:val="007972D0"/>
    <w:rsid w:val="007973F2"/>
    <w:rsid w:val="0079758E"/>
    <w:rsid w:val="007977BF"/>
    <w:rsid w:val="0079788A"/>
    <w:rsid w:val="00797F59"/>
    <w:rsid w:val="007A01FD"/>
    <w:rsid w:val="007A0829"/>
    <w:rsid w:val="007A10B7"/>
    <w:rsid w:val="007A1CD4"/>
    <w:rsid w:val="007A1D1A"/>
    <w:rsid w:val="007A1F9B"/>
    <w:rsid w:val="007A2AE3"/>
    <w:rsid w:val="007A2B88"/>
    <w:rsid w:val="007A2E5B"/>
    <w:rsid w:val="007A31B4"/>
    <w:rsid w:val="007A38D6"/>
    <w:rsid w:val="007A3F08"/>
    <w:rsid w:val="007A4455"/>
    <w:rsid w:val="007A44BD"/>
    <w:rsid w:val="007A476B"/>
    <w:rsid w:val="007A4853"/>
    <w:rsid w:val="007A4CB2"/>
    <w:rsid w:val="007A4D03"/>
    <w:rsid w:val="007A4EC0"/>
    <w:rsid w:val="007A5D03"/>
    <w:rsid w:val="007A699C"/>
    <w:rsid w:val="007A73BE"/>
    <w:rsid w:val="007A74AF"/>
    <w:rsid w:val="007A7508"/>
    <w:rsid w:val="007A763C"/>
    <w:rsid w:val="007A78B2"/>
    <w:rsid w:val="007A7DDE"/>
    <w:rsid w:val="007AEDC1"/>
    <w:rsid w:val="007B0B70"/>
    <w:rsid w:val="007B0EC6"/>
    <w:rsid w:val="007B13BB"/>
    <w:rsid w:val="007B1793"/>
    <w:rsid w:val="007B203C"/>
    <w:rsid w:val="007B2317"/>
    <w:rsid w:val="007B2671"/>
    <w:rsid w:val="007B2832"/>
    <w:rsid w:val="007B2A6C"/>
    <w:rsid w:val="007B2A9A"/>
    <w:rsid w:val="007B313D"/>
    <w:rsid w:val="007B3498"/>
    <w:rsid w:val="007B3A0E"/>
    <w:rsid w:val="007B43EB"/>
    <w:rsid w:val="007B4531"/>
    <w:rsid w:val="007B4B9B"/>
    <w:rsid w:val="007B5051"/>
    <w:rsid w:val="007B5B50"/>
    <w:rsid w:val="007B5B51"/>
    <w:rsid w:val="007B5C12"/>
    <w:rsid w:val="007B6D79"/>
    <w:rsid w:val="007B7AD9"/>
    <w:rsid w:val="007B7E9A"/>
    <w:rsid w:val="007C09D1"/>
    <w:rsid w:val="007C09D6"/>
    <w:rsid w:val="007C113B"/>
    <w:rsid w:val="007C11F1"/>
    <w:rsid w:val="007C1409"/>
    <w:rsid w:val="007C1768"/>
    <w:rsid w:val="007C1837"/>
    <w:rsid w:val="007C1DE2"/>
    <w:rsid w:val="007C1EF4"/>
    <w:rsid w:val="007C241B"/>
    <w:rsid w:val="007C2AE7"/>
    <w:rsid w:val="007C2BFF"/>
    <w:rsid w:val="007C2C13"/>
    <w:rsid w:val="007C2DB0"/>
    <w:rsid w:val="007C334F"/>
    <w:rsid w:val="007C34B6"/>
    <w:rsid w:val="007C3B5B"/>
    <w:rsid w:val="007C3C8E"/>
    <w:rsid w:val="007C3F56"/>
    <w:rsid w:val="007C4000"/>
    <w:rsid w:val="007C43AD"/>
    <w:rsid w:val="007C4401"/>
    <w:rsid w:val="007C45B5"/>
    <w:rsid w:val="007C4AC6"/>
    <w:rsid w:val="007C4B13"/>
    <w:rsid w:val="007C5547"/>
    <w:rsid w:val="007C572E"/>
    <w:rsid w:val="007C624A"/>
    <w:rsid w:val="007C666A"/>
    <w:rsid w:val="007C6F9A"/>
    <w:rsid w:val="007C7A24"/>
    <w:rsid w:val="007C7CC7"/>
    <w:rsid w:val="007D0260"/>
    <w:rsid w:val="007D07E4"/>
    <w:rsid w:val="007D0FBF"/>
    <w:rsid w:val="007D1751"/>
    <w:rsid w:val="007D1A9F"/>
    <w:rsid w:val="007D1F47"/>
    <w:rsid w:val="007D246E"/>
    <w:rsid w:val="007D24D9"/>
    <w:rsid w:val="007D2688"/>
    <w:rsid w:val="007D27DD"/>
    <w:rsid w:val="007D29BB"/>
    <w:rsid w:val="007D2E93"/>
    <w:rsid w:val="007D34D8"/>
    <w:rsid w:val="007D41A5"/>
    <w:rsid w:val="007D4668"/>
    <w:rsid w:val="007D485E"/>
    <w:rsid w:val="007D4C3F"/>
    <w:rsid w:val="007D4C44"/>
    <w:rsid w:val="007D4DCD"/>
    <w:rsid w:val="007D4F8A"/>
    <w:rsid w:val="007D5683"/>
    <w:rsid w:val="007D57DE"/>
    <w:rsid w:val="007D5957"/>
    <w:rsid w:val="007D5CCC"/>
    <w:rsid w:val="007D755F"/>
    <w:rsid w:val="007D77FB"/>
    <w:rsid w:val="007D7F92"/>
    <w:rsid w:val="007E0018"/>
    <w:rsid w:val="007E0214"/>
    <w:rsid w:val="007E04A2"/>
    <w:rsid w:val="007E0F26"/>
    <w:rsid w:val="007E10F2"/>
    <w:rsid w:val="007E11EB"/>
    <w:rsid w:val="007E1440"/>
    <w:rsid w:val="007E1ED9"/>
    <w:rsid w:val="007E2016"/>
    <w:rsid w:val="007E21F0"/>
    <w:rsid w:val="007E236C"/>
    <w:rsid w:val="007E2428"/>
    <w:rsid w:val="007E24E5"/>
    <w:rsid w:val="007E2541"/>
    <w:rsid w:val="007E25F6"/>
    <w:rsid w:val="007E2D02"/>
    <w:rsid w:val="007E303E"/>
    <w:rsid w:val="007E34BC"/>
    <w:rsid w:val="007E38EA"/>
    <w:rsid w:val="007E3DE8"/>
    <w:rsid w:val="007E40BD"/>
    <w:rsid w:val="007E4515"/>
    <w:rsid w:val="007E52D6"/>
    <w:rsid w:val="007E5336"/>
    <w:rsid w:val="007E5408"/>
    <w:rsid w:val="007E585B"/>
    <w:rsid w:val="007E5E87"/>
    <w:rsid w:val="007E654B"/>
    <w:rsid w:val="007E6789"/>
    <w:rsid w:val="007E6833"/>
    <w:rsid w:val="007E6BB9"/>
    <w:rsid w:val="007E6C8A"/>
    <w:rsid w:val="007E6D2F"/>
    <w:rsid w:val="007E72DF"/>
    <w:rsid w:val="007E72EA"/>
    <w:rsid w:val="007E79F5"/>
    <w:rsid w:val="007F076B"/>
    <w:rsid w:val="007F1189"/>
    <w:rsid w:val="007F1425"/>
    <w:rsid w:val="007F186B"/>
    <w:rsid w:val="007F18CF"/>
    <w:rsid w:val="007F1ADE"/>
    <w:rsid w:val="007F1CF0"/>
    <w:rsid w:val="007F1E6A"/>
    <w:rsid w:val="007F1EF9"/>
    <w:rsid w:val="007F27E2"/>
    <w:rsid w:val="007F2C84"/>
    <w:rsid w:val="007F2DAF"/>
    <w:rsid w:val="007F36F1"/>
    <w:rsid w:val="007F3A01"/>
    <w:rsid w:val="007F3EB9"/>
    <w:rsid w:val="007F4091"/>
    <w:rsid w:val="007F4DC2"/>
    <w:rsid w:val="007F4EAE"/>
    <w:rsid w:val="007F4F13"/>
    <w:rsid w:val="007F542D"/>
    <w:rsid w:val="007F56FA"/>
    <w:rsid w:val="007F64E5"/>
    <w:rsid w:val="007F6531"/>
    <w:rsid w:val="007F65F3"/>
    <w:rsid w:val="007F6734"/>
    <w:rsid w:val="007F7054"/>
    <w:rsid w:val="007F75D1"/>
    <w:rsid w:val="007F767A"/>
    <w:rsid w:val="007F7A22"/>
    <w:rsid w:val="007FD6F0"/>
    <w:rsid w:val="008002B1"/>
    <w:rsid w:val="00800F3B"/>
    <w:rsid w:val="00801F31"/>
    <w:rsid w:val="008026BE"/>
    <w:rsid w:val="008030EB"/>
    <w:rsid w:val="0080327D"/>
    <w:rsid w:val="008032D6"/>
    <w:rsid w:val="008033B6"/>
    <w:rsid w:val="008035C7"/>
    <w:rsid w:val="00803D81"/>
    <w:rsid w:val="00804920"/>
    <w:rsid w:val="00804B41"/>
    <w:rsid w:val="00804E2C"/>
    <w:rsid w:val="00805325"/>
    <w:rsid w:val="00805409"/>
    <w:rsid w:val="008055C6"/>
    <w:rsid w:val="00805BB4"/>
    <w:rsid w:val="00806476"/>
    <w:rsid w:val="00806684"/>
    <w:rsid w:val="00806744"/>
    <w:rsid w:val="00806B0D"/>
    <w:rsid w:val="00806D85"/>
    <w:rsid w:val="00806F3C"/>
    <w:rsid w:val="00807D43"/>
    <w:rsid w:val="00807D48"/>
    <w:rsid w:val="00807E62"/>
    <w:rsid w:val="00807EA4"/>
    <w:rsid w:val="00810239"/>
    <w:rsid w:val="008109F1"/>
    <w:rsid w:val="00810BF2"/>
    <w:rsid w:val="00811E86"/>
    <w:rsid w:val="00812902"/>
    <w:rsid w:val="00812CFE"/>
    <w:rsid w:val="008136EA"/>
    <w:rsid w:val="00813C55"/>
    <w:rsid w:val="00813F07"/>
    <w:rsid w:val="008141B5"/>
    <w:rsid w:val="0081421C"/>
    <w:rsid w:val="008145B4"/>
    <w:rsid w:val="008146F4"/>
    <w:rsid w:val="00814856"/>
    <w:rsid w:val="00814B78"/>
    <w:rsid w:val="0081506A"/>
    <w:rsid w:val="00815271"/>
    <w:rsid w:val="008155CE"/>
    <w:rsid w:val="008163D2"/>
    <w:rsid w:val="00816554"/>
    <w:rsid w:val="008167E8"/>
    <w:rsid w:val="00816A58"/>
    <w:rsid w:val="00817E3F"/>
    <w:rsid w:val="00817E9B"/>
    <w:rsid w:val="0082028A"/>
    <w:rsid w:val="00820419"/>
    <w:rsid w:val="0082096F"/>
    <w:rsid w:val="008215CD"/>
    <w:rsid w:val="00821B3A"/>
    <w:rsid w:val="008222F1"/>
    <w:rsid w:val="008223DF"/>
    <w:rsid w:val="008232A1"/>
    <w:rsid w:val="008233E0"/>
    <w:rsid w:val="0082361B"/>
    <w:rsid w:val="00824521"/>
    <w:rsid w:val="0082494E"/>
    <w:rsid w:val="00824AC1"/>
    <w:rsid w:val="00824E03"/>
    <w:rsid w:val="00825B2C"/>
    <w:rsid w:val="00825CDB"/>
    <w:rsid w:val="00825CE0"/>
    <w:rsid w:val="008260E6"/>
    <w:rsid w:val="00826350"/>
    <w:rsid w:val="0082637D"/>
    <w:rsid w:val="008264F0"/>
    <w:rsid w:val="00826C22"/>
    <w:rsid w:val="00826CED"/>
    <w:rsid w:val="00826EA9"/>
    <w:rsid w:val="008274C8"/>
    <w:rsid w:val="008275B8"/>
    <w:rsid w:val="008276AA"/>
    <w:rsid w:val="008278D7"/>
    <w:rsid w:val="0082CCF9"/>
    <w:rsid w:val="00830427"/>
    <w:rsid w:val="008305E0"/>
    <w:rsid w:val="00830740"/>
    <w:rsid w:val="00831B0B"/>
    <w:rsid w:val="00831B4D"/>
    <w:rsid w:val="0083236B"/>
    <w:rsid w:val="00832394"/>
    <w:rsid w:val="0083272E"/>
    <w:rsid w:val="0083295E"/>
    <w:rsid w:val="00832DC3"/>
    <w:rsid w:val="00833256"/>
    <w:rsid w:val="008335B4"/>
    <w:rsid w:val="00833A04"/>
    <w:rsid w:val="00833D8A"/>
    <w:rsid w:val="00834AD0"/>
    <w:rsid w:val="00834D98"/>
    <w:rsid w:val="00834FA6"/>
    <w:rsid w:val="00835093"/>
    <w:rsid w:val="00835CE2"/>
    <w:rsid w:val="00835DFC"/>
    <w:rsid w:val="00836055"/>
    <w:rsid w:val="00836634"/>
    <w:rsid w:val="008368DC"/>
    <w:rsid w:val="00836C9D"/>
    <w:rsid w:val="00836FAD"/>
    <w:rsid w:val="00837349"/>
    <w:rsid w:val="0083771C"/>
    <w:rsid w:val="00837772"/>
    <w:rsid w:val="00837826"/>
    <w:rsid w:val="00837E26"/>
    <w:rsid w:val="00840555"/>
    <w:rsid w:val="00840A34"/>
    <w:rsid w:val="00841936"/>
    <w:rsid w:val="008419D2"/>
    <w:rsid w:val="00842549"/>
    <w:rsid w:val="00843056"/>
    <w:rsid w:val="0084353B"/>
    <w:rsid w:val="008439EB"/>
    <w:rsid w:val="00843F73"/>
    <w:rsid w:val="008442A9"/>
    <w:rsid w:val="00844349"/>
    <w:rsid w:val="008445EA"/>
    <w:rsid w:val="00845138"/>
    <w:rsid w:val="0084557E"/>
    <w:rsid w:val="008456F2"/>
    <w:rsid w:val="008468D9"/>
    <w:rsid w:val="00846C1D"/>
    <w:rsid w:val="0084795E"/>
    <w:rsid w:val="008479E9"/>
    <w:rsid w:val="00847AA7"/>
    <w:rsid w:val="00847BA7"/>
    <w:rsid w:val="00851163"/>
    <w:rsid w:val="00851DE2"/>
    <w:rsid w:val="00851E64"/>
    <w:rsid w:val="00852E87"/>
    <w:rsid w:val="008537F1"/>
    <w:rsid w:val="008538EF"/>
    <w:rsid w:val="00853908"/>
    <w:rsid w:val="00853CEB"/>
    <w:rsid w:val="00854389"/>
    <w:rsid w:val="008545F1"/>
    <w:rsid w:val="00854601"/>
    <w:rsid w:val="00854FF1"/>
    <w:rsid w:val="008555FB"/>
    <w:rsid w:val="00855FA4"/>
    <w:rsid w:val="00856612"/>
    <w:rsid w:val="00856888"/>
    <w:rsid w:val="00856DC2"/>
    <w:rsid w:val="00856FE1"/>
    <w:rsid w:val="00857146"/>
    <w:rsid w:val="00857F1F"/>
    <w:rsid w:val="00860287"/>
    <w:rsid w:val="00860F50"/>
    <w:rsid w:val="0086134D"/>
    <w:rsid w:val="00861746"/>
    <w:rsid w:val="0086180D"/>
    <w:rsid w:val="00861C9B"/>
    <w:rsid w:val="0086205F"/>
    <w:rsid w:val="0086270A"/>
    <w:rsid w:val="0086285C"/>
    <w:rsid w:val="00862C72"/>
    <w:rsid w:val="0086300A"/>
    <w:rsid w:val="00863DD5"/>
    <w:rsid w:val="00863E38"/>
    <w:rsid w:val="00864D76"/>
    <w:rsid w:val="0086540E"/>
    <w:rsid w:val="008665B2"/>
    <w:rsid w:val="008668B2"/>
    <w:rsid w:val="0086731C"/>
    <w:rsid w:val="0087051B"/>
    <w:rsid w:val="00870846"/>
    <w:rsid w:val="008714F2"/>
    <w:rsid w:val="0087165A"/>
    <w:rsid w:val="008719F0"/>
    <w:rsid w:val="0087285A"/>
    <w:rsid w:val="00872874"/>
    <w:rsid w:val="00873319"/>
    <w:rsid w:val="00873550"/>
    <w:rsid w:val="00873C45"/>
    <w:rsid w:val="00873F83"/>
    <w:rsid w:val="008745D4"/>
    <w:rsid w:val="008751B1"/>
    <w:rsid w:val="0087566C"/>
    <w:rsid w:val="00875B60"/>
    <w:rsid w:val="00875E41"/>
    <w:rsid w:val="00875EBF"/>
    <w:rsid w:val="00875F63"/>
    <w:rsid w:val="008761FA"/>
    <w:rsid w:val="00876312"/>
    <w:rsid w:val="0087634D"/>
    <w:rsid w:val="00876E35"/>
    <w:rsid w:val="00877134"/>
    <w:rsid w:val="0087714A"/>
    <w:rsid w:val="0087764B"/>
    <w:rsid w:val="008777A3"/>
    <w:rsid w:val="008777C2"/>
    <w:rsid w:val="00877A46"/>
    <w:rsid w:val="008802A0"/>
    <w:rsid w:val="0088038D"/>
    <w:rsid w:val="00880448"/>
    <w:rsid w:val="00880800"/>
    <w:rsid w:val="0088095E"/>
    <w:rsid w:val="008809D5"/>
    <w:rsid w:val="0088147B"/>
    <w:rsid w:val="00881993"/>
    <w:rsid w:val="00881A5D"/>
    <w:rsid w:val="00881BBE"/>
    <w:rsid w:val="0088251E"/>
    <w:rsid w:val="00882F76"/>
    <w:rsid w:val="00883825"/>
    <w:rsid w:val="00883BEA"/>
    <w:rsid w:val="00883BFE"/>
    <w:rsid w:val="00883DBB"/>
    <w:rsid w:val="00883E54"/>
    <w:rsid w:val="00884150"/>
    <w:rsid w:val="00884F9E"/>
    <w:rsid w:val="008851B6"/>
    <w:rsid w:val="008852E2"/>
    <w:rsid w:val="0088579B"/>
    <w:rsid w:val="00885D1B"/>
    <w:rsid w:val="008861ED"/>
    <w:rsid w:val="00886274"/>
    <w:rsid w:val="008865A5"/>
    <w:rsid w:val="0088751C"/>
    <w:rsid w:val="008879D5"/>
    <w:rsid w:val="00887CC1"/>
    <w:rsid w:val="00887D40"/>
    <w:rsid w:val="00887D8E"/>
    <w:rsid w:val="00887DD8"/>
    <w:rsid w:val="00890596"/>
    <w:rsid w:val="00890992"/>
    <w:rsid w:val="00890A71"/>
    <w:rsid w:val="00890C09"/>
    <w:rsid w:val="00890E1D"/>
    <w:rsid w:val="00891DF0"/>
    <w:rsid w:val="00892163"/>
    <w:rsid w:val="00892332"/>
    <w:rsid w:val="00892F21"/>
    <w:rsid w:val="00892F95"/>
    <w:rsid w:val="00893C05"/>
    <w:rsid w:val="0089463F"/>
    <w:rsid w:val="008946FC"/>
    <w:rsid w:val="00894859"/>
    <w:rsid w:val="00894FC1"/>
    <w:rsid w:val="0089518A"/>
    <w:rsid w:val="00895215"/>
    <w:rsid w:val="00895E47"/>
    <w:rsid w:val="00895EB1"/>
    <w:rsid w:val="00895F04"/>
    <w:rsid w:val="0089608F"/>
    <w:rsid w:val="0089610A"/>
    <w:rsid w:val="00896147"/>
    <w:rsid w:val="0089623F"/>
    <w:rsid w:val="0089663C"/>
    <w:rsid w:val="008966E8"/>
    <w:rsid w:val="008967B7"/>
    <w:rsid w:val="00896815"/>
    <w:rsid w:val="00897173"/>
    <w:rsid w:val="00897725"/>
    <w:rsid w:val="00897B00"/>
    <w:rsid w:val="00897BB2"/>
    <w:rsid w:val="00897E6E"/>
    <w:rsid w:val="008A0650"/>
    <w:rsid w:val="008A0E63"/>
    <w:rsid w:val="008A10CF"/>
    <w:rsid w:val="008A1824"/>
    <w:rsid w:val="008A1F8D"/>
    <w:rsid w:val="008A237E"/>
    <w:rsid w:val="008A3055"/>
    <w:rsid w:val="008A33B8"/>
    <w:rsid w:val="008A3559"/>
    <w:rsid w:val="008A35CF"/>
    <w:rsid w:val="008A3628"/>
    <w:rsid w:val="008A3B68"/>
    <w:rsid w:val="008A3E37"/>
    <w:rsid w:val="008A40AF"/>
    <w:rsid w:val="008A48D9"/>
    <w:rsid w:val="008A4C01"/>
    <w:rsid w:val="008A5988"/>
    <w:rsid w:val="008A59B8"/>
    <w:rsid w:val="008A5A30"/>
    <w:rsid w:val="008A5DC5"/>
    <w:rsid w:val="008A63E3"/>
    <w:rsid w:val="008A6918"/>
    <w:rsid w:val="008A69A4"/>
    <w:rsid w:val="008A6DFB"/>
    <w:rsid w:val="008A7073"/>
    <w:rsid w:val="008A78DB"/>
    <w:rsid w:val="008B00C9"/>
    <w:rsid w:val="008B01BD"/>
    <w:rsid w:val="008B0434"/>
    <w:rsid w:val="008B05FE"/>
    <w:rsid w:val="008B07A1"/>
    <w:rsid w:val="008B07B6"/>
    <w:rsid w:val="008B0D6F"/>
    <w:rsid w:val="008B0E0D"/>
    <w:rsid w:val="008B1937"/>
    <w:rsid w:val="008B20AF"/>
    <w:rsid w:val="008B2E15"/>
    <w:rsid w:val="008B2E18"/>
    <w:rsid w:val="008B3175"/>
    <w:rsid w:val="008B349D"/>
    <w:rsid w:val="008B3865"/>
    <w:rsid w:val="008B3A96"/>
    <w:rsid w:val="008B3BFF"/>
    <w:rsid w:val="008B3EAA"/>
    <w:rsid w:val="008B3EE9"/>
    <w:rsid w:val="008B3F6C"/>
    <w:rsid w:val="008B443E"/>
    <w:rsid w:val="008B4B75"/>
    <w:rsid w:val="008B50AC"/>
    <w:rsid w:val="008B58F3"/>
    <w:rsid w:val="008B5913"/>
    <w:rsid w:val="008B5B58"/>
    <w:rsid w:val="008B5C10"/>
    <w:rsid w:val="008B5F32"/>
    <w:rsid w:val="008B61ED"/>
    <w:rsid w:val="008B71A4"/>
    <w:rsid w:val="008B7607"/>
    <w:rsid w:val="008B7ABA"/>
    <w:rsid w:val="008C0121"/>
    <w:rsid w:val="008C02AE"/>
    <w:rsid w:val="008C03AE"/>
    <w:rsid w:val="008C03D0"/>
    <w:rsid w:val="008C0692"/>
    <w:rsid w:val="008C1E29"/>
    <w:rsid w:val="008C208A"/>
    <w:rsid w:val="008C21C2"/>
    <w:rsid w:val="008C2495"/>
    <w:rsid w:val="008C2729"/>
    <w:rsid w:val="008C2898"/>
    <w:rsid w:val="008C2ACB"/>
    <w:rsid w:val="008C36FF"/>
    <w:rsid w:val="008C441A"/>
    <w:rsid w:val="008C489E"/>
    <w:rsid w:val="008C4A52"/>
    <w:rsid w:val="008C6959"/>
    <w:rsid w:val="008C6B27"/>
    <w:rsid w:val="008C6E0A"/>
    <w:rsid w:val="008C6EB1"/>
    <w:rsid w:val="008C7451"/>
    <w:rsid w:val="008C76D0"/>
    <w:rsid w:val="008C7712"/>
    <w:rsid w:val="008C7D42"/>
    <w:rsid w:val="008C7FE6"/>
    <w:rsid w:val="008C7FF9"/>
    <w:rsid w:val="008D07E1"/>
    <w:rsid w:val="008D0B56"/>
    <w:rsid w:val="008D1055"/>
    <w:rsid w:val="008D1199"/>
    <w:rsid w:val="008D1437"/>
    <w:rsid w:val="008D146A"/>
    <w:rsid w:val="008D1703"/>
    <w:rsid w:val="008D1842"/>
    <w:rsid w:val="008D1A82"/>
    <w:rsid w:val="008D2566"/>
    <w:rsid w:val="008D2923"/>
    <w:rsid w:val="008D2C1E"/>
    <w:rsid w:val="008D2F01"/>
    <w:rsid w:val="008D2F2B"/>
    <w:rsid w:val="008D3003"/>
    <w:rsid w:val="008D309E"/>
    <w:rsid w:val="008D3AB2"/>
    <w:rsid w:val="008D3B82"/>
    <w:rsid w:val="008D42D1"/>
    <w:rsid w:val="008D4620"/>
    <w:rsid w:val="008D466F"/>
    <w:rsid w:val="008D4D0F"/>
    <w:rsid w:val="008D506A"/>
    <w:rsid w:val="008D5822"/>
    <w:rsid w:val="008D5B0E"/>
    <w:rsid w:val="008D5FFA"/>
    <w:rsid w:val="008D61F9"/>
    <w:rsid w:val="008D65EF"/>
    <w:rsid w:val="008D68D7"/>
    <w:rsid w:val="008D6E8F"/>
    <w:rsid w:val="008D6EB9"/>
    <w:rsid w:val="008D6EFA"/>
    <w:rsid w:val="008D7223"/>
    <w:rsid w:val="008D728B"/>
    <w:rsid w:val="008D7524"/>
    <w:rsid w:val="008D7CDC"/>
    <w:rsid w:val="008D7FF1"/>
    <w:rsid w:val="008E065E"/>
    <w:rsid w:val="008E070D"/>
    <w:rsid w:val="008E1974"/>
    <w:rsid w:val="008E25A7"/>
    <w:rsid w:val="008E275B"/>
    <w:rsid w:val="008E2860"/>
    <w:rsid w:val="008E2E5E"/>
    <w:rsid w:val="008E3282"/>
    <w:rsid w:val="008E3F6A"/>
    <w:rsid w:val="008E40F5"/>
    <w:rsid w:val="008E4AA8"/>
    <w:rsid w:val="008E4C37"/>
    <w:rsid w:val="008E5063"/>
    <w:rsid w:val="008E5121"/>
    <w:rsid w:val="008E563C"/>
    <w:rsid w:val="008E5742"/>
    <w:rsid w:val="008E6456"/>
    <w:rsid w:val="008E6544"/>
    <w:rsid w:val="008E6630"/>
    <w:rsid w:val="008E66BA"/>
    <w:rsid w:val="008E69EF"/>
    <w:rsid w:val="008E714B"/>
    <w:rsid w:val="008E75E1"/>
    <w:rsid w:val="008E7D0B"/>
    <w:rsid w:val="008F025E"/>
    <w:rsid w:val="008F04BA"/>
    <w:rsid w:val="008F0B86"/>
    <w:rsid w:val="008F0DC3"/>
    <w:rsid w:val="008F0FEA"/>
    <w:rsid w:val="008F12BE"/>
    <w:rsid w:val="008F13C6"/>
    <w:rsid w:val="008F1498"/>
    <w:rsid w:val="008F1615"/>
    <w:rsid w:val="008F1ECE"/>
    <w:rsid w:val="008F24F5"/>
    <w:rsid w:val="008F2815"/>
    <w:rsid w:val="008F2917"/>
    <w:rsid w:val="008F343B"/>
    <w:rsid w:val="008F3794"/>
    <w:rsid w:val="008F38B3"/>
    <w:rsid w:val="008F3C34"/>
    <w:rsid w:val="008F3C57"/>
    <w:rsid w:val="008F3FF2"/>
    <w:rsid w:val="008F433E"/>
    <w:rsid w:val="008F449D"/>
    <w:rsid w:val="008F4E9D"/>
    <w:rsid w:val="008F58B5"/>
    <w:rsid w:val="008F595D"/>
    <w:rsid w:val="008F5E66"/>
    <w:rsid w:val="008F5F05"/>
    <w:rsid w:val="008F60E2"/>
    <w:rsid w:val="008F676F"/>
    <w:rsid w:val="008F6899"/>
    <w:rsid w:val="008F6B86"/>
    <w:rsid w:val="008F6DDD"/>
    <w:rsid w:val="008F708F"/>
    <w:rsid w:val="008F711E"/>
    <w:rsid w:val="008F74DD"/>
    <w:rsid w:val="008F79FB"/>
    <w:rsid w:val="008F7BEE"/>
    <w:rsid w:val="008F7EFD"/>
    <w:rsid w:val="00900484"/>
    <w:rsid w:val="009008B5"/>
    <w:rsid w:val="00900B79"/>
    <w:rsid w:val="00900F3A"/>
    <w:rsid w:val="00901DC0"/>
    <w:rsid w:val="00902362"/>
    <w:rsid w:val="009025B8"/>
    <w:rsid w:val="009025C0"/>
    <w:rsid w:val="00902875"/>
    <w:rsid w:val="00902B50"/>
    <w:rsid w:val="00902E5C"/>
    <w:rsid w:val="00903255"/>
    <w:rsid w:val="009035D1"/>
    <w:rsid w:val="00903670"/>
    <w:rsid w:val="00903DEE"/>
    <w:rsid w:val="00904043"/>
    <w:rsid w:val="00904B53"/>
    <w:rsid w:val="00904D4F"/>
    <w:rsid w:val="00904EDC"/>
    <w:rsid w:val="00905272"/>
    <w:rsid w:val="009057EA"/>
    <w:rsid w:val="00905B85"/>
    <w:rsid w:val="00906501"/>
    <w:rsid w:val="00906B3B"/>
    <w:rsid w:val="00906ECB"/>
    <w:rsid w:val="00906FF9"/>
    <w:rsid w:val="00907F43"/>
    <w:rsid w:val="00910562"/>
    <w:rsid w:val="00910653"/>
    <w:rsid w:val="009109F4"/>
    <w:rsid w:val="00911226"/>
    <w:rsid w:val="009118A9"/>
    <w:rsid w:val="009119EA"/>
    <w:rsid w:val="00911BD7"/>
    <w:rsid w:val="00912122"/>
    <w:rsid w:val="00912305"/>
    <w:rsid w:val="0091248D"/>
    <w:rsid w:val="009125BC"/>
    <w:rsid w:val="00912AC7"/>
    <w:rsid w:val="00912D47"/>
    <w:rsid w:val="00912F0C"/>
    <w:rsid w:val="00913115"/>
    <w:rsid w:val="009134AC"/>
    <w:rsid w:val="00913600"/>
    <w:rsid w:val="0091361A"/>
    <w:rsid w:val="00913AFC"/>
    <w:rsid w:val="00913EE4"/>
    <w:rsid w:val="0091406D"/>
    <w:rsid w:val="0091464D"/>
    <w:rsid w:val="00914773"/>
    <w:rsid w:val="009156FA"/>
    <w:rsid w:val="00915954"/>
    <w:rsid w:val="00915E54"/>
    <w:rsid w:val="0091660C"/>
    <w:rsid w:val="009166C6"/>
    <w:rsid w:val="009168F7"/>
    <w:rsid w:val="00916D36"/>
    <w:rsid w:val="00916EDF"/>
    <w:rsid w:val="0091701D"/>
    <w:rsid w:val="009173A3"/>
    <w:rsid w:val="00917709"/>
    <w:rsid w:val="009177FF"/>
    <w:rsid w:val="009178B2"/>
    <w:rsid w:val="00920198"/>
    <w:rsid w:val="00920483"/>
    <w:rsid w:val="009206BD"/>
    <w:rsid w:val="009207CC"/>
    <w:rsid w:val="00920967"/>
    <w:rsid w:val="00920B68"/>
    <w:rsid w:val="0092119E"/>
    <w:rsid w:val="009212A9"/>
    <w:rsid w:val="009218F2"/>
    <w:rsid w:val="00921FC9"/>
    <w:rsid w:val="0092216F"/>
    <w:rsid w:val="0092230E"/>
    <w:rsid w:val="00922B73"/>
    <w:rsid w:val="00922D1E"/>
    <w:rsid w:val="00922E7A"/>
    <w:rsid w:val="00923081"/>
    <w:rsid w:val="0092313E"/>
    <w:rsid w:val="0092313F"/>
    <w:rsid w:val="009236E4"/>
    <w:rsid w:val="00923FEE"/>
    <w:rsid w:val="00924351"/>
    <w:rsid w:val="00924357"/>
    <w:rsid w:val="009249E2"/>
    <w:rsid w:val="00924AAB"/>
    <w:rsid w:val="00924AC0"/>
    <w:rsid w:val="00924C82"/>
    <w:rsid w:val="00924DC4"/>
    <w:rsid w:val="00924E7E"/>
    <w:rsid w:val="00925322"/>
    <w:rsid w:val="0092546F"/>
    <w:rsid w:val="00925520"/>
    <w:rsid w:val="0092575D"/>
    <w:rsid w:val="009267F9"/>
    <w:rsid w:val="0092716D"/>
    <w:rsid w:val="0092757C"/>
    <w:rsid w:val="00927A23"/>
    <w:rsid w:val="00927BA4"/>
    <w:rsid w:val="00927F6A"/>
    <w:rsid w:val="00930338"/>
    <w:rsid w:val="00930472"/>
    <w:rsid w:val="00930E42"/>
    <w:rsid w:val="00931522"/>
    <w:rsid w:val="00931634"/>
    <w:rsid w:val="00931B4A"/>
    <w:rsid w:val="00931FD1"/>
    <w:rsid w:val="009320EE"/>
    <w:rsid w:val="0093297C"/>
    <w:rsid w:val="00933051"/>
    <w:rsid w:val="009330DE"/>
    <w:rsid w:val="009332D9"/>
    <w:rsid w:val="009337BC"/>
    <w:rsid w:val="00933E3A"/>
    <w:rsid w:val="00933F23"/>
    <w:rsid w:val="009354A4"/>
    <w:rsid w:val="0093553D"/>
    <w:rsid w:val="009355AD"/>
    <w:rsid w:val="00935BB4"/>
    <w:rsid w:val="009366A2"/>
    <w:rsid w:val="00936DCE"/>
    <w:rsid w:val="00937790"/>
    <w:rsid w:val="009377EB"/>
    <w:rsid w:val="00937F21"/>
    <w:rsid w:val="00940195"/>
    <w:rsid w:val="00940580"/>
    <w:rsid w:val="00941136"/>
    <w:rsid w:val="009411AE"/>
    <w:rsid w:val="00941281"/>
    <w:rsid w:val="00941556"/>
    <w:rsid w:val="00941663"/>
    <w:rsid w:val="00941B24"/>
    <w:rsid w:val="00941C64"/>
    <w:rsid w:val="00941F41"/>
    <w:rsid w:val="0094249E"/>
    <w:rsid w:val="00942628"/>
    <w:rsid w:val="009426AB"/>
    <w:rsid w:val="00942BEF"/>
    <w:rsid w:val="00942EC5"/>
    <w:rsid w:val="00943084"/>
    <w:rsid w:val="00943263"/>
    <w:rsid w:val="00944161"/>
    <w:rsid w:val="0094437D"/>
    <w:rsid w:val="009445C7"/>
    <w:rsid w:val="00944CF8"/>
    <w:rsid w:val="00944D14"/>
    <w:rsid w:val="00944EFE"/>
    <w:rsid w:val="00945035"/>
    <w:rsid w:val="0094524C"/>
    <w:rsid w:val="0094529C"/>
    <w:rsid w:val="00945605"/>
    <w:rsid w:val="00945BA5"/>
    <w:rsid w:val="00945F3A"/>
    <w:rsid w:val="00946117"/>
    <w:rsid w:val="0094698D"/>
    <w:rsid w:val="00946A47"/>
    <w:rsid w:val="00946C2C"/>
    <w:rsid w:val="00946E86"/>
    <w:rsid w:val="00946EB0"/>
    <w:rsid w:val="009474DC"/>
    <w:rsid w:val="00947B93"/>
    <w:rsid w:val="009501E8"/>
    <w:rsid w:val="009503C1"/>
    <w:rsid w:val="00950695"/>
    <w:rsid w:val="009506C3"/>
    <w:rsid w:val="00950788"/>
    <w:rsid w:val="00950C31"/>
    <w:rsid w:val="00950EE7"/>
    <w:rsid w:val="0095100E"/>
    <w:rsid w:val="00951093"/>
    <w:rsid w:val="009513CA"/>
    <w:rsid w:val="0095267E"/>
    <w:rsid w:val="00952C17"/>
    <w:rsid w:val="00953487"/>
    <w:rsid w:val="00953748"/>
    <w:rsid w:val="00953995"/>
    <w:rsid w:val="00954491"/>
    <w:rsid w:val="009547E7"/>
    <w:rsid w:val="009553A1"/>
    <w:rsid w:val="0095598A"/>
    <w:rsid w:val="00956222"/>
    <w:rsid w:val="009562FB"/>
    <w:rsid w:val="009563EF"/>
    <w:rsid w:val="009568BC"/>
    <w:rsid w:val="00956935"/>
    <w:rsid w:val="00956C8C"/>
    <w:rsid w:val="009570E2"/>
    <w:rsid w:val="00957509"/>
    <w:rsid w:val="00957526"/>
    <w:rsid w:val="00957693"/>
    <w:rsid w:val="00957BFC"/>
    <w:rsid w:val="00960628"/>
    <w:rsid w:val="009607B4"/>
    <w:rsid w:val="00960C1B"/>
    <w:rsid w:val="00960FC5"/>
    <w:rsid w:val="009617EF"/>
    <w:rsid w:val="00961A6A"/>
    <w:rsid w:val="00961B0C"/>
    <w:rsid w:val="00962073"/>
    <w:rsid w:val="00962275"/>
    <w:rsid w:val="009622A9"/>
    <w:rsid w:val="00962685"/>
    <w:rsid w:val="009627ED"/>
    <w:rsid w:val="00963039"/>
    <w:rsid w:val="0096311C"/>
    <w:rsid w:val="009631CB"/>
    <w:rsid w:val="00963217"/>
    <w:rsid w:val="009633C0"/>
    <w:rsid w:val="00963B35"/>
    <w:rsid w:val="0096465A"/>
    <w:rsid w:val="00964940"/>
    <w:rsid w:val="00964B24"/>
    <w:rsid w:val="00964E16"/>
    <w:rsid w:val="00964FA2"/>
    <w:rsid w:val="0096502A"/>
    <w:rsid w:val="00965500"/>
    <w:rsid w:val="0096552B"/>
    <w:rsid w:val="00965E78"/>
    <w:rsid w:val="009671BD"/>
    <w:rsid w:val="00967D56"/>
    <w:rsid w:val="00970219"/>
    <w:rsid w:val="0097108D"/>
    <w:rsid w:val="00971DC8"/>
    <w:rsid w:val="0097240D"/>
    <w:rsid w:val="0097288A"/>
    <w:rsid w:val="00972E6C"/>
    <w:rsid w:val="0097301D"/>
    <w:rsid w:val="009732F2"/>
    <w:rsid w:val="009734C7"/>
    <w:rsid w:val="00973512"/>
    <w:rsid w:val="009740B0"/>
    <w:rsid w:val="0097436B"/>
    <w:rsid w:val="00974B04"/>
    <w:rsid w:val="00974CFF"/>
    <w:rsid w:val="00974E9F"/>
    <w:rsid w:val="009756ED"/>
    <w:rsid w:val="009756F1"/>
    <w:rsid w:val="009757C4"/>
    <w:rsid w:val="00975EEC"/>
    <w:rsid w:val="00976CBC"/>
    <w:rsid w:val="00976F13"/>
    <w:rsid w:val="00976F6C"/>
    <w:rsid w:val="00977188"/>
    <w:rsid w:val="0097748C"/>
    <w:rsid w:val="00977BF8"/>
    <w:rsid w:val="00977EBD"/>
    <w:rsid w:val="009809A4"/>
    <w:rsid w:val="00980B8F"/>
    <w:rsid w:val="00980C3E"/>
    <w:rsid w:val="00980E98"/>
    <w:rsid w:val="00980F61"/>
    <w:rsid w:val="009810F3"/>
    <w:rsid w:val="009811B4"/>
    <w:rsid w:val="0098149F"/>
    <w:rsid w:val="009815DC"/>
    <w:rsid w:val="0098165F"/>
    <w:rsid w:val="009819CD"/>
    <w:rsid w:val="0098255E"/>
    <w:rsid w:val="00982799"/>
    <w:rsid w:val="009838B2"/>
    <w:rsid w:val="00983927"/>
    <w:rsid w:val="009839A1"/>
    <w:rsid w:val="00983EAF"/>
    <w:rsid w:val="00984133"/>
    <w:rsid w:val="00984369"/>
    <w:rsid w:val="009844A3"/>
    <w:rsid w:val="009845AC"/>
    <w:rsid w:val="00984A28"/>
    <w:rsid w:val="00984D6E"/>
    <w:rsid w:val="009857AF"/>
    <w:rsid w:val="00985E0B"/>
    <w:rsid w:val="00985EEF"/>
    <w:rsid w:val="009863B3"/>
    <w:rsid w:val="0098656D"/>
    <w:rsid w:val="009865BC"/>
    <w:rsid w:val="00986AF4"/>
    <w:rsid w:val="00986C9C"/>
    <w:rsid w:val="00986D7D"/>
    <w:rsid w:val="00986E23"/>
    <w:rsid w:val="00986F4A"/>
    <w:rsid w:val="009872EC"/>
    <w:rsid w:val="00987359"/>
    <w:rsid w:val="0098770B"/>
    <w:rsid w:val="00987919"/>
    <w:rsid w:val="00987A32"/>
    <w:rsid w:val="00987BB1"/>
    <w:rsid w:val="00987C59"/>
    <w:rsid w:val="009900B9"/>
    <w:rsid w:val="00990281"/>
    <w:rsid w:val="00990924"/>
    <w:rsid w:val="0099106E"/>
    <w:rsid w:val="00991510"/>
    <w:rsid w:val="00991B79"/>
    <w:rsid w:val="00991D46"/>
    <w:rsid w:val="00992318"/>
    <w:rsid w:val="0099237E"/>
    <w:rsid w:val="00992E22"/>
    <w:rsid w:val="00992FC2"/>
    <w:rsid w:val="0099306C"/>
    <w:rsid w:val="00993105"/>
    <w:rsid w:val="0099320C"/>
    <w:rsid w:val="0099345A"/>
    <w:rsid w:val="00993902"/>
    <w:rsid w:val="0099391B"/>
    <w:rsid w:val="00993C71"/>
    <w:rsid w:val="0099451D"/>
    <w:rsid w:val="00994904"/>
    <w:rsid w:val="0099496C"/>
    <w:rsid w:val="00994977"/>
    <w:rsid w:val="00994C59"/>
    <w:rsid w:val="009950DC"/>
    <w:rsid w:val="0099524D"/>
    <w:rsid w:val="00996D08"/>
    <w:rsid w:val="00997A7D"/>
    <w:rsid w:val="00997F86"/>
    <w:rsid w:val="009A0592"/>
    <w:rsid w:val="009A05AD"/>
    <w:rsid w:val="009A06D4"/>
    <w:rsid w:val="009A1056"/>
    <w:rsid w:val="009A125B"/>
    <w:rsid w:val="009A129C"/>
    <w:rsid w:val="009A1344"/>
    <w:rsid w:val="009A1777"/>
    <w:rsid w:val="009A1970"/>
    <w:rsid w:val="009A1993"/>
    <w:rsid w:val="009A1AD2"/>
    <w:rsid w:val="009A21B7"/>
    <w:rsid w:val="009A264F"/>
    <w:rsid w:val="009A2673"/>
    <w:rsid w:val="009A27C1"/>
    <w:rsid w:val="009A3015"/>
    <w:rsid w:val="009A3499"/>
    <w:rsid w:val="009A3E79"/>
    <w:rsid w:val="009A4060"/>
    <w:rsid w:val="009A4480"/>
    <w:rsid w:val="009A465C"/>
    <w:rsid w:val="009A4A90"/>
    <w:rsid w:val="009A4E53"/>
    <w:rsid w:val="009A54F9"/>
    <w:rsid w:val="009A5831"/>
    <w:rsid w:val="009A5CBA"/>
    <w:rsid w:val="009A64B6"/>
    <w:rsid w:val="009A68FA"/>
    <w:rsid w:val="009A6A5F"/>
    <w:rsid w:val="009A6BC0"/>
    <w:rsid w:val="009A6EA7"/>
    <w:rsid w:val="009A76B3"/>
    <w:rsid w:val="009A77F1"/>
    <w:rsid w:val="009A7BD4"/>
    <w:rsid w:val="009A7BFC"/>
    <w:rsid w:val="009A7DD6"/>
    <w:rsid w:val="009B0410"/>
    <w:rsid w:val="009B05F0"/>
    <w:rsid w:val="009B0F79"/>
    <w:rsid w:val="009B1148"/>
    <w:rsid w:val="009B14B9"/>
    <w:rsid w:val="009B168E"/>
    <w:rsid w:val="009B1CCE"/>
    <w:rsid w:val="009B1F6D"/>
    <w:rsid w:val="009B263B"/>
    <w:rsid w:val="009B2759"/>
    <w:rsid w:val="009B2B4D"/>
    <w:rsid w:val="009B2D37"/>
    <w:rsid w:val="009B2F23"/>
    <w:rsid w:val="009B34F3"/>
    <w:rsid w:val="009B3CA4"/>
    <w:rsid w:val="009B3E4E"/>
    <w:rsid w:val="009B431F"/>
    <w:rsid w:val="009B4969"/>
    <w:rsid w:val="009B4C15"/>
    <w:rsid w:val="009B4D5F"/>
    <w:rsid w:val="009B4FC0"/>
    <w:rsid w:val="009B5416"/>
    <w:rsid w:val="009B5E9A"/>
    <w:rsid w:val="009B5F22"/>
    <w:rsid w:val="009B5F62"/>
    <w:rsid w:val="009B6144"/>
    <w:rsid w:val="009B6202"/>
    <w:rsid w:val="009B6491"/>
    <w:rsid w:val="009B6875"/>
    <w:rsid w:val="009B7583"/>
    <w:rsid w:val="009B77FA"/>
    <w:rsid w:val="009B7A0E"/>
    <w:rsid w:val="009B7CA4"/>
    <w:rsid w:val="009B7E45"/>
    <w:rsid w:val="009C0129"/>
    <w:rsid w:val="009C0E42"/>
    <w:rsid w:val="009C18FC"/>
    <w:rsid w:val="009C1968"/>
    <w:rsid w:val="009C1E8F"/>
    <w:rsid w:val="009C2453"/>
    <w:rsid w:val="009C2E78"/>
    <w:rsid w:val="009C3052"/>
    <w:rsid w:val="009C31BE"/>
    <w:rsid w:val="009C346D"/>
    <w:rsid w:val="009C36AA"/>
    <w:rsid w:val="009C401B"/>
    <w:rsid w:val="009C4225"/>
    <w:rsid w:val="009C437E"/>
    <w:rsid w:val="009C472E"/>
    <w:rsid w:val="009C47DD"/>
    <w:rsid w:val="009C4BAE"/>
    <w:rsid w:val="009C5AD9"/>
    <w:rsid w:val="009C5E1B"/>
    <w:rsid w:val="009C67E6"/>
    <w:rsid w:val="009C690F"/>
    <w:rsid w:val="009C72E2"/>
    <w:rsid w:val="009C731E"/>
    <w:rsid w:val="009C7830"/>
    <w:rsid w:val="009C7A5A"/>
    <w:rsid w:val="009C7CF0"/>
    <w:rsid w:val="009C7D06"/>
    <w:rsid w:val="009D091F"/>
    <w:rsid w:val="009D09EB"/>
    <w:rsid w:val="009D12CE"/>
    <w:rsid w:val="009D1578"/>
    <w:rsid w:val="009D1584"/>
    <w:rsid w:val="009D2268"/>
    <w:rsid w:val="009D252D"/>
    <w:rsid w:val="009D2596"/>
    <w:rsid w:val="009D3246"/>
    <w:rsid w:val="009D3D56"/>
    <w:rsid w:val="009D3F23"/>
    <w:rsid w:val="009D4005"/>
    <w:rsid w:val="009D4046"/>
    <w:rsid w:val="009D405E"/>
    <w:rsid w:val="009D49B9"/>
    <w:rsid w:val="009D4DAF"/>
    <w:rsid w:val="009D5D73"/>
    <w:rsid w:val="009D5E53"/>
    <w:rsid w:val="009D5E7E"/>
    <w:rsid w:val="009D6394"/>
    <w:rsid w:val="009D6834"/>
    <w:rsid w:val="009D6C06"/>
    <w:rsid w:val="009D6CBF"/>
    <w:rsid w:val="009D6CDF"/>
    <w:rsid w:val="009D6D03"/>
    <w:rsid w:val="009D6D49"/>
    <w:rsid w:val="009D7B77"/>
    <w:rsid w:val="009E0350"/>
    <w:rsid w:val="009E0541"/>
    <w:rsid w:val="009E0811"/>
    <w:rsid w:val="009E0EB9"/>
    <w:rsid w:val="009E0FBB"/>
    <w:rsid w:val="009E1218"/>
    <w:rsid w:val="009E15CA"/>
    <w:rsid w:val="009E176E"/>
    <w:rsid w:val="009E1799"/>
    <w:rsid w:val="009E1BEA"/>
    <w:rsid w:val="009E216A"/>
    <w:rsid w:val="009E2775"/>
    <w:rsid w:val="009E28DE"/>
    <w:rsid w:val="009E293B"/>
    <w:rsid w:val="009E29AB"/>
    <w:rsid w:val="009E2B97"/>
    <w:rsid w:val="009E3356"/>
    <w:rsid w:val="009E398D"/>
    <w:rsid w:val="009E3DBF"/>
    <w:rsid w:val="009E3FF7"/>
    <w:rsid w:val="009E411A"/>
    <w:rsid w:val="009E44D1"/>
    <w:rsid w:val="009E4957"/>
    <w:rsid w:val="009E4D14"/>
    <w:rsid w:val="009E4E9F"/>
    <w:rsid w:val="009E50F2"/>
    <w:rsid w:val="009E52CE"/>
    <w:rsid w:val="009E5476"/>
    <w:rsid w:val="009E5C7D"/>
    <w:rsid w:val="009E5CF6"/>
    <w:rsid w:val="009E5E5E"/>
    <w:rsid w:val="009E5EEA"/>
    <w:rsid w:val="009E6230"/>
    <w:rsid w:val="009E6583"/>
    <w:rsid w:val="009E70C0"/>
    <w:rsid w:val="009E75B8"/>
    <w:rsid w:val="009E7D38"/>
    <w:rsid w:val="009E7EFC"/>
    <w:rsid w:val="009E7F8B"/>
    <w:rsid w:val="009F0926"/>
    <w:rsid w:val="009F09D5"/>
    <w:rsid w:val="009F0DD6"/>
    <w:rsid w:val="009F0F06"/>
    <w:rsid w:val="009F17FA"/>
    <w:rsid w:val="009F19F5"/>
    <w:rsid w:val="009F1F50"/>
    <w:rsid w:val="009F2341"/>
    <w:rsid w:val="009F240A"/>
    <w:rsid w:val="009F248E"/>
    <w:rsid w:val="009F2560"/>
    <w:rsid w:val="009F2686"/>
    <w:rsid w:val="009F2917"/>
    <w:rsid w:val="009F2BA2"/>
    <w:rsid w:val="009F34FF"/>
    <w:rsid w:val="009F36E6"/>
    <w:rsid w:val="009F3AD7"/>
    <w:rsid w:val="009F3D82"/>
    <w:rsid w:val="009F42C7"/>
    <w:rsid w:val="009F451F"/>
    <w:rsid w:val="009F469B"/>
    <w:rsid w:val="009F46AA"/>
    <w:rsid w:val="009F4750"/>
    <w:rsid w:val="009F4D3B"/>
    <w:rsid w:val="009F50B4"/>
    <w:rsid w:val="009F5B01"/>
    <w:rsid w:val="009F5CE8"/>
    <w:rsid w:val="009F5EFA"/>
    <w:rsid w:val="009F60F4"/>
    <w:rsid w:val="009F61CC"/>
    <w:rsid w:val="009F62AF"/>
    <w:rsid w:val="009F6BC1"/>
    <w:rsid w:val="009F78B3"/>
    <w:rsid w:val="009F7D27"/>
    <w:rsid w:val="009F7F42"/>
    <w:rsid w:val="009F7FE6"/>
    <w:rsid w:val="00A00AA9"/>
    <w:rsid w:val="00A00C3D"/>
    <w:rsid w:val="00A0150A"/>
    <w:rsid w:val="00A01521"/>
    <w:rsid w:val="00A01777"/>
    <w:rsid w:val="00A01873"/>
    <w:rsid w:val="00A01A10"/>
    <w:rsid w:val="00A01ABD"/>
    <w:rsid w:val="00A0298A"/>
    <w:rsid w:val="00A02F6C"/>
    <w:rsid w:val="00A03607"/>
    <w:rsid w:val="00A037B8"/>
    <w:rsid w:val="00A04102"/>
    <w:rsid w:val="00A0459F"/>
    <w:rsid w:val="00A04DD4"/>
    <w:rsid w:val="00A05984"/>
    <w:rsid w:val="00A05D95"/>
    <w:rsid w:val="00A063E5"/>
    <w:rsid w:val="00A06C51"/>
    <w:rsid w:val="00A06D0A"/>
    <w:rsid w:val="00A06D3A"/>
    <w:rsid w:val="00A06D7F"/>
    <w:rsid w:val="00A07400"/>
    <w:rsid w:val="00A078CE"/>
    <w:rsid w:val="00A103CA"/>
    <w:rsid w:val="00A10AF5"/>
    <w:rsid w:val="00A10E2F"/>
    <w:rsid w:val="00A10F4E"/>
    <w:rsid w:val="00A113D4"/>
    <w:rsid w:val="00A11ACE"/>
    <w:rsid w:val="00A12179"/>
    <w:rsid w:val="00A124B8"/>
    <w:rsid w:val="00A12B0A"/>
    <w:rsid w:val="00A13518"/>
    <w:rsid w:val="00A13547"/>
    <w:rsid w:val="00A135CC"/>
    <w:rsid w:val="00A13D26"/>
    <w:rsid w:val="00A1443D"/>
    <w:rsid w:val="00A14863"/>
    <w:rsid w:val="00A14B15"/>
    <w:rsid w:val="00A14BF2"/>
    <w:rsid w:val="00A1540D"/>
    <w:rsid w:val="00A157D4"/>
    <w:rsid w:val="00A15866"/>
    <w:rsid w:val="00A15BC4"/>
    <w:rsid w:val="00A16CEB"/>
    <w:rsid w:val="00A170B3"/>
    <w:rsid w:val="00A174CA"/>
    <w:rsid w:val="00A17709"/>
    <w:rsid w:val="00A177BD"/>
    <w:rsid w:val="00A17CB6"/>
    <w:rsid w:val="00A17F25"/>
    <w:rsid w:val="00A200B4"/>
    <w:rsid w:val="00A20114"/>
    <w:rsid w:val="00A207C7"/>
    <w:rsid w:val="00A20CB2"/>
    <w:rsid w:val="00A20EB5"/>
    <w:rsid w:val="00A21D3E"/>
    <w:rsid w:val="00A223F9"/>
    <w:rsid w:val="00A2257F"/>
    <w:rsid w:val="00A22878"/>
    <w:rsid w:val="00A22999"/>
    <w:rsid w:val="00A229AF"/>
    <w:rsid w:val="00A23448"/>
    <w:rsid w:val="00A246B1"/>
    <w:rsid w:val="00A24E9F"/>
    <w:rsid w:val="00A24EE0"/>
    <w:rsid w:val="00A250B5"/>
    <w:rsid w:val="00A25188"/>
    <w:rsid w:val="00A25D7F"/>
    <w:rsid w:val="00A2745C"/>
    <w:rsid w:val="00A27BA3"/>
    <w:rsid w:val="00A27C80"/>
    <w:rsid w:val="00A3053E"/>
    <w:rsid w:val="00A30680"/>
    <w:rsid w:val="00A30A8A"/>
    <w:rsid w:val="00A30D23"/>
    <w:rsid w:val="00A31598"/>
    <w:rsid w:val="00A32131"/>
    <w:rsid w:val="00A32315"/>
    <w:rsid w:val="00A3274B"/>
    <w:rsid w:val="00A32C75"/>
    <w:rsid w:val="00A32CE3"/>
    <w:rsid w:val="00A33129"/>
    <w:rsid w:val="00A33644"/>
    <w:rsid w:val="00A33765"/>
    <w:rsid w:val="00A337C0"/>
    <w:rsid w:val="00A34250"/>
    <w:rsid w:val="00A34422"/>
    <w:rsid w:val="00A34609"/>
    <w:rsid w:val="00A34B3F"/>
    <w:rsid w:val="00A34FD6"/>
    <w:rsid w:val="00A35566"/>
    <w:rsid w:val="00A35601"/>
    <w:rsid w:val="00A356D2"/>
    <w:rsid w:val="00A357B7"/>
    <w:rsid w:val="00A35AFE"/>
    <w:rsid w:val="00A35B3F"/>
    <w:rsid w:val="00A35E48"/>
    <w:rsid w:val="00A3654B"/>
    <w:rsid w:val="00A36815"/>
    <w:rsid w:val="00A3681C"/>
    <w:rsid w:val="00A36B46"/>
    <w:rsid w:val="00A36D23"/>
    <w:rsid w:val="00A370B1"/>
    <w:rsid w:val="00A371B5"/>
    <w:rsid w:val="00A37380"/>
    <w:rsid w:val="00A377C8"/>
    <w:rsid w:val="00A37B59"/>
    <w:rsid w:val="00A37B88"/>
    <w:rsid w:val="00A4003E"/>
    <w:rsid w:val="00A40333"/>
    <w:rsid w:val="00A408EE"/>
    <w:rsid w:val="00A41734"/>
    <w:rsid w:val="00A41BD2"/>
    <w:rsid w:val="00A41CAA"/>
    <w:rsid w:val="00A41CAE"/>
    <w:rsid w:val="00A421B3"/>
    <w:rsid w:val="00A424EE"/>
    <w:rsid w:val="00A42D45"/>
    <w:rsid w:val="00A43091"/>
    <w:rsid w:val="00A43414"/>
    <w:rsid w:val="00A43EB5"/>
    <w:rsid w:val="00A4414C"/>
    <w:rsid w:val="00A44BD7"/>
    <w:rsid w:val="00A44DBA"/>
    <w:rsid w:val="00A45804"/>
    <w:rsid w:val="00A46035"/>
    <w:rsid w:val="00A46324"/>
    <w:rsid w:val="00A46647"/>
    <w:rsid w:val="00A46ABF"/>
    <w:rsid w:val="00A46BF9"/>
    <w:rsid w:val="00A473F5"/>
    <w:rsid w:val="00A4782C"/>
    <w:rsid w:val="00A47AAA"/>
    <w:rsid w:val="00A47F01"/>
    <w:rsid w:val="00A47F9E"/>
    <w:rsid w:val="00A5067B"/>
    <w:rsid w:val="00A51132"/>
    <w:rsid w:val="00A5128A"/>
    <w:rsid w:val="00A51631"/>
    <w:rsid w:val="00A5218B"/>
    <w:rsid w:val="00A52B94"/>
    <w:rsid w:val="00A52C25"/>
    <w:rsid w:val="00A52E49"/>
    <w:rsid w:val="00A535B6"/>
    <w:rsid w:val="00A54582"/>
    <w:rsid w:val="00A545BB"/>
    <w:rsid w:val="00A54658"/>
    <w:rsid w:val="00A54B02"/>
    <w:rsid w:val="00A55687"/>
    <w:rsid w:val="00A55737"/>
    <w:rsid w:val="00A558DC"/>
    <w:rsid w:val="00A563C8"/>
    <w:rsid w:val="00A56B3C"/>
    <w:rsid w:val="00A56E88"/>
    <w:rsid w:val="00A57216"/>
    <w:rsid w:val="00A57245"/>
    <w:rsid w:val="00A57569"/>
    <w:rsid w:val="00A5761C"/>
    <w:rsid w:val="00A57795"/>
    <w:rsid w:val="00A577DD"/>
    <w:rsid w:val="00A57970"/>
    <w:rsid w:val="00A57A23"/>
    <w:rsid w:val="00A60018"/>
    <w:rsid w:val="00A60183"/>
    <w:rsid w:val="00A60294"/>
    <w:rsid w:val="00A60392"/>
    <w:rsid w:val="00A615D0"/>
    <w:rsid w:val="00A6182B"/>
    <w:rsid w:val="00A61964"/>
    <w:rsid w:val="00A61B37"/>
    <w:rsid w:val="00A61BB6"/>
    <w:rsid w:val="00A61C22"/>
    <w:rsid w:val="00A621E7"/>
    <w:rsid w:val="00A6366D"/>
    <w:rsid w:val="00A64083"/>
    <w:rsid w:val="00A641A6"/>
    <w:rsid w:val="00A645F5"/>
    <w:rsid w:val="00A64DDC"/>
    <w:rsid w:val="00A6543C"/>
    <w:rsid w:val="00A654D1"/>
    <w:rsid w:val="00A65697"/>
    <w:rsid w:val="00A65D55"/>
    <w:rsid w:val="00A65F26"/>
    <w:rsid w:val="00A65F56"/>
    <w:rsid w:val="00A66849"/>
    <w:rsid w:val="00A66C11"/>
    <w:rsid w:val="00A66D4F"/>
    <w:rsid w:val="00A67472"/>
    <w:rsid w:val="00A6747D"/>
    <w:rsid w:val="00A67BEB"/>
    <w:rsid w:val="00A70054"/>
    <w:rsid w:val="00A70538"/>
    <w:rsid w:val="00A70756"/>
    <w:rsid w:val="00A7110C"/>
    <w:rsid w:val="00A71366"/>
    <w:rsid w:val="00A71C0E"/>
    <w:rsid w:val="00A71CF1"/>
    <w:rsid w:val="00A71ED3"/>
    <w:rsid w:val="00A72470"/>
    <w:rsid w:val="00A72B71"/>
    <w:rsid w:val="00A73315"/>
    <w:rsid w:val="00A73562"/>
    <w:rsid w:val="00A735C9"/>
    <w:rsid w:val="00A7372C"/>
    <w:rsid w:val="00A737DA"/>
    <w:rsid w:val="00A73B36"/>
    <w:rsid w:val="00A74403"/>
    <w:rsid w:val="00A74424"/>
    <w:rsid w:val="00A746E6"/>
    <w:rsid w:val="00A747D5"/>
    <w:rsid w:val="00A7481A"/>
    <w:rsid w:val="00A749E1"/>
    <w:rsid w:val="00A7527E"/>
    <w:rsid w:val="00A75490"/>
    <w:rsid w:val="00A755C4"/>
    <w:rsid w:val="00A75621"/>
    <w:rsid w:val="00A75905"/>
    <w:rsid w:val="00A75964"/>
    <w:rsid w:val="00A75D5B"/>
    <w:rsid w:val="00A76075"/>
    <w:rsid w:val="00A761E1"/>
    <w:rsid w:val="00A765B9"/>
    <w:rsid w:val="00A76B54"/>
    <w:rsid w:val="00A76BD0"/>
    <w:rsid w:val="00A76F2C"/>
    <w:rsid w:val="00A770EE"/>
    <w:rsid w:val="00A7775C"/>
    <w:rsid w:val="00A778CF"/>
    <w:rsid w:val="00A77EAA"/>
    <w:rsid w:val="00A80496"/>
    <w:rsid w:val="00A80669"/>
    <w:rsid w:val="00A80A7A"/>
    <w:rsid w:val="00A80AC4"/>
    <w:rsid w:val="00A80B44"/>
    <w:rsid w:val="00A80D4A"/>
    <w:rsid w:val="00A80E2C"/>
    <w:rsid w:val="00A81231"/>
    <w:rsid w:val="00A8188E"/>
    <w:rsid w:val="00A81A19"/>
    <w:rsid w:val="00A81B72"/>
    <w:rsid w:val="00A83215"/>
    <w:rsid w:val="00A8366C"/>
    <w:rsid w:val="00A83A97"/>
    <w:rsid w:val="00A83B10"/>
    <w:rsid w:val="00A84184"/>
    <w:rsid w:val="00A849AC"/>
    <w:rsid w:val="00A85628"/>
    <w:rsid w:val="00A87168"/>
    <w:rsid w:val="00A87503"/>
    <w:rsid w:val="00A876AC"/>
    <w:rsid w:val="00A87938"/>
    <w:rsid w:val="00A87E0F"/>
    <w:rsid w:val="00A90143"/>
    <w:rsid w:val="00A906C8"/>
    <w:rsid w:val="00A9085D"/>
    <w:rsid w:val="00A909E7"/>
    <w:rsid w:val="00A90C8F"/>
    <w:rsid w:val="00A90D25"/>
    <w:rsid w:val="00A91671"/>
    <w:rsid w:val="00A91A8B"/>
    <w:rsid w:val="00A91D2D"/>
    <w:rsid w:val="00A9206F"/>
    <w:rsid w:val="00A926C6"/>
    <w:rsid w:val="00A92760"/>
    <w:rsid w:val="00A93E08"/>
    <w:rsid w:val="00A93ED9"/>
    <w:rsid w:val="00A9419C"/>
    <w:rsid w:val="00A94357"/>
    <w:rsid w:val="00A94F15"/>
    <w:rsid w:val="00A94F1C"/>
    <w:rsid w:val="00A9532D"/>
    <w:rsid w:val="00A9570D"/>
    <w:rsid w:val="00A95C46"/>
    <w:rsid w:val="00A95F32"/>
    <w:rsid w:val="00A97369"/>
    <w:rsid w:val="00A974E6"/>
    <w:rsid w:val="00A97FD5"/>
    <w:rsid w:val="00AA0534"/>
    <w:rsid w:val="00AA0655"/>
    <w:rsid w:val="00AA0809"/>
    <w:rsid w:val="00AA1275"/>
    <w:rsid w:val="00AA12FC"/>
    <w:rsid w:val="00AA19C2"/>
    <w:rsid w:val="00AA2115"/>
    <w:rsid w:val="00AA229E"/>
    <w:rsid w:val="00AA2AB8"/>
    <w:rsid w:val="00AA32F0"/>
    <w:rsid w:val="00AA357B"/>
    <w:rsid w:val="00AA38EE"/>
    <w:rsid w:val="00AA3A25"/>
    <w:rsid w:val="00AA3AD4"/>
    <w:rsid w:val="00AA3D1B"/>
    <w:rsid w:val="00AA480B"/>
    <w:rsid w:val="00AA4890"/>
    <w:rsid w:val="00AA5198"/>
    <w:rsid w:val="00AA5964"/>
    <w:rsid w:val="00AA5F57"/>
    <w:rsid w:val="00AA6413"/>
    <w:rsid w:val="00AA6785"/>
    <w:rsid w:val="00AA6B7A"/>
    <w:rsid w:val="00AA6E44"/>
    <w:rsid w:val="00AA7152"/>
    <w:rsid w:val="00AA7F0D"/>
    <w:rsid w:val="00AA7F46"/>
    <w:rsid w:val="00AA7F97"/>
    <w:rsid w:val="00AB0268"/>
    <w:rsid w:val="00AB04BE"/>
    <w:rsid w:val="00AB0512"/>
    <w:rsid w:val="00AB074C"/>
    <w:rsid w:val="00AB088F"/>
    <w:rsid w:val="00AB1604"/>
    <w:rsid w:val="00AB1E3B"/>
    <w:rsid w:val="00AB1E6E"/>
    <w:rsid w:val="00AB1F6B"/>
    <w:rsid w:val="00AB21F7"/>
    <w:rsid w:val="00AB2301"/>
    <w:rsid w:val="00AB2871"/>
    <w:rsid w:val="00AB29EB"/>
    <w:rsid w:val="00AB31A8"/>
    <w:rsid w:val="00AB39DD"/>
    <w:rsid w:val="00AB39FD"/>
    <w:rsid w:val="00AB3D22"/>
    <w:rsid w:val="00AB3D8F"/>
    <w:rsid w:val="00AB445F"/>
    <w:rsid w:val="00AB485E"/>
    <w:rsid w:val="00AB490A"/>
    <w:rsid w:val="00AB4AD7"/>
    <w:rsid w:val="00AB4DA2"/>
    <w:rsid w:val="00AB4DB9"/>
    <w:rsid w:val="00AB52CA"/>
    <w:rsid w:val="00AB5F4D"/>
    <w:rsid w:val="00AB603B"/>
    <w:rsid w:val="00AB665D"/>
    <w:rsid w:val="00AB707F"/>
    <w:rsid w:val="00AB77BE"/>
    <w:rsid w:val="00AB79DB"/>
    <w:rsid w:val="00AC1C9C"/>
    <w:rsid w:val="00AC1DD0"/>
    <w:rsid w:val="00AC2727"/>
    <w:rsid w:val="00AC27FC"/>
    <w:rsid w:val="00AC2916"/>
    <w:rsid w:val="00AC2D09"/>
    <w:rsid w:val="00AC3383"/>
    <w:rsid w:val="00AC36D9"/>
    <w:rsid w:val="00AC3DCA"/>
    <w:rsid w:val="00AC4B21"/>
    <w:rsid w:val="00AC4BE0"/>
    <w:rsid w:val="00AC4F58"/>
    <w:rsid w:val="00AC5491"/>
    <w:rsid w:val="00AC55F1"/>
    <w:rsid w:val="00AC59AF"/>
    <w:rsid w:val="00AC5C74"/>
    <w:rsid w:val="00AC6158"/>
    <w:rsid w:val="00AC6701"/>
    <w:rsid w:val="00AC7A0A"/>
    <w:rsid w:val="00AC7B38"/>
    <w:rsid w:val="00AC7BB5"/>
    <w:rsid w:val="00AC7ED1"/>
    <w:rsid w:val="00AC7FAE"/>
    <w:rsid w:val="00AC7FE3"/>
    <w:rsid w:val="00AD09DD"/>
    <w:rsid w:val="00AD0F56"/>
    <w:rsid w:val="00AD0FC5"/>
    <w:rsid w:val="00AD10E8"/>
    <w:rsid w:val="00AD1731"/>
    <w:rsid w:val="00AD1747"/>
    <w:rsid w:val="00AD20F8"/>
    <w:rsid w:val="00AD254A"/>
    <w:rsid w:val="00AD3739"/>
    <w:rsid w:val="00AD3D4D"/>
    <w:rsid w:val="00AD3F04"/>
    <w:rsid w:val="00AD3F17"/>
    <w:rsid w:val="00AD4103"/>
    <w:rsid w:val="00AD4369"/>
    <w:rsid w:val="00AD49AB"/>
    <w:rsid w:val="00AD4D64"/>
    <w:rsid w:val="00AD4DA3"/>
    <w:rsid w:val="00AD5898"/>
    <w:rsid w:val="00AD59CF"/>
    <w:rsid w:val="00AD5C47"/>
    <w:rsid w:val="00AD64AF"/>
    <w:rsid w:val="00AD6639"/>
    <w:rsid w:val="00AD6916"/>
    <w:rsid w:val="00AD6B2E"/>
    <w:rsid w:val="00AD6C75"/>
    <w:rsid w:val="00AD6DDA"/>
    <w:rsid w:val="00AD6F5A"/>
    <w:rsid w:val="00AD6FC5"/>
    <w:rsid w:val="00AD7391"/>
    <w:rsid w:val="00AD7816"/>
    <w:rsid w:val="00AD7E21"/>
    <w:rsid w:val="00AE0175"/>
    <w:rsid w:val="00AE09BD"/>
    <w:rsid w:val="00AE0DD4"/>
    <w:rsid w:val="00AE11CA"/>
    <w:rsid w:val="00AE132B"/>
    <w:rsid w:val="00AE18E6"/>
    <w:rsid w:val="00AE1B6D"/>
    <w:rsid w:val="00AE1FEC"/>
    <w:rsid w:val="00AE2AF5"/>
    <w:rsid w:val="00AE2C24"/>
    <w:rsid w:val="00AE45C5"/>
    <w:rsid w:val="00AE4714"/>
    <w:rsid w:val="00AE499A"/>
    <w:rsid w:val="00AE5763"/>
    <w:rsid w:val="00AE6020"/>
    <w:rsid w:val="00AE6379"/>
    <w:rsid w:val="00AE6494"/>
    <w:rsid w:val="00AE69C4"/>
    <w:rsid w:val="00AE6EDE"/>
    <w:rsid w:val="00AE78E3"/>
    <w:rsid w:val="00AE7BE1"/>
    <w:rsid w:val="00AEEF8A"/>
    <w:rsid w:val="00AF0196"/>
    <w:rsid w:val="00AF01A8"/>
    <w:rsid w:val="00AF088F"/>
    <w:rsid w:val="00AF0CDF"/>
    <w:rsid w:val="00AF0CE3"/>
    <w:rsid w:val="00AF0F10"/>
    <w:rsid w:val="00AF112D"/>
    <w:rsid w:val="00AF13BA"/>
    <w:rsid w:val="00AF15DB"/>
    <w:rsid w:val="00AF1918"/>
    <w:rsid w:val="00AF19BB"/>
    <w:rsid w:val="00AF2B1C"/>
    <w:rsid w:val="00AF2B86"/>
    <w:rsid w:val="00AF2EFD"/>
    <w:rsid w:val="00AF31AD"/>
    <w:rsid w:val="00AF3531"/>
    <w:rsid w:val="00AF389C"/>
    <w:rsid w:val="00AF399C"/>
    <w:rsid w:val="00AF3D98"/>
    <w:rsid w:val="00AF410C"/>
    <w:rsid w:val="00AF419F"/>
    <w:rsid w:val="00AF436B"/>
    <w:rsid w:val="00AF478C"/>
    <w:rsid w:val="00AF5012"/>
    <w:rsid w:val="00AF502D"/>
    <w:rsid w:val="00AF5183"/>
    <w:rsid w:val="00AF5207"/>
    <w:rsid w:val="00AF527E"/>
    <w:rsid w:val="00AF52C8"/>
    <w:rsid w:val="00AF552B"/>
    <w:rsid w:val="00AF577C"/>
    <w:rsid w:val="00AF5D21"/>
    <w:rsid w:val="00AF5D26"/>
    <w:rsid w:val="00AF5FF6"/>
    <w:rsid w:val="00AF68B0"/>
    <w:rsid w:val="00AF6A65"/>
    <w:rsid w:val="00AF7445"/>
    <w:rsid w:val="00AF748B"/>
    <w:rsid w:val="00AF76F2"/>
    <w:rsid w:val="00AF773C"/>
    <w:rsid w:val="00AF7B4C"/>
    <w:rsid w:val="00AF7D49"/>
    <w:rsid w:val="00AF7D9A"/>
    <w:rsid w:val="00B0008C"/>
    <w:rsid w:val="00B014BE"/>
    <w:rsid w:val="00B01A22"/>
    <w:rsid w:val="00B02715"/>
    <w:rsid w:val="00B03045"/>
    <w:rsid w:val="00B0304A"/>
    <w:rsid w:val="00B03B73"/>
    <w:rsid w:val="00B0429D"/>
    <w:rsid w:val="00B04709"/>
    <w:rsid w:val="00B04754"/>
    <w:rsid w:val="00B04B64"/>
    <w:rsid w:val="00B0602A"/>
    <w:rsid w:val="00B0604F"/>
    <w:rsid w:val="00B060CE"/>
    <w:rsid w:val="00B06301"/>
    <w:rsid w:val="00B066AB"/>
    <w:rsid w:val="00B06BDE"/>
    <w:rsid w:val="00B06D0E"/>
    <w:rsid w:val="00B06EBF"/>
    <w:rsid w:val="00B06FC3"/>
    <w:rsid w:val="00B07212"/>
    <w:rsid w:val="00B07967"/>
    <w:rsid w:val="00B079C8"/>
    <w:rsid w:val="00B07B06"/>
    <w:rsid w:val="00B1074A"/>
    <w:rsid w:val="00B10770"/>
    <w:rsid w:val="00B10B55"/>
    <w:rsid w:val="00B10BDD"/>
    <w:rsid w:val="00B10D2C"/>
    <w:rsid w:val="00B10FDF"/>
    <w:rsid w:val="00B11715"/>
    <w:rsid w:val="00B1201E"/>
    <w:rsid w:val="00B12426"/>
    <w:rsid w:val="00B1314E"/>
    <w:rsid w:val="00B1348F"/>
    <w:rsid w:val="00B138F3"/>
    <w:rsid w:val="00B1437B"/>
    <w:rsid w:val="00B14DDA"/>
    <w:rsid w:val="00B150B1"/>
    <w:rsid w:val="00B15231"/>
    <w:rsid w:val="00B163A8"/>
    <w:rsid w:val="00B16537"/>
    <w:rsid w:val="00B16A5B"/>
    <w:rsid w:val="00B171DD"/>
    <w:rsid w:val="00B1760C"/>
    <w:rsid w:val="00B17845"/>
    <w:rsid w:val="00B205E9"/>
    <w:rsid w:val="00B2063D"/>
    <w:rsid w:val="00B20B8B"/>
    <w:rsid w:val="00B20DBA"/>
    <w:rsid w:val="00B21061"/>
    <w:rsid w:val="00B2196B"/>
    <w:rsid w:val="00B22005"/>
    <w:rsid w:val="00B222C0"/>
    <w:rsid w:val="00B2242C"/>
    <w:rsid w:val="00B22577"/>
    <w:rsid w:val="00B22A8C"/>
    <w:rsid w:val="00B23553"/>
    <w:rsid w:val="00B23655"/>
    <w:rsid w:val="00B24435"/>
    <w:rsid w:val="00B248BF"/>
    <w:rsid w:val="00B248D5"/>
    <w:rsid w:val="00B25376"/>
    <w:rsid w:val="00B25528"/>
    <w:rsid w:val="00B25691"/>
    <w:rsid w:val="00B264F8"/>
    <w:rsid w:val="00B301AC"/>
    <w:rsid w:val="00B30304"/>
    <w:rsid w:val="00B30332"/>
    <w:rsid w:val="00B3054E"/>
    <w:rsid w:val="00B30764"/>
    <w:rsid w:val="00B3086C"/>
    <w:rsid w:val="00B30A27"/>
    <w:rsid w:val="00B33538"/>
    <w:rsid w:val="00B339EB"/>
    <w:rsid w:val="00B3418A"/>
    <w:rsid w:val="00B343CE"/>
    <w:rsid w:val="00B34533"/>
    <w:rsid w:val="00B34542"/>
    <w:rsid w:val="00B34720"/>
    <w:rsid w:val="00B35395"/>
    <w:rsid w:val="00B35528"/>
    <w:rsid w:val="00B36201"/>
    <w:rsid w:val="00B36790"/>
    <w:rsid w:val="00B367CB"/>
    <w:rsid w:val="00B368D6"/>
    <w:rsid w:val="00B36C43"/>
    <w:rsid w:val="00B36CAA"/>
    <w:rsid w:val="00B36CBB"/>
    <w:rsid w:val="00B3762F"/>
    <w:rsid w:val="00B37E85"/>
    <w:rsid w:val="00B4059A"/>
    <w:rsid w:val="00B40CFE"/>
    <w:rsid w:val="00B4143E"/>
    <w:rsid w:val="00B41469"/>
    <w:rsid w:val="00B41FEB"/>
    <w:rsid w:val="00B420E3"/>
    <w:rsid w:val="00B42293"/>
    <w:rsid w:val="00B424DF"/>
    <w:rsid w:val="00B42778"/>
    <w:rsid w:val="00B4319A"/>
    <w:rsid w:val="00B43737"/>
    <w:rsid w:val="00B43C4D"/>
    <w:rsid w:val="00B43D86"/>
    <w:rsid w:val="00B4421F"/>
    <w:rsid w:val="00B443B0"/>
    <w:rsid w:val="00B44507"/>
    <w:rsid w:val="00B44BD6"/>
    <w:rsid w:val="00B44CF1"/>
    <w:rsid w:val="00B4569F"/>
    <w:rsid w:val="00B45990"/>
    <w:rsid w:val="00B45A2B"/>
    <w:rsid w:val="00B45CA9"/>
    <w:rsid w:val="00B46EF6"/>
    <w:rsid w:val="00B46FCD"/>
    <w:rsid w:val="00B475E7"/>
    <w:rsid w:val="00B47896"/>
    <w:rsid w:val="00B47E6C"/>
    <w:rsid w:val="00B50846"/>
    <w:rsid w:val="00B50957"/>
    <w:rsid w:val="00B50F78"/>
    <w:rsid w:val="00B514AB"/>
    <w:rsid w:val="00B5177B"/>
    <w:rsid w:val="00B5186F"/>
    <w:rsid w:val="00B51BF0"/>
    <w:rsid w:val="00B5262C"/>
    <w:rsid w:val="00B52842"/>
    <w:rsid w:val="00B52A44"/>
    <w:rsid w:val="00B52C30"/>
    <w:rsid w:val="00B53402"/>
    <w:rsid w:val="00B5353F"/>
    <w:rsid w:val="00B53B71"/>
    <w:rsid w:val="00B5415E"/>
    <w:rsid w:val="00B5451B"/>
    <w:rsid w:val="00B545C8"/>
    <w:rsid w:val="00B54642"/>
    <w:rsid w:val="00B5471D"/>
    <w:rsid w:val="00B54885"/>
    <w:rsid w:val="00B54EE1"/>
    <w:rsid w:val="00B5506E"/>
    <w:rsid w:val="00B55355"/>
    <w:rsid w:val="00B55663"/>
    <w:rsid w:val="00B55BD2"/>
    <w:rsid w:val="00B56527"/>
    <w:rsid w:val="00B56944"/>
    <w:rsid w:val="00B56BD9"/>
    <w:rsid w:val="00B56E52"/>
    <w:rsid w:val="00B57020"/>
    <w:rsid w:val="00B60D83"/>
    <w:rsid w:val="00B6103E"/>
    <w:rsid w:val="00B6120F"/>
    <w:rsid w:val="00B612B2"/>
    <w:rsid w:val="00B61349"/>
    <w:rsid w:val="00B617DA"/>
    <w:rsid w:val="00B61C9C"/>
    <w:rsid w:val="00B620AB"/>
    <w:rsid w:val="00B62122"/>
    <w:rsid w:val="00B62198"/>
    <w:rsid w:val="00B624C9"/>
    <w:rsid w:val="00B62C24"/>
    <w:rsid w:val="00B62C46"/>
    <w:rsid w:val="00B62E23"/>
    <w:rsid w:val="00B63311"/>
    <w:rsid w:val="00B6347F"/>
    <w:rsid w:val="00B636C5"/>
    <w:rsid w:val="00B636E5"/>
    <w:rsid w:val="00B64928"/>
    <w:rsid w:val="00B64DA0"/>
    <w:rsid w:val="00B656F3"/>
    <w:rsid w:val="00B65C92"/>
    <w:rsid w:val="00B65D62"/>
    <w:rsid w:val="00B660BC"/>
    <w:rsid w:val="00B66706"/>
    <w:rsid w:val="00B668DF"/>
    <w:rsid w:val="00B66BBF"/>
    <w:rsid w:val="00B66D46"/>
    <w:rsid w:val="00B66DDB"/>
    <w:rsid w:val="00B670E4"/>
    <w:rsid w:val="00B673E9"/>
    <w:rsid w:val="00B6789F"/>
    <w:rsid w:val="00B70109"/>
    <w:rsid w:val="00B709C3"/>
    <w:rsid w:val="00B70D45"/>
    <w:rsid w:val="00B70D6F"/>
    <w:rsid w:val="00B711EC"/>
    <w:rsid w:val="00B71A75"/>
    <w:rsid w:val="00B71DF4"/>
    <w:rsid w:val="00B71EDF"/>
    <w:rsid w:val="00B7200C"/>
    <w:rsid w:val="00B72148"/>
    <w:rsid w:val="00B722A7"/>
    <w:rsid w:val="00B72A02"/>
    <w:rsid w:val="00B72B10"/>
    <w:rsid w:val="00B7326F"/>
    <w:rsid w:val="00B742F2"/>
    <w:rsid w:val="00B742FE"/>
    <w:rsid w:val="00B74E01"/>
    <w:rsid w:val="00B751C1"/>
    <w:rsid w:val="00B75764"/>
    <w:rsid w:val="00B75A69"/>
    <w:rsid w:val="00B7623A"/>
    <w:rsid w:val="00B763B0"/>
    <w:rsid w:val="00B76768"/>
    <w:rsid w:val="00B76C9E"/>
    <w:rsid w:val="00B77146"/>
    <w:rsid w:val="00B7716C"/>
    <w:rsid w:val="00B7763F"/>
    <w:rsid w:val="00B7788A"/>
    <w:rsid w:val="00B77D01"/>
    <w:rsid w:val="00B8043C"/>
    <w:rsid w:val="00B80570"/>
    <w:rsid w:val="00B80942"/>
    <w:rsid w:val="00B8119C"/>
    <w:rsid w:val="00B814DE"/>
    <w:rsid w:val="00B818C4"/>
    <w:rsid w:val="00B81BB2"/>
    <w:rsid w:val="00B81CB1"/>
    <w:rsid w:val="00B8208E"/>
    <w:rsid w:val="00B820DA"/>
    <w:rsid w:val="00B8216C"/>
    <w:rsid w:val="00B823D7"/>
    <w:rsid w:val="00B824C0"/>
    <w:rsid w:val="00B82CC0"/>
    <w:rsid w:val="00B82F00"/>
    <w:rsid w:val="00B837B6"/>
    <w:rsid w:val="00B84187"/>
    <w:rsid w:val="00B842BB"/>
    <w:rsid w:val="00B842F0"/>
    <w:rsid w:val="00B84C96"/>
    <w:rsid w:val="00B84E99"/>
    <w:rsid w:val="00B84FA5"/>
    <w:rsid w:val="00B851A2"/>
    <w:rsid w:val="00B851C7"/>
    <w:rsid w:val="00B860D6"/>
    <w:rsid w:val="00B860ED"/>
    <w:rsid w:val="00B86717"/>
    <w:rsid w:val="00B86FAB"/>
    <w:rsid w:val="00B87777"/>
    <w:rsid w:val="00B87B5C"/>
    <w:rsid w:val="00B87EB8"/>
    <w:rsid w:val="00B90383"/>
    <w:rsid w:val="00B90BBE"/>
    <w:rsid w:val="00B90CBF"/>
    <w:rsid w:val="00B91AB6"/>
    <w:rsid w:val="00B92106"/>
    <w:rsid w:val="00B92690"/>
    <w:rsid w:val="00B929DC"/>
    <w:rsid w:val="00B9311B"/>
    <w:rsid w:val="00B938A6"/>
    <w:rsid w:val="00B938B1"/>
    <w:rsid w:val="00B93A4C"/>
    <w:rsid w:val="00B93B07"/>
    <w:rsid w:val="00B94392"/>
    <w:rsid w:val="00B945A5"/>
    <w:rsid w:val="00B94897"/>
    <w:rsid w:val="00B94BD4"/>
    <w:rsid w:val="00B94C75"/>
    <w:rsid w:val="00B95893"/>
    <w:rsid w:val="00B95C9D"/>
    <w:rsid w:val="00B96251"/>
    <w:rsid w:val="00B9682E"/>
    <w:rsid w:val="00B9703E"/>
    <w:rsid w:val="00B9717B"/>
    <w:rsid w:val="00B9745B"/>
    <w:rsid w:val="00B9756C"/>
    <w:rsid w:val="00B97D66"/>
    <w:rsid w:val="00B97DA8"/>
    <w:rsid w:val="00B97ED3"/>
    <w:rsid w:val="00BA0215"/>
    <w:rsid w:val="00BA02EB"/>
    <w:rsid w:val="00BA0B3E"/>
    <w:rsid w:val="00BA13C9"/>
    <w:rsid w:val="00BA1A5F"/>
    <w:rsid w:val="00BA1ABD"/>
    <w:rsid w:val="00BA1C45"/>
    <w:rsid w:val="00BA1FF4"/>
    <w:rsid w:val="00BA2C67"/>
    <w:rsid w:val="00BA3DD2"/>
    <w:rsid w:val="00BA3E00"/>
    <w:rsid w:val="00BA3EF7"/>
    <w:rsid w:val="00BA4BF1"/>
    <w:rsid w:val="00BA4C70"/>
    <w:rsid w:val="00BA5069"/>
    <w:rsid w:val="00BA5360"/>
    <w:rsid w:val="00BA575C"/>
    <w:rsid w:val="00BA5A14"/>
    <w:rsid w:val="00BA5A69"/>
    <w:rsid w:val="00BA5B19"/>
    <w:rsid w:val="00BA5D48"/>
    <w:rsid w:val="00BA6F57"/>
    <w:rsid w:val="00BA70E9"/>
    <w:rsid w:val="00BA7231"/>
    <w:rsid w:val="00BA797A"/>
    <w:rsid w:val="00BAA0CF"/>
    <w:rsid w:val="00BB06F0"/>
    <w:rsid w:val="00BB0725"/>
    <w:rsid w:val="00BB08BE"/>
    <w:rsid w:val="00BB1163"/>
    <w:rsid w:val="00BB1704"/>
    <w:rsid w:val="00BB1B9C"/>
    <w:rsid w:val="00BB1CDD"/>
    <w:rsid w:val="00BB1D5C"/>
    <w:rsid w:val="00BB2160"/>
    <w:rsid w:val="00BB22BD"/>
    <w:rsid w:val="00BB23C1"/>
    <w:rsid w:val="00BB2600"/>
    <w:rsid w:val="00BB2E16"/>
    <w:rsid w:val="00BB3BC3"/>
    <w:rsid w:val="00BB3E4F"/>
    <w:rsid w:val="00BB42B1"/>
    <w:rsid w:val="00BB4A8E"/>
    <w:rsid w:val="00BB5746"/>
    <w:rsid w:val="00BB5883"/>
    <w:rsid w:val="00BB5E9D"/>
    <w:rsid w:val="00BB63AB"/>
    <w:rsid w:val="00BB65B3"/>
    <w:rsid w:val="00BB6750"/>
    <w:rsid w:val="00BB682F"/>
    <w:rsid w:val="00BB6A25"/>
    <w:rsid w:val="00BB7153"/>
    <w:rsid w:val="00BB7300"/>
    <w:rsid w:val="00BB750A"/>
    <w:rsid w:val="00BB7742"/>
    <w:rsid w:val="00BB7BEC"/>
    <w:rsid w:val="00BC012E"/>
    <w:rsid w:val="00BC06D3"/>
    <w:rsid w:val="00BC08A1"/>
    <w:rsid w:val="00BC10DB"/>
    <w:rsid w:val="00BC2109"/>
    <w:rsid w:val="00BC2428"/>
    <w:rsid w:val="00BC25C0"/>
    <w:rsid w:val="00BC3444"/>
    <w:rsid w:val="00BC369A"/>
    <w:rsid w:val="00BC3793"/>
    <w:rsid w:val="00BC46F8"/>
    <w:rsid w:val="00BC4BE1"/>
    <w:rsid w:val="00BC4FAD"/>
    <w:rsid w:val="00BC5025"/>
    <w:rsid w:val="00BC5118"/>
    <w:rsid w:val="00BC519A"/>
    <w:rsid w:val="00BC521B"/>
    <w:rsid w:val="00BC52BE"/>
    <w:rsid w:val="00BC54FD"/>
    <w:rsid w:val="00BC5D4E"/>
    <w:rsid w:val="00BC6E6D"/>
    <w:rsid w:val="00BC7AD4"/>
    <w:rsid w:val="00BC7C23"/>
    <w:rsid w:val="00BC7CF6"/>
    <w:rsid w:val="00BC7F6F"/>
    <w:rsid w:val="00BD050B"/>
    <w:rsid w:val="00BD0771"/>
    <w:rsid w:val="00BD08A7"/>
    <w:rsid w:val="00BD0CEC"/>
    <w:rsid w:val="00BD0D31"/>
    <w:rsid w:val="00BD0D7D"/>
    <w:rsid w:val="00BD1062"/>
    <w:rsid w:val="00BD10FF"/>
    <w:rsid w:val="00BD137B"/>
    <w:rsid w:val="00BD14E2"/>
    <w:rsid w:val="00BD1641"/>
    <w:rsid w:val="00BD1913"/>
    <w:rsid w:val="00BD1B1B"/>
    <w:rsid w:val="00BD1D11"/>
    <w:rsid w:val="00BD337D"/>
    <w:rsid w:val="00BD3AEA"/>
    <w:rsid w:val="00BD42A5"/>
    <w:rsid w:val="00BD4346"/>
    <w:rsid w:val="00BD445F"/>
    <w:rsid w:val="00BD4913"/>
    <w:rsid w:val="00BD4F34"/>
    <w:rsid w:val="00BD4F56"/>
    <w:rsid w:val="00BD52ED"/>
    <w:rsid w:val="00BD55D2"/>
    <w:rsid w:val="00BD5845"/>
    <w:rsid w:val="00BD5CD4"/>
    <w:rsid w:val="00BD5D8E"/>
    <w:rsid w:val="00BD623D"/>
    <w:rsid w:val="00BD67F5"/>
    <w:rsid w:val="00BD6A29"/>
    <w:rsid w:val="00BD6B9A"/>
    <w:rsid w:val="00BD6EE0"/>
    <w:rsid w:val="00BD70ED"/>
    <w:rsid w:val="00BD71B8"/>
    <w:rsid w:val="00BE0B21"/>
    <w:rsid w:val="00BE11C0"/>
    <w:rsid w:val="00BE15CA"/>
    <w:rsid w:val="00BE1778"/>
    <w:rsid w:val="00BE19FE"/>
    <w:rsid w:val="00BE2D04"/>
    <w:rsid w:val="00BE307B"/>
    <w:rsid w:val="00BE314F"/>
    <w:rsid w:val="00BE318A"/>
    <w:rsid w:val="00BE35D0"/>
    <w:rsid w:val="00BE3863"/>
    <w:rsid w:val="00BE386B"/>
    <w:rsid w:val="00BE3F95"/>
    <w:rsid w:val="00BE400B"/>
    <w:rsid w:val="00BE482E"/>
    <w:rsid w:val="00BE4865"/>
    <w:rsid w:val="00BE4AE1"/>
    <w:rsid w:val="00BE51EF"/>
    <w:rsid w:val="00BE63F4"/>
    <w:rsid w:val="00BE6CA4"/>
    <w:rsid w:val="00BE6EAF"/>
    <w:rsid w:val="00BE725B"/>
    <w:rsid w:val="00BE73A2"/>
    <w:rsid w:val="00BF03E6"/>
    <w:rsid w:val="00BF04BF"/>
    <w:rsid w:val="00BF0683"/>
    <w:rsid w:val="00BF0B12"/>
    <w:rsid w:val="00BF1158"/>
    <w:rsid w:val="00BF1774"/>
    <w:rsid w:val="00BF1B4B"/>
    <w:rsid w:val="00BF2447"/>
    <w:rsid w:val="00BF2CDB"/>
    <w:rsid w:val="00BF2F8F"/>
    <w:rsid w:val="00BF308E"/>
    <w:rsid w:val="00BF3120"/>
    <w:rsid w:val="00BF3739"/>
    <w:rsid w:val="00BF3EE9"/>
    <w:rsid w:val="00BF4123"/>
    <w:rsid w:val="00BF4483"/>
    <w:rsid w:val="00BF4591"/>
    <w:rsid w:val="00BF48E7"/>
    <w:rsid w:val="00BF4BA9"/>
    <w:rsid w:val="00BF4BBD"/>
    <w:rsid w:val="00BF4D3B"/>
    <w:rsid w:val="00BF5120"/>
    <w:rsid w:val="00BF536D"/>
    <w:rsid w:val="00BF5497"/>
    <w:rsid w:val="00BF54A0"/>
    <w:rsid w:val="00BF56E8"/>
    <w:rsid w:val="00BF5BB6"/>
    <w:rsid w:val="00BF6057"/>
    <w:rsid w:val="00BF6221"/>
    <w:rsid w:val="00BF62E9"/>
    <w:rsid w:val="00BF6381"/>
    <w:rsid w:val="00BF6915"/>
    <w:rsid w:val="00BF6A29"/>
    <w:rsid w:val="00BF6C65"/>
    <w:rsid w:val="00BF7D8F"/>
    <w:rsid w:val="00BF7E06"/>
    <w:rsid w:val="00C005EE"/>
    <w:rsid w:val="00C006A1"/>
    <w:rsid w:val="00C008A9"/>
    <w:rsid w:val="00C00D12"/>
    <w:rsid w:val="00C00DE9"/>
    <w:rsid w:val="00C00FED"/>
    <w:rsid w:val="00C016C9"/>
    <w:rsid w:val="00C021A2"/>
    <w:rsid w:val="00C0255C"/>
    <w:rsid w:val="00C029DC"/>
    <w:rsid w:val="00C02A51"/>
    <w:rsid w:val="00C02D74"/>
    <w:rsid w:val="00C03058"/>
    <w:rsid w:val="00C032B1"/>
    <w:rsid w:val="00C03813"/>
    <w:rsid w:val="00C039B6"/>
    <w:rsid w:val="00C047E9"/>
    <w:rsid w:val="00C04CDC"/>
    <w:rsid w:val="00C04D81"/>
    <w:rsid w:val="00C05312"/>
    <w:rsid w:val="00C05353"/>
    <w:rsid w:val="00C057BD"/>
    <w:rsid w:val="00C0625D"/>
    <w:rsid w:val="00C06BD2"/>
    <w:rsid w:val="00C06BFC"/>
    <w:rsid w:val="00C06C53"/>
    <w:rsid w:val="00C06DC3"/>
    <w:rsid w:val="00C07094"/>
    <w:rsid w:val="00C07382"/>
    <w:rsid w:val="00C07C49"/>
    <w:rsid w:val="00C10050"/>
    <w:rsid w:val="00C10104"/>
    <w:rsid w:val="00C103CB"/>
    <w:rsid w:val="00C1060B"/>
    <w:rsid w:val="00C109E4"/>
    <w:rsid w:val="00C10AF1"/>
    <w:rsid w:val="00C10BEC"/>
    <w:rsid w:val="00C10CE4"/>
    <w:rsid w:val="00C10DF4"/>
    <w:rsid w:val="00C10F68"/>
    <w:rsid w:val="00C1104B"/>
    <w:rsid w:val="00C1127B"/>
    <w:rsid w:val="00C11519"/>
    <w:rsid w:val="00C11AE2"/>
    <w:rsid w:val="00C11B98"/>
    <w:rsid w:val="00C11CB6"/>
    <w:rsid w:val="00C11EF5"/>
    <w:rsid w:val="00C12088"/>
    <w:rsid w:val="00C1280C"/>
    <w:rsid w:val="00C12E52"/>
    <w:rsid w:val="00C136DC"/>
    <w:rsid w:val="00C13CF0"/>
    <w:rsid w:val="00C1464E"/>
    <w:rsid w:val="00C14A95"/>
    <w:rsid w:val="00C1539F"/>
    <w:rsid w:val="00C15894"/>
    <w:rsid w:val="00C15C72"/>
    <w:rsid w:val="00C15E6B"/>
    <w:rsid w:val="00C15E78"/>
    <w:rsid w:val="00C15FD3"/>
    <w:rsid w:val="00C16B6B"/>
    <w:rsid w:val="00C17560"/>
    <w:rsid w:val="00C17815"/>
    <w:rsid w:val="00C17A95"/>
    <w:rsid w:val="00C201A9"/>
    <w:rsid w:val="00C2080F"/>
    <w:rsid w:val="00C208E3"/>
    <w:rsid w:val="00C2095E"/>
    <w:rsid w:val="00C20A49"/>
    <w:rsid w:val="00C20B7B"/>
    <w:rsid w:val="00C20E94"/>
    <w:rsid w:val="00C20EA8"/>
    <w:rsid w:val="00C215B5"/>
    <w:rsid w:val="00C21E17"/>
    <w:rsid w:val="00C222FE"/>
    <w:rsid w:val="00C22D65"/>
    <w:rsid w:val="00C2332C"/>
    <w:rsid w:val="00C2348D"/>
    <w:rsid w:val="00C234FB"/>
    <w:rsid w:val="00C23E01"/>
    <w:rsid w:val="00C24A9A"/>
    <w:rsid w:val="00C24D68"/>
    <w:rsid w:val="00C25122"/>
    <w:rsid w:val="00C253AA"/>
    <w:rsid w:val="00C25731"/>
    <w:rsid w:val="00C25775"/>
    <w:rsid w:val="00C25A16"/>
    <w:rsid w:val="00C25B3C"/>
    <w:rsid w:val="00C25E24"/>
    <w:rsid w:val="00C2660C"/>
    <w:rsid w:val="00C269C0"/>
    <w:rsid w:val="00C26BAD"/>
    <w:rsid w:val="00C276E7"/>
    <w:rsid w:val="00C27A0E"/>
    <w:rsid w:val="00C308B8"/>
    <w:rsid w:val="00C30B1D"/>
    <w:rsid w:val="00C30B22"/>
    <w:rsid w:val="00C30D61"/>
    <w:rsid w:val="00C313B4"/>
    <w:rsid w:val="00C315B3"/>
    <w:rsid w:val="00C315F6"/>
    <w:rsid w:val="00C31C79"/>
    <w:rsid w:val="00C31FC6"/>
    <w:rsid w:val="00C32188"/>
    <w:rsid w:val="00C32566"/>
    <w:rsid w:val="00C326F1"/>
    <w:rsid w:val="00C32C26"/>
    <w:rsid w:val="00C32C5C"/>
    <w:rsid w:val="00C33287"/>
    <w:rsid w:val="00C333E2"/>
    <w:rsid w:val="00C334CE"/>
    <w:rsid w:val="00C335B0"/>
    <w:rsid w:val="00C3394B"/>
    <w:rsid w:val="00C33BFA"/>
    <w:rsid w:val="00C34749"/>
    <w:rsid w:val="00C3477E"/>
    <w:rsid w:val="00C35608"/>
    <w:rsid w:val="00C35666"/>
    <w:rsid w:val="00C356CE"/>
    <w:rsid w:val="00C35845"/>
    <w:rsid w:val="00C3591E"/>
    <w:rsid w:val="00C35CB1"/>
    <w:rsid w:val="00C3691B"/>
    <w:rsid w:val="00C36ADA"/>
    <w:rsid w:val="00C370C2"/>
    <w:rsid w:val="00C377B0"/>
    <w:rsid w:val="00C37B3F"/>
    <w:rsid w:val="00C37F76"/>
    <w:rsid w:val="00C4066E"/>
    <w:rsid w:val="00C4069F"/>
    <w:rsid w:val="00C40B70"/>
    <w:rsid w:val="00C40BCD"/>
    <w:rsid w:val="00C40C89"/>
    <w:rsid w:val="00C41374"/>
    <w:rsid w:val="00C4148E"/>
    <w:rsid w:val="00C4159D"/>
    <w:rsid w:val="00C415FC"/>
    <w:rsid w:val="00C41992"/>
    <w:rsid w:val="00C41BC7"/>
    <w:rsid w:val="00C41D01"/>
    <w:rsid w:val="00C425B2"/>
    <w:rsid w:val="00C42736"/>
    <w:rsid w:val="00C43867"/>
    <w:rsid w:val="00C4389F"/>
    <w:rsid w:val="00C4430A"/>
    <w:rsid w:val="00C44DD7"/>
    <w:rsid w:val="00C44EAE"/>
    <w:rsid w:val="00C451C4"/>
    <w:rsid w:val="00C45415"/>
    <w:rsid w:val="00C45A48"/>
    <w:rsid w:val="00C46045"/>
    <w:rsid w:val="00C46314"/>
    <w:rsid w:val="00C475D8"/>
    <w:rsid w:val="00C47947"/>
    <w:rsid w:val="00C47C4B"/>
    <w:rsid w:val="00C50218"/>
    <w:rsid w:val="00C50AAB"/>
    <w:rsid w:val="00C50E00"/>
    <w:rsid w:val="00C50F40"/>
    <w:rsid w:val="00C50F80"/>
    <w:rsid w:val="00C515F0"/>
    <w:rsid w:val="00C522F8"/>
    <w:rsid w:val="00C52349"/>
    <w:rsid w:val="00C52432"/>
    <w:rsid w:val="00C52517"/>
    <w:rsid w:val="00C5297A"/>
    <w:rsid w:val="00C52B2F"/>
    <w:rsid w:val="00C52C55"/>
    <w:rsid w:val="00C52C9E"/>
    <w:rsid w:val="00C53B7C"/>
    <w:rsid w:val="00C55036"/>
    <w:rsid w:val="00C55D3B"/>
    <w:rsid w:val="00C55F6C"/>
    <w:rsid w:val="00C55FC6"/>
    <w:rsid w:val="00C55FCB"/>
    <w:rsid w:val="00C565C9"/>
    <w:rsid w:val="00C567F7"/>
    <w:rsid w:val="00C56E13"/>
    <w:rsid w:val="00C56F8E"/>
    <w:rsid w:val="00C56FDC"/>
    <w:rsid w:val="00C57B73"/>
    <w:rsid w:val="00C6037B"/>
    <w:rsid w:val="00C606F8"/>
    <w:rsid w:val="00C6092A"/>
    <w:rsid w:val="00C61554"/>
    <w:rsid w:val="00C619F6"/>
    <w:rsid w:val="00C61BB5"/>
    <w:rsid w:val="00C62337"/>
    <w:rsid w:val="00C62473"/>
    <w:rsid w:val="00C62572"/>
    <w:rsid w:val="00C6289B"/>
    <w:rsid w:val="00C62940"/>
    <w:rsid w:val="00C62A55"/>
    <w:rsid w:val="00C632D2"/>
    <w:rsid w:val="00C63EA5"/>
    <w:rsid w:val="00C63FF0"/>
    <w:rsid w:val="00C64273"/>
    <w:rsid w:val="00C644F7"/>
    <w:rsid w:val="00C647B6"/>
    <w:rsid w:val="00C6491B"/>
    <w:rsid w:val="00C64BD7"/>
    <w:rsid w:val="00C65436"/>
    <w:rsid w:val="00C66221"/>
    <w:rsid w:val="00C663B0"/>
    <w:rsid w:val="00C665C4"/>
    <w:rsid w:val="00C6680A"/>
    <w:rsid w:val="00C66F4C"/>
    <w:rsid w:val="00C6700E"/>
    <w:rsid w:val="00C67598"/>
    <w:rsid w:val="00C70028"/>
    <w:rsid w:val="00C70042"/>
    <w:rsid w:val="00C7047D"/>
    <w:rsid w:val="00C70BF3"/>
    <w:rsid w:val="00C70D59"/>
    <w:rsid w:val="00C71123"/>
    <w:rsid w:val="00C7123C"/>
    <w:rsid w:val="00C71730"/>
    <w:rsid w:val="00C71846"/>
    <w:rsid w:val="00C71906"/>
    <w:rsid w:val="00C71E34"/>
    <w:rsid w:val="00C71E3A"/>
    <w:rsid w:val="00C721F1"/>
    <w:rsid w:val="00C723A2"/>
    <w:rsid w:val="00C72588"/>
    <w:rsid w:val="00C72AFB"/>
    <w:rsid w:val="00C73457"/>
    <w:rsid w:val="00C73DC7"/>
    <w:rsid w:val="00C74F7A"/>
    <w:rsid w:val="00C75100"/>
    <w:rsid w:val="00C75512"/>
    <w:rsid w:val="00C75551"/>
    <w:rsid w:val="00C75E38"/>
    <w:rsid w:val="00C75F82"/>
    <w:rsid w:val="00C76420"/>
    <w:rsid w:val="00C7695F"/>
    <w:rsid w:val="00C769D4"/>
    <w:rsid w:val="00C76A79"/>
    <w:rsid w:val="00C76DC2"/>
    <w:rsid w:val="00C76E08"/>
    <w:rsid w:val="00C76E4A"/>
    <w:rsid w:val="00C76E4E"/>
    <w:rsid w:val="00C772BD"/>
    <w:rsid w:val="00C77961"/>
    <w:rsid w:val="00C77B93"/>
    <w:rsid w:val="00C77DEE"/>
    <w:rsid w:val="00C77E77"/>
    <w:rsid w:val="00C80699"/>
    <w:rsid w:val="00C8098E"/>
    <w:rsid w:val="00C80A71"/>
    <w:rsid w:val="00C80DDF"/>
    <w:rsid w:val="00C80EC9"/>
    <w:rsid w:val="00C80FDC"/>
    <w:rsid w:val="00C811CA"/>
    <w:rsid w:val="00C81956"/>
    <w:rsid w:val="00C81A11"/>
    <w:rsid w:val="00C81EC1"/>
    <w:rsid w:val="00C81FF5"/>
    <w:rsid w:val="00C823E6"/>
    <w:rsid w:val="00C829F2"/>
    <w:rsid w:val="00C82B5A"/>
    <w:rsid w:val="00C82F78"/>
    <w:rsid w:val="00C83132"/>
    <w:rsid w:val="00C83151"/>
    <w:rsid w:val="00C832AE"/>
    <w:rsid w:val="00C839AC"/>
    <w:rsid w:val="00C83C19"/>
    <w:rsid w:val="00C84076"/>
    <w:rsid w:val="00C844B5"/>
    <w:rsid w:val="00C84B68"/>
    <w:rsid w:val="00C852F6"/>
    <w:rsid w:val="00C85369"/>
    <w:rsid w:val="00C85A01"/>
    <w:rsid w:val="00C85C4D"/>
    <w:rsid w:val="00C85F74"/>
    <w:rsid w:val="00C86129"/>
    <w:rsid w:val="00C865F2"/>
    <w:rsid w:val="00C86AE9"/>
    <w:rsid w:val="00C86DA7"/>
    <w:rsid w:val="00C871CA"/>
    <w:rsid w:val="00C871D3"/>
    <w:rsid w:val="00C875B4"/>
    <w:rsid w:val="00C87BB4"/>
    <w:rsid w:val="00C905C5"/>
    <w:rsid w:val="00C90888"/>
    <w:rsid w:val="00C90D03"/>
    <w:rsid w:val="00C90D65"/>
    <w:rsid w:val="00C910C7"/>
    <w:rsid w:val="00C91213"/>
    <w:rsid w:val="00C914A9"/>
    <w:rsid w:val="00C91A0D"/>
    <w:rsid w:val="00C91D7A"/>
    <w:rsid w:val="00C91DFB"/>
    <w:rsid w:val="00C9211C"/>
    <w:rsid w:val="00C9211E"/>
    <w:rsid w:val="00C92466"/>
    <w:rsid w:val="00C92C5B"/>
    <w:rsid w:val="00C931A8"/>
    <w:rsid w:val="00C9326F"/>
    <w:rsid w:val="00C935DC"/>
    <w:rsid w:val="00C94546"/>
    <w:rsid w:val="00C94C65"/>
    <w:rsid w:val="00C94EC6"/>
    <w:rsid w:val="00C95003"/>
    <w:rsid w:val="00C950EF"/>
    <w:rsid w:val="00C9555E"/>
    <w:rsid w:val="00C95B06"/>
    <w:rsid w:val="00C95CC8"/>
    <w:rsid w:val="00C962B9"/>
    <w:rsid w:val="00C962BC"/>
    <w:rsid w:val="00C96A9A"/>
    <w:rsid w:val="00C96C1A"/>
    <w:rsid w:val="00C97021"/>
    <w:rsid w:val="00C97102"/>
    <w:rsid w:val="00C97807"/>
    <w:rsid w:val="00C97E42"/>
    <w:rsid w:val="00C97EEF"/>
    <w:rsid w:val="00C97F79"/>
    <w:rsid w:val="00CA0094"/>
    <w:rsid w:val="00CA0E25"/>
    <w:rsid w:val="00CA0EB8"/>
    <w:rsid w:val="00CA1417"/>
    <w:rsid w:val="00CA1769"/>
    <w:rsid w:val="00CA1985"/>
    <w:rsid w:val="00CA204E"/>
    <w:rsid w:val="00CA2259"/>
    <w:rsid w:val="00CA250D"/>
    <w:rsid w:val="00CA2542"/>
    <w:rsid w:val="00CA289A"/>
    <w:rsid w:val="00CA301C"/>
    <w:rsid w:val="00CA30D2"/>
    <w:rsid w:val="00CA312F"/>
    <w:rsid w:val="00CA3BFB"/>
    <w:rsid w:val="00CA3C96"/>
    <w:rsid w:val="00CA3D49"/>
    <w:rsid w:val="00CA3DF8"/>
    <w:rsid w:val="00CA4003"/>
    <w:rsid w:val="00CA430E"/>
    <w:rsid w:val="00CA4B64"/>
    <w:rsid w:val="00CA4E83"/>
    <w:rsid w:val="00CA54A0"/>
    <w:rsid w:val="00CA57B3"/>
    <w:rsid w:val="00CA6508"/>
    <w:rsid w:val="00CA69DB"/>
    <w:rsid w:val="00CA7369"/>
    <w:rsid w:val="00CA7A13"/>
    <w:rsid w:val="00CA7AEF"/>
    <w:rsid w:val="00CA7D45"/>
    <w:rsid w:val="00CB04ED"/>
    <w:rsid w:val="00CB0B07"/>
    <w:rsid w:val="00CB11CE"/>
    <w:rsid w:val="00CB12CA"/>
    <w:rsid w:val="00CB1447"/>
    <w:rsid w:val="00CB14AB"/>
    <w:rsid w:val="00CB168E"/>
    <w:rsid w:val="00CB171A"/>
    <w:rsid w:val="00CB174A"/>
    <w:rsid w:val="00CB19BF"/>
    <w:rsid w:val="00CB200A"/>
    <w:rsid w:val="00CB209E"/>
    <w:rsid w:val="00CB2470"/>
    <w:rsid w:val="00CB25C6"/>
    <w:rsid w:val="00CB26B4"/>
    <w:rsid w:val="00CB315D"/>
    <w:rsid w:val="00CB3198"/>
    <w:rsid w:val="00CB334D"/>
    <w:rsid w:val="00CB3621"/>
    <w:rsid w:val="00CB37D7"/>
    <w:rsid w:val="00CB3B72"/>
    <w:rsid w:val="00CB465B"/>
    <w:rsid w:val="00CB4F0E"/>
    <w:rsid w:val="00CB52B4"/>
    <w:rsid w:val="00CB573D"/>
    <w:rsid w:val="00CB5DB2"/>
    <w:rsid w:val="00CB63AB"/>
    <w:rsid w:val="00CB646E"/>
    <w:rsid w:val="00CB6498"/>
    <w:rsid w:val="00CB6667"/>
    <w:rsid w:val="00CB6AF1"/>
    <w:rsid w:val="00CB7287"/>
    <w:rsid w:val="00CB77D0"/>
    <w:rsid w:val="00CB78C5"/>
    <w:rsid w:val="00CB7909"/>
    <w:rsid w:val="00CB7F63"/>
    <w:rsid w:val="00CC0485"/>
    <w:rsid w:val="00CC04F0"/>
    <w:rsid w:val="00CC0711"/>
    <w:rsid w:val="00CC094D"/>
    <w:rsid w:val="00CC0B69"/>
    <w:rsid w:val="00CC0BB3"/>
    <w:rsid w:val="00CC19DA"/>
    <w:rsid w:val="00CC2554"/>
    <w:rsid w:val="00CC2C2C"/>
    <w:rsid w:val="00CC2FF1"/>
    <w:rsid w:val="00CC3121"/>
    <w:rsid w:val="00CC33A6"/>
    <w:rsid w:val="00CC39B5"/>
    <w:rsid w:val="00CC3BA3"/>
    <w:rsid w:val="00CC44B2"/>
    <w:rsid w:val="00CC44C5"/>
    <w:rsid w:val="00CC4507"/>
    <w:rsid w:val="00CC4948"/>
    <w:rsid w:val="00CC4C3F"/>
    <w:rsid w:val="00CC4C94"/>
    <w:rsid w:val="00CC4ED7"/>
    <w:rsid w:val="00CC4F8C"/>
    <w:rsid w:val="00CC55FF"/>
    <w:rsid w:val="00CC581A"/>
    <w:rsid w:val="00CC5B54"/>
    <w:rsid w:val="00CC5E81"/>
    <w:rsid w:val="00CC62D7"/>
    <w:rsid w:val="00CC6487"/>
    <w:rsid w:val="00CC6742"/>
    <w:rsid w:val="00CC6D1C"/>
    <w:rsid w:val="00CC751E"/>
    <w:rsid w:val="00CC7BDB"/>
    <w:rsid w:val="00CC7DAE"/>
    <w:rsid w:val="00CD0043"/>
    <w:rsid w:val="00CD0190"/>
    <w:rsid w:val="00CD0987"/>
    <w:rsid w:val="00CD1CBF"/>
    <w:rsid w:val="00CD1F30"/>
    <w:rsid w:val="00CD2432"/>
    <w:rsid w:val="00CD267B"/>
    <w:rsid w:val="00CD2A4D"/>
    <w:rsid w:val="00CD2DDC"/>
    <w:rsid w:val="00CD3641"/>
    <w:rsid w:val="00CD3B4A"/>
    <w:rsid w:val="00CD3EC5"/>
    <w:rsid w:val="00CD423D"/>
    <w:rsid w:val="00CD477B"/>
    <w:rsid w:val="00CD4781"/>
    <w:rsid w:val="00CD49A6"/>
    <w:rsid w:val="00CD4A95"/>
    <w:rsid w:val="00CD4BBF"/>
    <w:rsid w:val="00CD4D4B"/>
    <w:rsid w:val="00CD548A"/>
    <w:rsid w:val="00CD5852"/>
    <w:rsid w:val="00CD5BB1"/>
    <w:rsid w:val="00CD64DB"/>
    <w:rsid w:val="00CD67F0"/>
    <w:rsid w:val="00CD68DF"/>
    <w:rsid w:val="00CD6B0F"/>
    <w:rsid w:val="00CD7198"/>
    <w:rsid w:val="00CD7433"/>
    <w:rsid w:val="00CD79A1"/>
    <w:rsid w:val="00CD7C6A"/>
    <w:rsid w:val="00CD7E57"/>
    <w:rsid w:val="00CE018D"/>
    <w:rsid w:val="00CE0385"/>
    <w:rsid w:val="00CE043F"/>
    <w:rsid w:val="00CE06FD"/>
    <w:rsid w:val="00CE08B0"/>
    <w:rsid w:val="00CE0EC0"/>
    <w:rsid w:val="00CE0F81"/>
    <w:rsid w:val="00CE167E"/>
    <w:rsid w:val="00CE1DDF"/>
    <w:rsid w:val="00CE2052"/>
    <w:rsid w:val="00CE20A4"/>
    <w:rsid w:val="00CE23C7"/>
    <w:rsid w:val="00CE2494"/>
    <w:rsid w:val="00CE2778"/>
    <w:rsid w:val="00CE345E"/>
    <w:rsid w:val="00CE34CD"/>
    <w:rsid w:val="00CE3532"/>
    <w:rsid w:val="00CE369F"/>
    <w:rsid w:val="00CE3755"/>
    <w:rsid w:val="00CE3ABD"/>
    <w:rsid w:val="00CE3CF7"/>
    <w:rsid w:val="00CE3F32"/>
    <w:rsid w:val="00CE3F40"/>
    <w:rsid w:val="00CE3F4A"/>
    <w:rsid w:val="00CE4851"/>
    <w:rsid w:val="00CE4981"/>
    <w:rsid w:val="00CE501E"/>
    <w:rsid w:val="00CE5F24"/>
    <w:rsid w:val="00CE60C7"/>
    <w:rsid w:val="00CE61A0"/>
    <w:rsid w:val="00CE6C57"/>
    <w:rsid w:val="00CE7B01"/>
    <w:rsid w:val="00CF1034"/>
    <w:rsid w:val="00CF12AC"/>
    <w:rsid w:val="00CF18FD"/>
    <w:rsid w:val="00CF2406"/>
    <w:rsid w:val="00CF297B"/>
    <w:rsid w:val="00CF2BA7"/>
    <w:rsid w:val="00CF3182"/>
    <w:rsid w:val="00CF31D3"/>
    <w:rsid w:val="00CF3529"/>
    <w:rsid w:val="00CF36B2"/>
    <w:rsid w:val="00CF3EB2"/>
    <w:rsid w:val="00CF40AE"/>
    <w:rsid w:val="00CF4313"/>
    <w:rsid w:val="00CF4ED4"/>
    <w:rsid w:val="00CF61E1"/>
    <w:rsid w:val="00CF683B"/>
    <w:rsid w:val="00CF6A88"/>
    <w:rsid w:val="00CF6C3C"/>
    <w:rsid w:val="00CF6D11"/>
    <w:rsid w:val="00CF707A"/>
    <w:rsid w:val="00CF78F7"/>
    <w:rsid w:val="00CF7908"/>
    <w:rsid w:val="00CF7C9E"/>
    <w:rsid w:val="00CF7E58"/>
    <w:rsid w:val="00D000B4"/>
    <w:rsid w:val="00D00811"/>
    <w:rsid w:val="00D00FF7"/>
    <w:rsid w:val="00D01480"/>
    <w:rsid w:val="00D0162C"/>
    <w:rsid w:val="00D01644"/>
    <w:rsid w:val="00D02124"/>
    <w:rsid w:val="00D02279"/>
    <w:rsid w:val="00D02848"/>
    <w:rsid w:val="00D02CF0"/>
    <w:rsid w:val="00D02D01"/>
    <w:rsid w:val="00D02DE2"/>
    <w:rsid w:val="00D03252"/>
    <w:rsid w:val="00D03274"/>
    <w:rsid w:val="00D0363B"/>
    <w:rsid w:val="00D0401A"/>
    <w:rsid w:val="00D04A89"/>
    <w:rsid w:val="00D04EFD"/>
    <w:rsid w:val="00D053B1"/>
    <w:rsid w:val="00D05B29"/>
    <w:rsid w:val="00D060D2"/>
    <w:rsid w:val="00D06BF9"/>
    <w:rsid w:val="00D06ED7"/>
    <w:rsid w:val="00D075E3"/>
    <w:rsid w:val="00D0777A"/>
    <w:rsid w:val="00D07990"/>
    <w:rsid w:val="00D07999"/>
    <w:rsid w:val="00D100A7"/>
    <w:rsid w:val="00D107E6"/>
    <w:rsid w:val="00D10DDA"/>
    <w:rsid w:val="00D1129C"/>
    <w:rsid w:val="00D11ACC"/>
    <w:rsid w:val="00D11AD8"/>
    <w:rsid w:val="00D120A7"/>
    <w:rsid w:val="00D127B9"/>
    <w:rsid w:val="00D12F56"/>
    <w:rsid w:val="00D1309E"/>
    <w:rsid w:val="00D131AE"/>
    <w:rsid w:val="00D131D5"/>
    <w:rsid w:val="00D1349E"/>
    <w:rsid w:val="00D13B06"/>
    <w:rsid w:val="00D13CB3"/>
    <w:rsid w:val="00D13D71"/>
    <w:rsid w:val="00D13EF0"/>
    <w:rsid w:val="00D13F9C"/>
    <w:rsid w:val="00D14787"/>
    <w:rsid w:val="00D1489A"/>
    <w:rsid w:val="00D14AB4"/>
    <w:rsid w:val="00D1507B"/>
    <w:rsid w:val="00D1543A"/>
    <w:rsid w:val="00D155D0"/>
    <w:rsid w:val="00D158BD"/>
    <w:rsid w:val="00D15922"/>
    <w:rsid w:val="00D15F4B"/>
    <w:rsid w:val="00D16B15"/>
    <w:rsid w:val="00D16B1A"/>
    <w:rsid w:val="00D1B481"/>
    <w:rsid w:val="00D201CD"/>
    <w:rsid w:val="00D201EA"/>
    <w:rsid w:val="00D20B3D"/>
    <w:rsid w:val="00D217A7"/>
    <w:rsid w:val="00D217E3"/>
    <w:rsid w:val="00D2181E"/>
    <w:rsid w:val="00D21E65"/>
    <w:rsid w:val="00D22088"/>
    <w:rsid w:val="00D2292C"/>
    <w:rsid w:val="00D234FA"/>
    <w:rsid w:val="00D23953"/>
    <w:rsid w:val="00D239D7"/>
    <w:rsid w:val="00D23AB2"/>
    <w:rsid w:val="00D23C9C"/>
    <w:rsid w:val="00D23DDF"/>
    <w:rsid w:val="00D23E31"/>
    <w:rsid w:val="00D25042"/>
    <w:rsid w:val="00D251A2"/>
    <w:rsid w:val="00D254E7"/>
    <w:rsid w:val="00D2612E"/>
    <w:rsid w:val="00D261FA"/>
    <w:rsid w:val="00D2702A"/>
    <w:rsid w:val="00D30A35"/>
    <w:rsid w:val="00D30A59"/>
    <w:rsid w:val="00D30BF0"/>
    <w:rsid w:val="00D30C55"/>
    <w:rsid w:val="00D31140"/>
    <w:rsid w:val="00D317A0"/>
    <w:rsid w:val="00D31C5E"/>
    <w:rsid w:val="00D31EFD"/>
    <w:rsid w:val="00D31F94"/>
    <w:rsid w:val="00D3215D"/>
    <w:rsid w:val="00D3258E"/>
    <w:rsid w:val="00D325E4"/>
    <w:rsid w:val="00D32CEF"/>
    <w:rsid w:val="00D32D2A"/>
    <w:rsid w:val="00D32E62"/>
    <w:rsid w:val="00D33169"/>
    <w:rsid w:val="00D3355C"/>
    <w:rsid w:val="00D33758"/>
    <w:rsid w:val="00D33C14"/>
    <w:rsid w:val="00D33FBA"/>
    <w:rsid w:val="00D341C2"/>
    <w:rsid w:val="00D341E8"/>
    <w:rsid w:val="00D34AA8"/>
    <w:rsid w:val="00D34AA9"/>
    <w:rsid w:val="00D34CD7"/>
    <w:rsid w:val="00D34D1E"/>
    <w:rsid w:val="00D35693"/>
    <w:rsid w:val="00D36299"/>
    <w:rsid w:val="00D36C17"/>
    <w:rsid w:val="00D36FDB"/>
    <w:rsid w:val="00D3735B"/>
    <w:rsid w:val="00D37AE7"/>
    <w:rsid w:val="00D37D91"/>
    <w:rsid w:val="00D4034E"/>
    <w:rsid w:val="00D41ED7"/>
    <w:rsid w:val="00D42655"/>
    <w:rsid w:val="00D429B7"/>
    <w:rsid w:val="00D43279"/>
    <w:rsid w:val="00D435DC"/>
    <w:rsid w:val="00D43D5D"/>
    <w:rsid w:val="00D4426A"/>
    <w:rsid w:val="00D442F7"/>
    <w:rsid w:val="00D44521"/>
    <w:rsid w:val="00D449B0"/>
    <w:rsid w:val="00D44AD8"/>
    <w:rsid w:val="00D44D00"/>
    <w:rsid w:val="00D45A88"/>
    <w:rsid w:val="00D460B7"/>
    <w:rsid w:val="00D462F3"/>
    <w:rsid w:val="00D46B40"/>
    <w:rsid w:val="00D46B95"/>
    <w:rsid w:val="00D46C82"/>
    <w:rsid w:val="00D46EFE"/>
    <w:rsid w:val="00D4724E"/>
    <w:rsid w:val="00D47981"/>
    <w:rsid w:val="00D50A3D"/>
    <w:rsid w:val="00D5138C"/>
    <w:rsid w:val="00D51754"/>
    <w:rsid w:val="00D51BA0"/>
    <w:rsid w:val="00D51D0D"/>
    <w:rsid w:val="00D524BE"/>
    <w:rsid w:val="00D52B60"/>
    <w:rsid w:val="00D52C89"/>
    <w:rsid w:val="00D52D19"/>
    <w:rsid w:val="00D53B8C"/>
    <w:rsid w:val="00D53F50"/>
    <w:rsid w:val="00D54367"/>
    <w:rsid w:val="00D547C7"/>
    <w:rsid w:val="00D549C8"/>
    <w:rsid w:val="00D54D7C"/>
    <w:rsid w:val="00D54DFC"/>
    <w:rsid w:val="00D5512E"/>
    <w:rsid w:val="00D5523A"/>
    <w:rsid w:val="00D55764"/>
    <w:rsid w:val="00D55D8D"/>
    <w:rsid w:val="00D56188"/>
    <w:rsid w:val="00D56326"/>
    <w:rsid w:val="00D56511"/>
    <w:rsid w:val="00D56984"/>
    <w:rsid w:val="00D56ABA"/>
    <w:rsid w:val="00D575EB"/>
    <w:rsid w:val="00D57B95"/>
    <w:rsid w:val="00D57D73"/>
    <w:rsid w:val="00D57FAD"/>
    <w:rsid w:val="00D57FF0"/>
    <w:rsid w:val="00D604A9"/>
    <w:rsid w:val="00D607C4"/>
    <w:rsid w:val="00D608C2"/>
    <w:rsid w:val="00D60C28"/>
    <w:rsid w:val="00D60FFA"/>
    <w:rsid w:val="00D610AF"/>
    <w:rsid w:val="00D6136F"/>
    <w:rsid w:val="00D615CD"/>
    <w:rsid w:val="00D6258B"/>
    <w:rsid w:val="00D62721"/>
    <w:rsid w:val="00D62B9D"/>
    <w:rsid w:val="00D62CA5"/>
    <w:rsid w:val="00D63289"/>
    <w:rsid w:val="00D63911"/>
    <w:rsid w:val="00D63974"/>
    <w:rsid w:val="00D639A1"/>
    <w:rsid w:val="00D64370"/>
    <w:rsid w:val="00D64439"/>
    <w:rsid w:val="00D64487"/>
    <w:rsid w:val="00D646AD"/>
    <w:rsid w:val="00D648BD"/>
    <w:rsid w:val="00D6537C"/>
    <w:rsid w:val="00D654EA"/>
    <w:rsid w:val="00D658E4"/>
    <w:rsid w:val="00D66429"/>
    <w:rsid w:val="00D66577"/>
    <w:rsid w:val="00D665E5"/>
    <w:rsid w:val="00D668DF"/>
    <w:rsid w:val="00D66961"/>
    <w:rsid w:val="00D66DA9"/>
    <w:rsid w:val="00D66F83"/>
    <w:rsid w:val="00D673F6"/>
    <w:rsid w:val="00D67AAB"/>
    <w:rsid w:val="00D67BAE"/>
    <w:rsid w:val="00D7010D"/>
    <w:rsid w:val="00D70C62"/>
    <w:rsid w:val="00D70DEA"/>
    <w:rsid w:val="00D710F1"/>
    <w:rsid w:val="00D71117"/>
    <w:rsid w:val="00D712EB"/>
    <w:rsid w:val="00D71513"/>
    <w:rsid w:val="00D718B1"/>
    <w:rsid w:val="00D71B5D"/>
    <w:rsid w:val="00D72277"/>
    <w:rsid w:val="00D72732"/>
    <w:rsid w:val="00D72873"/>
    <w:rsid w:val="00D72E1C"/>
    <w:rsid w:val="00D731FC"/>
    <w:rsid w:val="00D73451"/>
    <w:rsid w:val="00D73A12"/>
    <w:rsid w:val="00D73B97"/>
    <w:rsid w:val="00D7421A"/>
    <w:rsid w:val="00D752A9"/>
    <w:rsid w:val="00D75846"/>
    <w:rsid w:val="00D75A42"/>
    <w:rsid w:val="00D75F92"/>
    <w:rsid w:val="00D76643"/>
    <w:rsid w:val="00D767A1"/>
    <w:rsid w:val="00D76C9A"/>
    <w:rsid w:val="00D7703E"/>
    <w:rsid w:val="00D77FB2"/>
    <w:rsid w:val="00D80EB4"/>
    <w:rsid w:val="00D80F9B"/>
    <w:rsid w:val="00D8110D"/>
    <w:rsid w:val="00D8180C"/>
    <w:rsid w:val="00D818CA"/>
    <w:rsid w:val="00D81C48"/>
    <w:rsid w:val="00D81F2A"/>
    <w:rsid w:val="00D820BD"/>
    <w:rsid w:val="00D8219C"/>
    <w:rsid w:val="00D82B3A"/>
    <w:rsid w:val="00D82F4D"/>
    <w:rsid w:val="00D83B93"/>
    <w:rsid w:val="00D84039"/>
    <w:rsid w:val="00D8407C"/>
    <w:rsid w:val="00D8449A"/>
    <w:rsid w:val="00D84632"/>
    <w:rsid w:val="00D84999"/>
    <w:rsid w:val="00D84F4F"/>
    <w:rsid w:val="00D86198"/>
    <w:rsid w:val="00D861C2"/>
    <w:rsid w:val="00D86315"/>
    <w:rsid w:val="00D86E59"/>
    <w:rsid w:val="00D87148"/>
    <w:rsid w:val="00D87364"/>
    <w:rsid w:val="00D87C45"/>
    <w:rsid w:val="00D87EA1"/>
    <w:rsid w:val="00D87EF2"/>
    <w:rsid w:val="00D904EC"/>
    <w:rsid w:val="00D905F8"/>
    <w:rsid w:val="00D9079D"/>
    <w:rsid w:val="00D91877"/>
    <w:rsid w:val="00D91A9C"/>
    <w:rsid w:val="00D91B9A"/>
    <w:rsid w:val="00D91C77"/>
    <w:rsid w:val="00D9228A"/>
    <w:rsid w:val="00D92AF2"/>
    <w:rsid w:val="00D931E9"/>
    <w:rsid w:val="00D93C97"/>
    <w:rsid w:val="00D94539"/>
    <w:rsid w:val="00D94A83"/>
    <w:rsid w:val="00D94F6C"/>
    <w:rsid w:val="00D95277"/>
    <w:rsid w:val="00D96228"/>
    <w:rsid w:val="00D96602"/>
    <w:rsid w:val="00D96B02"/>
    <w:rsid w:val="00D96C7C"/>
    <w:rsid w:val="00D96F76"/>
    <w:rsid w:val="00D97BB4"/>
    <w:rsid w:val="00DA036E"/>
    <w:rsid w:val="00DA03B6"/>
    <w:rsid w:val="00DA061F"/>
    <w:rsid w:val="00DA1961"/>
    <w:rsid w:val="00DA1BF8"/>
    <w:rsid w:val="00DA1D76"/>
    <w:rsid w:val="00DA2012"/>
    <w:rsid w:val="00DA2462"/>
    <w:rsid w:val="00DA27A4"/>
    <w:rsid w:val="00DA381E"/>
    <w:rsid w:val="00DA391A"/>
    <w:rsid w:val="00DA4279"/>
    <w:rsid w:val="00DA466A"/>
    <w:rsid w:val="00DA4C11"/>
    <w:rsid w:val="00DA5171"/>
    <w:rsid w:val="00DA55F2"/>
    <w:rsid w:val="00DA597A"/>
    <w:rsid w:val="00DA5A9C"/>
    <w:rsid w:val="00DA6298"/>
    <w:rsid w:val="00DA696D"/>
    <w:rsid w:val="00DA73EF"/>
    <w:rsid w:val="00DA746A"/>
    <w:rsid w:val="00DB0751"/>
    <w:rsid w:val="00DB0EA6"/>
    <w:rsid w:val="00DB0F9E"/>
    <w:rsid w:val="00DB13BD"/>
    <w:rsid w:val="00DB1AE0"/>
    <w:rsid w:val="00DB1C39"/>
    <w:rsid w:val="00DB2966"/>
    <w:rsid w:val="00DB29EA"/>
    <w:rsid w:val="00DB32DC"/>
    <w:rsid w:val="00DB34E1"/>
    <w:rsid w:val="00DB3524"/>
    <w:rsid w:val="00DB3A79"/>
    <w:rsid w:val="00DB3C04"/>
    <w:rsid w:val="00DB3D6D"/>
    <w:rsid w:val="00DB4041"/>
    <w:rsid w:val="00DB4067"/>
    <w:rsid w:val="00DB42FC"/>
    <w:rsid w:val="00DB4DCE"/>
    <w:rsid w:val="00DB5301"/>
    <w:rsid w:val="00DB563A"/>
    <w:rsid w:val="00DB58C3"/>
    <w:rsid w:val="00DB5941"/>
    <w:rsid w:val="00DB6206"/>
    <w:rsid w:val="00DB69D2"/>
    <w:rsid w:val="00DB69FE"/>
    <w:rsid w:val="00DB6CC6"/>
    <w:rsid w:val="00DB7600"/>
    <w:rsid w:val="00DB7779"/>
    <w:rsid w:val="00DB7A22"/>
    <w:rsid w:val="00DC0211"/>
    <w:rsid w:val="00DC10EA"/>
    <w:rsid w:val="00DC1419"/>
    <w:rsid w:val="00DC155D"/>
    <w:rsid w:val="00DC17CA"/>
    <w:rsid w:val="00DC17F2"/>
    <w:rsid w:val="00DC1B58"/>
    <w:rsid w:val="00DC1F25"/>
    <w:rsid w:val="00DC1FED"/>
    <w:rsid w:val="00DC2652"/>
    <w:rsid w:val="00DC2A59"/>
    <w:rsid w:val="00DC3210"/>
    <w:rsid w:val="00DC345C"/>
    <w:rsid w:val="00DC47D9"/>
    <w:rsid w:val="00DC47E2"/>
    <w:rsid w:val="00DC50A6"/>
    <w:rsid w:val="00DC5144"/>
    <w:rsid w:val="00DC52A7"/>
    <w:rsid w:val="00DC54A5"/>
    <w:rsid w:val="00DC577E"/>
    <w:rsid w:val="00DC5B0A"/>
    <w:rsid w:val="00DC5E23"/>
    <w:rsid w:val="00DC61F5"/>
    <w:rsid w:val="00DC6275"/>
    <w:rsid w:val="00DC67B5"/>
    <w:rsid w:val="00DC693C"/>
    <w:rsid w:val="00DC6A2C"/>
    <w:rsid w:val="00DC74B4"/>
    <w:rsid w:val="00DC7CA6"/>
    <w:rsid w:val="00DD083E"/>
    <w:rsid w:val="00DD0FCF"/>
    <w:rsid w:val="00DD1607"/>
    <w:rsid w:val="00DD17E0"/>
    <w:rsid w:val="00DD19BD"/>
    <w:rsid w:val="00DD1C75"/>
    <w:rsid w:val="00DD1D76"/>
    <w:rsid w:val="00DD2123"/>
    <w:rsid w:val="00DD2205"/>
    <w:rsid w:val="00DD2BF4"/>
    <w:rsid w:val="00DD2EE6"/>
    <w:rsid w:val="00DD2F0F"/>
    <w:rsid w:val="00DD3134"/>
    <w:rsid w:val="00DD3404"/>
    <w:rsid w:val="00DD383E"/>
    <w:rsid w:val="00DD3A9A"/>
    <w:rsid w:val="00DD4B98"/>
    <w:rsid w:val="00DD5079"/>
    <w:rsid w:val="00DD52AC"/>
    <w:rsid w:val="00DD54C2"/>
    <w:rsid w:val="00DD66B5"/>
    <w:rsid w:val="00DD6EE0"/>
    <w:rsid w:val="00DD759C"/>
    <w:rsid w:val="00DD7B00"/>
    <w:rsid w:val="00DD7DEA"/>
    <w:rsid w:val="00DE018F"/>
    <w:rsid w:val="00DE0DAF"/>
    <w:rsid w:val="00DE0FC1"/>
    <w:rsid w:val="00DE16C2"/>
    <w:rsid w:val="00DE16C4"/>
    <w:rsid w:val="00DE18C8"/>
    <w:rsid w:val="00DE1BB0"/>
    <w:rsid w:val="00DE1CEA"/>
    <w:rsid w:val="00DE1D01"/>
    <w:rsid w:val="00DE1DA0"/>
    <w:rsid w:val="00DE1FB1"/>
    <w:rsid w:val="00DE266A"/>
    <w:rsid w:val="00DE292E"/>
    <w:rsid w:val="00DE2E8E"/>
    <w:rsid w:val="00DE3507"/>
    <w:rsid w:val="00DE3766"/>
    <w:rsid w:val="00DE4591"/>
    <w:rsid w:val="00DE4757"/>
    <w:rsid w:val="00DE4C3A"/>
    <w:rsid w:val="00DE5AC8"/>
    <w:rsid w:val="00DE5B00"/>
    <w:rsid w:val="00DE5B95"/>
    <w:rsid w:val="00DE5F69"/>
    <w:rsid w:val="00DE5F90"/>
    <w:rsid w:val="00DE6740"/>
    <w:rsid w:val="00DE6951"/>
    <w:rsid w:val="00DE6A54"/>
    <w:rsid w:val="00DE6C91"/>
    <w:rsid w:val="00DE6D6D"/>
    <w:rsid w:val="00DE71DF"/>
    <w:rsid w:val="00DE771B"/>
    <w:rsid w:val="00DE7E22"/>
    <w:rsid w:val="00DF01DF"/>
    <w:rsid w:val="00DF09D7"/>
    <w:rsid w:val="00DF13C5"/>
    <w:rsid w:val="00DF18FE"/>
    <w:rsid w:val="00DF22BB"/>
    <w:rsid w:val="00DF2983"/>
    <w:rsid w:val="00DF3526"/>
    <w:rsid w:val="00DF3860"/>
    <w:rsid w:val="00DF3967"/>
    <w:rsid w:val="00DF3D49"/>
    <w:rsid w:val="00DF4FA8"/>
    <w:rsid w:val="00DF52BA"/>
    <w:rsid w:val="00DF5C33"/>
    <w:rsid w:val="00DF656E"/>
    <w:rsid w:val="00DF6578"/>
    <w:rsid w:val="00DF6AEF"/>
    <w:rsid w:val="00DF77D1"/>
    <w:rsid w:val="00DF7EA7"/>
    <w:rsid w:val="00E000DB"/>
    <w:rsid w:val="00E00265"/>
    <w:rsid w:val="00E00558"/>
    <w:rsid w:val="00E0077E"/>
    <w:rsid w:val="00E00C67"/>
    <w:rsid w:val="00E00FF5"/>
    <w:rsid w:val="00E01207"/>
    <w:rsid w:val="00E01514"/>
    <w:rsid w:val="00E01701"/>
    <w:rsid w:val="00E01E09"/>
    <w:rsid w:val="00E01E37"/>
    <w:rsid w:val="00E01E79"/>
    <w:rsid w:val="00E0236C"/>
    <w:rsid w:val="00E02483"/>
    <w:rsid w:val="00E0280C"/>
    <w:rsid w:val="00E02B05"/>
    <w:rsid w:val="00E0306F"/>
    <w:rsid w:val="00E03475"/>
    <w:rsid w:val="00E0378D"/>
    <w:rsid w:val="00E03DCD"/>
    <w:rsid w:val="00E03E8D"/>
    <w:rsid w:val="00E0471D"/>
    <w:rsid w:val="00E047DE"/>
    <w:rsid w:val="00E04A99"/>
    <w:rsid w:val="00E04C3D"/>
    <w:rsid w:val="00E0537F"/>
    <w:rsid w:val="00E05416"/>
    <w:rsid w:val="00E0613F"/>
    <w:rsid w:val="00E06155"/>
    <w:rsid w:val="00E0648C"/>
    <w:rsid w:val="00E06497"/>
    <w:rsid w:val="00E06646"/>
    <w:rsid w:val="00E06C3C"/>
    <w:rsid w:val="00E06F01"/>
    <w:rsid w:val="00E0719E"/>
    <w:rsid w:val="00E07434"/>
    <w:rsid w:val="00E1096E"/>
    <w:rsid w:val="00E110E4"/>
    <w:rsid w:val="00E1158E"/>
    <w:rsid w:val="00E1248C"/>
    <w:rsid w:val="00E125AE"/>
    <w:rsid w:val="00E129C1"/>
    <w:rsid w:val="00E12D7B"/>
    <w:rsid w:val="00E132EF"/>
    <w:rsid w:val="00E1373C"/>
    <w:rsid w:val="00E13CCC"/>
    <w:rsid w:val="00E13DF1"/>
    <w:rsid w:val="00E14001"/>
    <w:rsid w:val="00E1432D"/>
    <w:rsid w:val="00E14355"/>
    <w:rsid w:val="00E14712"/>
    <w:rsid w:val="00E14B02"/>
    <w:rsid w:val="00E14C09"/>
    <w:rsid w:val="00E159FA"/>
    <w:rsid w:val="00E161BB"/>
    <w:rsid w:val="00E16689"/>
    <w:rsid w:val="00E16D6B"/>
    <w:rsid w:val="00E17126"/>
    <w:rsid w:val="00E176F1"/>
    <w:rsid w:val="00E17B3E"/>
    <w:rsid w:val="00E2016C"/>
    <w:rsid w:val="00E20250"/>
    <w:rsid w:val="00E20778"/>
    <w:rsid w:val="00E20877"/>
    <w:rsid w:val="00E20C63"/>
    <w:rsid w:val="00E21551"/>
    <w:rsid w:val="00E2185E"/>
    <w:rsid w:val="00E21BDB"/>
    <w:rsid w:val="00E21C38"/>
    <w:rsid w:val="00E222D5"/>
    <w:rsid w:val="00E223C6"/>
    <w:rsid w:val="00E22A92"/>
    <w:rsid w:val="00E22B15"/>
    <w:rsid w:val="00E22CC4"/>
    <w:rsid w:val="00E22D99"/>
    <w:rsid w:val="00E2303D"/>
    <w:rsid w:val="00E23624"/>
    <w:rsid w:val="00E23E04"/>
    <w:rsid w:val="00E240FA"/>
    <w:rsid w:val="00E24139"/>
    <w:rsid w:val="00E242BF"/>
    <w:rsid w:val="00E242D8"/>
    <w:rsid w:val="00E244CB"/>
    <w:rsid w:val="00E2455B"/>
    <w:rsid w:val="00E26080"/>
    <w:rsid w:val="00E26116"/>
    <w:rsid w:val="00E2624E"/>
    <w:rsid w:val="00E266AA"/>
    <w:rsid w:val="00E26714"/>
    <w:rsid w:val="00E26E4A"/>
    <w:rsid w:val="00E27BC0"/>
    <w:rsid w:val="00E301A6"/>
    <w:rsid w:val="00E30207"/>
    <w:rsid w:val="00E305A1"/>
    <w:rsid w:val="00E30C4A"/>
    <w:rsid w:val="00E3101A"/>
    <w:rsid w:val="00E314E4"/>
    <w:rsid w:val="00E31618"/>
    <w:rsid w:val="00E31924"/>
    <w:rsid w:val="00E3299F"/>
    <w:rsid w:val="00E33B2F"/>
    <w:rsid w:val="00E33CAF"/>
    <w:rsid w:val="00E33CDA"/>
    <w:rsid w:val="00E33DDA"/>
    <w:rsid w:val="00E33E39"/>
    <w:rsid w:val="00E3448C"/>
    <w:rsid w:val="00E34798"/>
    <w:rsid w:val="00E347E2"/>
    <w:rsid w:val="00E34D77"/>
    <w:rsid w:val="00E358D5"/>
    <w:rsid w:val="00E35BAA"/>
    <w:rsid w:val="00E35DC1"/>
    <w:rsid w:val="00E35E93"/>
    <w:rsid w:val="00E35F1B"/>
    <w:rsid w:val="00E36AEE"/>
    <w:rsid w:val="00E37027"/>
    <w:rsid w:val="00E37551"/>
    <w:rsid w:val="00E3765B"/>
    <w:rsid w:val="00E377E3"/>
    <w:rsid w:val="00E37A64"/>
    <w:rsid w:val="00E37BC3"/>
    <w:rsid w:val="00E37E90"/>
    <w:rsid w:val="00E40B45"/>
    <w:rsid w:val="00E41051"/>
    <w:rsid w:val="00E41137"/>
    <w:rsid w:val="00E414B3"/>
    <w:rsid w:val="00E41784"/>
    <w:rsid w:val="00E4216B"/>
    <w:rsid w:val="00E427AE"/>
    <w:rsid w:val="00E42E96"/>
    <w:rsid w:val="00E43256"/>
    <w:rsid w:val="00E43482"/>
    <w:rsid w:val="00E43BD5"/>
    <w:rsid w:val="00E4402F"/>
    <w:rsid w:val="00E4448A"/>
    <w:rsid w:val="00E452D7"/>
    <w:rsid w:val="00E4541B"/>
    <w:rsid w:val="00E45B55"/>
    <w:rsid w:val="00E45BAF"/>
    <w:rsid w:val="00E461C1"/>
    <w:rsid w:val="00E46435"/>
    <w:rsid w:val="00E46E7F"/>
    <w:rsid w:val="00E46F4E"/>
    <w:rsid w:val="00E47C65"/>
    <w:rsid w:val="00E47DAD"/>
    <w:rsid w:val="00E50FF8"/>
    <w:rsid w:val="00E51323"/>
    <w:rsid w:val="00E513AD"/>
    <w:rsid w:val="00E5166E"/>
    <w:rsid w:val="00E51A3E"/>
    <w:rsid w:val="00E51B35"/>
    <w:rsid w:val="00E51FA8"/>
    <w:rsid w:val="00E5233A"/>
    <w:rsid w:val="00E53092"/>
    <w:rsid w:val="00E538E2"/>
    <w:rsid w:val="00E53A39"/>
    <w:rsid w:val="00E53CC5"/>
    <w:rsid w:val="00E53DA3"/>
    <w:rsid w:val="00E54AA6"/>
    <w:rsid w:val="00E553BC"/>
    <w:rsid w:val="00E55512"/>
    <w:rsid w:val="00E55B33"/>
    <w:rsid w:val="00E55C2D"/>
    <w:rsid w:val="00E55EC8"/>
    <w:rsid w:val="00E55F22"/>
    <w:rsid w:val="00E56405"/>
    <w:rsid w:val="00E56ACB"/>
    <w:rsid w:val="00E56B85"/>
    <w:rsid w:val="00E57125"/>
    <w:rsid w:val="00E571B2"/>
    <w:rsid w:val="00E5758D"/>
    <w:rsid w:val="00E602B2"/>
    <w:rsid w:val="00E6038E"/>
    <w:rsid w:val="00E60551"/>
    <w:rsid w:val="00E60C19"/>
    <w:rsid w:val="00E6103D"/>
    <w:rsid w:val="00E610EC"/>
    <w:rsid w:val="00E61B09"/>
    <w:rsid w:val="00E621D4"/>
    <w:rsid w:val="00E62AE0"/>
    <w:rsid w:val="00E62E9A"/>
    <w:rsid w:val="00E633CF"/>
    <w:rsid w:val="00E638FC"/>
    <w:rsid w:val="00E642CC"/>
    <w:rsid w:val="00E64542"/>
    <w:rsid w:val="00E6482C"/>
    <w:rsid w:val="00E64AB1"/>
    <w:rsid w:val="00E64B20"/>
    <w:rsid w:val="00E64CBE"/>
    <w:rsid w:val="00E64F0D"/>
    <w:rsid w:val="00E663B9"/>
    <w:rsid w:val="00E6652E"/>
    <w:rsid w:val="00E66931"/>
    <w:rsid w:val="00E67069"/>
    <w:rsid w:val="00E6713A"/>
    <w:rsid w:val="00E672C6"/>
    <w:rsid w:val="00E676D8"/>
    <w:rsid w:val="00E676EB"/>
    <w:rsid w:val="00E67B55"/>
    <w:rsid w:val="00E67DC1"/>
    <w:rsid w:val="00E70261"/>
    <w:rsid w:val="00E71026"/>
    <w:rsid w:val="00E713C0"/>
    <w:rsid w:val="00E71685"/>
    <w:rsid w:val="00E71813"/>
    <w:rsid w:val="00E71936"/>
    <w:rsid w:val="00E727A8"/>
    <w:rsid w:val="00E729BD"/>
    <w:rsid w:val="00E72A01"/>
    <w:rsid w:val="00E730B7"/>
    <w:rsid w:val="00E7319C"/>
    <w:rsid w:val="00E733F5"/>
    <w:rsid w:val="00E736FE"/>
    <w:rsid w:val="00E73941"/>
    <w:rsid w:val="00E73AC5"/>
    <w:rsid w:val="00E73AEA"/>
    <w:rsid w:val="00E7472C"/>
    <w:rsid w:val="00E74F7F"/>
    <w:rsid w:val="00E75422"/>
    <w:rsid w:val="00E75646"/>
    <w:rsid w:val="00E758E4"/>
    <w:rsid w:val="00E75F7E"/>
    <w:rsid w:val="00E76027"/>
    <w:rsid w:val="00E76219"/>
    <w:rsid w:val="00E76924"/>
    <w:rsid w:val="00E76FE5"/>
    <w:rsid w:val="00E77233"/>
    <w:rsid w:val="00E77725"/>
    <w:rsid w:val="00E77740"/>
    <w:rsid w:val="00E77A2B"/>
    <w:rsid w:val="00E77D43"/>
    <w:rsid w:val="00E77F4E"/>
    <w:rsid w:val="00E8004D"/>
    <w:rsid w:val="00E80306"/>
    <w:rsid w:val="00E8093D"/>
    <w:rsid w:val="00E80C8D"/>
    <w:rsid w:val="00E8138D"/>
    <w:rsid w:val="00E814D8"/>
    <w:rsid w:val="00E818BE"/>
    <w:rsid w:val="00E81A7D"/>
    <w:rsid w:val="00E81C57"/>
    <w:rsid w:val="00E824F5"/>
    <w:rsid w:val="00E83107"/>
    <w:rsid w:val="00E83231"/>
    <w:rsid w:val="00E83399"/>
    <w:rsid w:val="00E833D5"/>
    <w:rsid w:val="00E83879"/>
    <w:rsid w:val="00E83C7C"/>
    <w:rsid w:val="00E83F0A"/>
    <w:rsid w:val="00E840A1"/>
    <w:rsid w:val="00E843F2"/>
    <w:rsid w:val="00E84479"/>
    <w:rsid w:val="00E844EF"/>
    <w:rsid w:val="00E84698"/>
    <w:rsid w:val="00E846F6"/>
    <w:rsid w:val="00E84F28"/>
    <w:rsid w:val="00E852DF"/>
    <w:rsid w:val="00E853FA"/>
    <w:rsid w:val="00E85838"/>
    <w:rsid w:val="00E85841"/>
    <w:rsid w:val="00E8601E"/>
    <w:rsid w:val="00E861FE"/>
    <w:rsid w:val="00E86F00"/>
    <w:rsid w:val="00E874BA"/>
    <w:rsid w:val="00E8765F"/>
    <w:rsid w:val="00E87724"/>
    <w:rsid w:val="00E8788A"/>
    <w:rsid w:val="00E87C03"/>
    <w:rsid w:val="00E90527"/>
    <w:rsid w:val="00E90E80"/>
    <w:rsid w:val="00E910EC"/>
    <w:rsid w:val="00E911D4"/>
    <w:rsid w:val="00E912DD"/>
    <w:rsid w:val="00E91388"/>
    <w:rsid w:val="00E913A5"/>
    <w:rsid w:val="00E91511"/>
    <w:rsid w:val="00E91835"/>
    <w:rsid w:val="00E91F71"/>
    <w:rsid w:val="00E9205D"/>
    <w:rsid w:val="00E92F59"/>
    <w:rsid w:val="00E93119"/>
    <w:rsid w:val="00E936D4"/>
    <w:rsid w:val="00E93D1D"/>
    <w:rsid w:val="00E93E4A"/>
    <w:rsid w:val="00E93EA5"/>
    <w:rsid w:val="00E93EBF"/>
    <w:rsid w:val="00E93FFB"/>
    <w:rsid w:val="00E94661"/>
    <w:rsid w:val="00E94DD9"/>
    <w:rsid w:val="00E9539D"/>
    <w:rsid w:val="00E954D3"/>
    <w:rsid w:val="00E95790"/>
    <w:rsid w:val="00E95D40"/>
    <w:rsid w:val="00E95FF2"/>
    <w:rsid w:val="00E96307"/>
    <w:rsid w:val="00E96FFA"/>
    <w:rsid w:val="00E97422"/>
    <w:rsid w:val="00E97773"/>
    <w:rsid w:val="00E977CE"/>
    <w:rsid w:val="00E97BB6"/>
    <w:rsid w:val="00EA065D"/>
    <w:rsid w:val="00EA06BB"/>
    <w:rsid w:val="00EA128A"/>
    <w:rsid w:val="00EA132A"/>
    <w:rsid w:val="00EA1EB7"/>
    <w:rsid w:val="00EA204B"/>
    <w:rsid w:val="00EA2613"/>
    <w:rsid w:val="00EA29BE"/>
    <w:rsid w:val="00EA2E8F"/>
    <w:rsid w:val="00EA2FA0"/>
    <w:rsid w:val="00EA3215"/>
    <w:rsid w:val="00EA4A31"/>
    <w:rsid w:val="00EA4FC0"/>
    <w:rsid w:val="00EA55A3"/>
    <w:rsid w:val="00EA58AD"/>
    <w:rsid w:val="00EA5E12"/>
    <w:rsid w:val="00EA5EA5"/>
    <w:rsid w:val="00EA5F7B"/>
    <w:rsid w:val="00EA60D1"/>
    <w:rsid w:val="00EA65C0"/>
    <w:rsid w:val="00EA71D4"/>
    <w:rsid w:val="00EA736D"/>
    <w:rsid w:val="00EA73FE"/>
    <w:rsid w:val="00EA7C36"/>
    <w:rsid w:val="00EA7C51"/>
    <w:rsid w:val="00EB18AD"/>
    <w:rsid w:val="00EB1971"/>
    <w:rsid w:val="00EB19CE"/>
    <w:rsid w:val="00EB1EDC"/>
    <w:rsid w:val="00EB2874"/>
    <w:rsid w:val="00EB2C0D"/>
    <w:rsid w:val="00EB30AC"/>
    <w:rsid w:val="00EB3224"/>
    <w:rsid w:val="00EB328A"/>
    <w:rsid w:val="00EB3C19"/>
    <w:rsid w:val="00EB3C94"/>
    <w:rsid w:val="00EB3EAB"/>
    <w:rsid w:val="00EB4013"/>
    <w:rsid w:val="00EB47EB"/>
    <w:rsid w:val="00EB4A41"/>
    <w:rsid w:val="00EB4BCE"/>
    <w:rsid w:val="00EB516A"/>
    <w:rsid w:val="00EB5260"/>
    <w:rsid w:val="00EB5541"/>
    <w:rsid w:val="00EB59B9"/>
    <w:rsid w:val="00EB5B46"/>
    <w:rsid w:val="00EB69A3"/>
    <w:rsid w:val="00EB6B5F"/>
    <w:rsid w:val="00EB70EF"/>
    <w:rsid w:val="00EB722F"/>
    <w:rsid w:val="00EB76EA"/>
    <w:rsid w:val="00EB7F9C"/>
    <w:rsid w:val="00EC04AC"/>
    <w:rsid w:val="00EC06ED"/>
    <w:rsid w:val="00EC083F"/>
    <w:rsid w:val="00EC15D4"/>
    <w:rsid w:val="00EC187D"/>
    <w:rsid w:val="00EC1B49"/>
    <w:rsid w:val="00EC1BCB"/>
    <w:rsid w:val="00EC23B6"/>
    <w:rsid w:val="00EC25B2"/>
    <w:rsid w:val="00EC28B4"/>
    <w:rsid w:val="00EC2A51"/>
    <w:rsid w:val="00EC2CB0"/>
    <w:rsid w:val="00EC2D91"/>
    <w:rsid w:val="00EC2E09"/>
    <w:rsid w:val="00EC2E47"/>
    <w:rsid w:val="00EC2F0A"/>
    <w:rsid w:val="00EC36C8"/>
    <w:rsid w:val="00EC37F7"/>
    <w:rsid w:val="00EC4016"/>
    <w:rsid w:val="00EC43D4"/>
    <w:rsid w:val="00EC4435"/>
    <w:rsid w:val="00EC4D7C"/>
    <w:rsid w:val="00EC5048"/>
    <w:rsid w:val="00EC5411"/>
    <w:rsid w:val="00EC5EEC"/>
    <w:rsid w:val="00EC617D"/>
    <w:rsid w:val="00EC6517"/>
    <w:rsid w:val="00EC6759"/>
    <w:rsid w:val="00EC67D5"/>
    <w:rsid w:val="00EC6824"/>
    <w:rsid w:val="00EC6855"/>
    <w:rsid w:val="00EC686B"/>
    <w:rsid w:val="00EC6BAC"/>
    <w:rsid w:val="00EC73A2"/>
    <w:rsid w:val="00EC74FD"/>
    <w:rsid w:val="00EC7517"/>
    <w:rsid w:val="00EC771F"/>
    <w:rsid w:val="00EC7AEB"/>
    <w:rsid w:val="00ED019F"/>
    <w:rsid w:val="00ED0492"/>
    <w:rsid w:val="00ED07B7"/>
    <w:rsid w:val="00ED0C9B"/>
    <w:rsid w:val="00ED0FAC"/>
    <w:rsid w:val="00ED173F"/>
    <w:rsid w:val="00ED1937"/>
    <w:rsid w:val="00ED2104"/>
    <w:rsid w:val="00ED2D81"/>
    <w:rsid w:val="00ED2FDE"/>
    <w:rsid w:val="00ED33A6"/>
    <w:rsid w:val="00ED3553"/>
    <w:rsid w:val="00ED398F"/>
    <w:rsid w:val="00ED4D9B"/>
    <w:rsid w:val="00ED5691"/>
    <w:rsid w:val="00ED593D"/>
    <w:rsid w:val="00ED5F0E"/>
    <w:rsid w:val="00ED6032"/>
    <w:rsid w:val="00ED61A7"/>
    <w:rsid w:val="00ED62A2"/>
    <w:rsid w:val="00ED6950"/>
    <w:rsid w:val="00ED6AD1"/>
    <w:rsid w:val="00ED6B7B"/>
    <w:rsid w:val="00ED7154"/>
    <w:rsid w:val="00ED7396"/>
    <w:rsid w:val="00ED778B"/>
    <w:rsid w:val="00EE0A24"/>
    <w:rsid w:val="00EE0E27"/>
    <w:rsid w:val="00EE2055"/>
    <w:rsid w:val="00EE2E2D"/>
    <w:rsid w:val="00EE36ED"/>
    <w:rsid w:val="00EE3A64"/>
    <w:rsid w:val="00EE3B01"/>
    <w:rsid w:val="00EE3D90"/>
    <w:rsid w:val="00EE3F39"/>
    <w:rsid w:val="00EE3F69"/>
    <w:rsid w:val="00EE4097"/>
    <w:rsid w:val="00EE436A"/>
    <w:rsid w:val="00EE487A"/>
    <w:rsid w:val="00EE5273"/>
    <w:rsid w:val="00EE529B"/>
    <w:rsid w:val="00EE5621"/>
    <w:rsid w:val="00EE5698"/>
    <w:rsid w:val="00EE5858"/>
    <w:rsid w:val="00EE6138"/>
    <w:rsid w:val="00EE65BD"/>
    <w:rsid w:val="00EE6D87"/>
    <w:rsid w:val="00EE7112"/>
    <w:rsid w:val="00EE716D"/>
    <w:rsid w:val="00EE7278"/>
    <w:rsid w:val="00EE7BD3"/>
    <w:rsid w:val="00EE7C02"/>
    <w:rsid w:val="00EE7CE9"/>
    <w:rsid w:val="00EF00F1"/>
    <w:rsid w:val="00EF1103"/>
    <w:rsid w:val="00EF19B9"/>
    <w:rsid w:val="00EF2AE1"/>
    <w:rsid w:val="00EF33A1"/>
    <w:rsid w:val="00EF37EA"/>
    <w:rsid w:val="00EF3C30"/>
    <w:rsid w:val="00EF3E41"/>
    <w:rsid w:val="00EF3FA6"/>
    <w:rsid w:val="00EF41D7"/>
    <w:rsid w:val="00EF49B7"/>
    <w:rsid w:val="00EF4C26"/>
    <w:rsid w:val="00EF4D93"/>
    <w:rsid w:val="00EF56BD"/>
    <w:rsid w:val="00EF5816"/>
    <w:rsid w:val="00EF5975"/>
    <w:rsid w:val="00EF5A5D"/>
    <w:rsid w:val="00EF6476"/>
    <w:rsid w:val="00EF6E8E"/>
    <w:rsid w:val="00EF7127"/>
    <w:rsid w:val="00EF7C74"/>
    <w:rsid w:val="00F01481"/>
    <w:rsid w:val="00F02387"/>
    <w:rsid w:val="00F02601"/>
    <w:rsid w:val="00F028BA"/>
    <w:rsid w:val="00F02BD9"/>
    <w:rsid w:val="00F02C1E"/>
    <w:rsid w:val="00F02D1B"/>
    <w:rsid w:val="00F0314E"/>
    <w:rsid w:val="00F03417"/>
    <w:rsid w:val="00F04045"/>
    <w:rsid w:val="00F04331"/>
    <w:rsid w:val="00F04385"/>
    <w:rsid w:val="00F044F3"/>
    <w:rsid w:val="00F046ED"/>
    <w:rsid w:val="00F0497E"/>
    <w:rsid w:val="00F04AE8"/>
    <w:rsid w:val="00F06D75"/>
    <w:rsid w:val="00F1016E"/>
    <w:rsid w:val="00F1069B"/>
    <w:rsid w:val="00F10754"/>
    <w:rsid w:val="00F10A40"/>
    <w:rsid w:val="00F111BB"/>
    <w:rsid w:val="00F11676"/>
    <w:rsid w:val="00F117A1"/>
    <w:rsid w:val="00F11926"/>
    <w:rsid w:val="00F11AA5"/>
    <w:rsid w:val="00F126B0"/>
    <w:rsid w:val="00F1288A"/>
    <w:rsid w:val="00F12A92"/>
    <w:rsid w:val="00F12B8B"/>
    <w:rsid w:val="00F12F83"/>
    <w:rsid w:val="00F13248"/>
    <w:rsid w:val="00F132F6"/>
    <w:rsid w:val="00F1350D"/>
    <w:rsid w:val="00F136EB"/>
    <w:rsid w:val="00F13A18"/>
    <w:rsid w:val="00F13F72"/>
    <w:rsid w:val="00F14154"/>
    <w:rsid w:val="00F14823"/>
    <w:rsid w:val="00F14F97"/>
    <w:rsid w:val="00F155A0"/>
    <w:rsid w:val="00F15682"/>
    <w:rsid w:val="00F15F0F"/>
    <w:rsid w:val="00F16594"/>
    <w:rsid w:val="00F16AF9"/>
    <w:rsid w:val="00F16DD5"/>
    <w:rsid w:val="00F17876"/>
    <w:rsid w:val="00F17C04"/>
    <w:rsid w:val="00F17CFF"/>
    <w:rsid w:val="00F20128"/>
    <w:rsid w:val="00F204C7"/>
    <w:rsid w:val="00F2091B"/>
    <w:rsid w:val="00F20B4D"/>
    <w:rsid w:val="00F20BF6"/>
    <w:rsid w:val="00F20E4D"/>
    <w:rsid w:val="00F20EF0"/>
    <w:rsid w:val="00F21285"/>
    <w:rsid w:val="00F21A9E"/>
    <w:rsid w:val="00F21D0B"/>
    <w:rsid w:val="00F21F7C"/>
    <w:rsid w:val="00F22215"/>
    <w:rsid w:val="00F2250A"/>
    <w:rsid w:val="00F227BA"/>
    <w:rsid w:val="00F22F89"/>
    <w:rsid w:val="00F22F8C"/>
    <w:rsid w:val="00F23935"/>
    <w:rsid w:val="00F23A6F"/>
    <w:rsid w:val="00F23AF2"/>
    <w:rsid w:val="00F23E82"/>
    <w:rsid w:val="00F248BA"/>
    <w:rsid w:val="00F25636"/>
    <w:rsid w:val="00F2567A"/>
    <w:rsid w:val="00F25763"/>
    <w:rsid w:val="00F25998"/>
    <w:rsid w:val="00F25AF5"/>
    <w:rsid w:val="00F25C63"/>
    <w:rsid w:val="00F26132"/>
    <w:rsid w:val="00F26BDA"/>
    <w:rsid w:val="00F270CB"/>
    <w:rsid w:val="00F275D0"/>
    <w:rsid w:val="00F27985"/>
    <w:rsid w:val="00F27AAB"/>
    <w:rsid w:val="00F27D52"/>
    <w:rsid w:val="00F30C4F"/>
    <w:rsid w:val="00F3183E"/>
    <w:rsid w:val="00F31B04"/>
    <w:rsid w:val="00F329C2"/>
    <w:rsid w:val="00F32AC3"/>
    <w:rsid w:val="00F32C82"/>
    <w:rsid w:val="00F338D5"/>
    <w:rsid w:val="00F34A36"/>
    <w:rsid w:val="00F34AF8"/>
    <w:rsid w:val="00F34B5A"/>
    <w:rsid w:val="00F34D44"/>
    <w:rsid w:val="00F34D4D"/>
    <w:rsid w:val="00F34E79"/>
    <w:rsid w:val="00F35980"/>
    <w:rsid w:val="00F35C51"/>
    <w:rsid w:val="00F36337"/>
    <w:rsid w:val="00F363F0"/>
    <w:rsid w:val="00F3681F"/>
    <w:rsid w:val="00F36FBE"/>
    <w:rsid w:val="00F37248"/>
    <w:rsid w:val="00F3746F"/>
    <w:rsid w:val="00F37A04"/>
    <w:rsid w:val="00F37D67"/>
    <w:rsid w:val="00F37FF8"/>
    <w:rsid w:val="00F4019D"/>
    <w:rsid w:val="00F403D6"/>
    <w:rsid w:val="00F40544"/>
    <w:rsid w:val="00F41740"/>
    <w:rsid w:val="00F4187D"/>
    <w:rsid w:val="00F42356"/>
    <w:rsid w:val="00F424F7"/>
    <w:rsid w:val="00F42679"/>
    <w:rsid w:val="00F434DB"/>
    <w:rsid w:val="00F43B4C"/>
    <w:rsid w:val="00F43F5A"/>
    <w:rsid w:val="00F44412"/>
    <w:rsid w:val="00F44BFB"/>
    <w:rsid w:val="00F4506E"/>
    <w:rsid w:val="00F45304"/>
    <w:rsid w:val="00F45875"/>
    <w:rsid w:val="00F459A2"/>
    <w:rsid w:val="00F46154"/>
    <w:rsid w:val="00F46FA6"/>
    <w:rsid w:val="00F46FE1"/>
    <w:rsid w:val="00F472EB"/>
    <w:rsid w:val="00F477F8"/>
    <w:rsid w:val="00F479CC"/>
    <w:rsid w:val="00F479E1"/>
    <w:rsid w:val="00F47D55"/>
    <w:rsid w:val="00F4F344"/>
    <w:rsid w:val="00F50377"/>
    <w:rsid w:val="00F5049B"/>
    <w:rsid w:val="00F504AB"/>
    <w:rsid w:val="00F50714"/>
    <w:rsid w:val="00F50960"/>
    <w:rsid w:val="00F50DE5"/>
    <w:rsid w:val="00F50FF7"/>
    <w:rsid w:val="00F51594"/>
    <w:rsid w:val="00F516E2"/>
    <w:rsid w:val="00F5195B"/>
    <w:rsid w:val="00F52065"/>
    <w:rsid w:val="00F52151"/>
    <w:rsid w:val="00F5257A"/>
    <w:rsid w:val="00F52631"/>
    <w:rsid w:val="00F53287"/>
    <w:rsid w:val="00F53629"/>
    <w:rsid w:val="00F536A0"/>
    <w:rsid w:val="00F539EC"/>
    <w:rsid w:val="00F53B25"/>
    <w:rsid w:val="00F53CA4"/>
    <w:rsid w:val="00F53DF1"/>
    <w:rsid w:val="00F546F3"/>
    <w:rsid w:val="00F54A11"/>
    <w:rsid w:val="00F54AA0"/>
    <w:rsid w:val="00F54DD0"/>
    <w:rsid w:val="00F554BB"/>
    <w:rsid w:val="00F55511"/>
    <w:rsid w:val="00F55542"/>
    <w:rsid w:val="00F55BEC"/>
    <w:rsid w:val="00F55CCF"/>
    <w:rsid w:val="00F560C6"/>
    <w:rsid w:val="00F563EE"/>
    <w:rsid w:val="00F56560"/>
    <w:rsid w:val="00F5656E"/>
    <w:rsid w:val="00F569CD"/>
    <w:rsid w:val="00F56C72"/>
    <w:rsid w:val="00F5740A"/>
    <w:rsid w:val="00F60474"/>
    <w:rsid w:val="00F60B0F"/>
    <w:rsid w:val="00F60BB1"/>
    <w:rsid w:val="00F618D0"/>
    <w:rsid w:val="00F61918"/>
    <w:rsid w:val="00F620F2"/>
    <w:rsid w:val="00F621EC"/>
    <w:rsid w:val="00F62690"/>
    <w:rsid w:val="00F62AB9"/>
    <w:rsid w:val="00F62D3C"/>
    <w:rsid w:val="00F63B55"/>
    <w:rsid w:val="00F63DBA"/>
    <w:rsid w:val="00F6419B"/>
    <w:rsid w:val="00F642F5"/>
    <w:rsid w:val="00F64949"/>
    <w:rsid w:val="00F64E2A"/>
    <w:rsid w:val="00F65632"/>
    <w:rsid w:val="00F658A0"/>
    <w:rsid w:val="00F65C89"/>
    <w:rsid w:val="00F65ECC"/>
    <w:rsid w:val="00F65EDF"/>
    <w:rsid w:val="00F65F41"/>
    <w:rsid w:val="00F6609E"/>
    <w:rsid w:val="00F66707"/>
    <w:rsid w:val="00F668AB"/>
    <w:rsid w:val="00F66B85"/>
    <w:rsid w:val="00F66C69"/>
    <w:rsid w:val="00F6711B"/>
    <w:rsid w:val="00F67A92"/>
    <w:rsid w:val="00F67CC6"/>
    <w:rsid w:val="00F70108"/>
    <w:rsid w:val="00F7014E"/>
    <w:rsid w:val="00F707CB"/>
    <w:rsid w:val="00F7081B"/>
    <w:rsid w:val="00F712FC"/>
    <w:rsid w:val="00F71397"/>
    <w:rsid w:val="00F715AA"/>
    <w:rsid w:val="00F724C2"/>
    <w:rsid w:val="00F729EB"/>
    <w:rsid w:val="00F72F3B"/>
    <w:rsid w:val="00F731AC"/>
    <w:rsid w:val="00F7358B"/>
    <w:rsid w:val="00F737A4"/>
    <w:rsid w:val="00F737DA"/>
    <w:rsid w:val="00F73F6B"/>
    <w:rsid w:val="00F741D1"/>
    <w:rsid w:val="00F74295"/>
    <w:rsid w:val="00F742E4"/>
    <w:rsid w:val="00F744EA"/>
    <w:rsid w:val="00F7478B"/>
    <w:rsid w:val="00F74B46"/>
    <w:rsid w:val="00F74FC7"/>
    <w:rsid w:val="00F75436"/>
    <w:rsid w:val="00F75CEA"/>
    <w:rsid w:val="00F75DD4"/>
    <w:rsid w:val="00F76B95"/>
    <w:rsid w:val="00F76C32"/>
    <w:rsid w:val="00F7720F"/>
    <w:rsid w:val="00F776FA"/>
    <w:rsid w:val="00F77E5A"/>
    <w:rsid w:val="00F80F61"/>
    <w:rsid w:val="00F80F9A"/>
    <w:rsid w:val="00F81251"/>
    <w:rsid w:val="00F81988"/>
    <w:rsid w:val="00F822D6"/>
    <w:rsid w:val="00F826AD"/>
    <w:rsid w:val="00F82E06"/>
    <w:rsid w:val="00F8316B"/>
    <w:rsid w:val="00F833F8"/>
    <w:rsid w:val="00F836D2"/>
    <w:rsid w:val="00F8370F"/>
    <w:rsid w:val="00F83BD5"/>
    <w:rsid w:val="00F83CAF"/>
    <w:rsid w:val="00F83D84"/>
    <w:rsid w:val="00F84605"/>
    <w:rsid w:val="00F84F0C"/>
    <w:rsid w:val="00F84F7C"/>
    <w:rsid w:val="00F8591E"/>
    <w:rsid w:val="00F859E4"/>
    <w:rsid w:val="00F85F41"/>
    <w:rsid w:val="00F86223"/>
    <w:rsid w:val="00F863AD"/>
    <w:rsid w:val="00F865BD"/>
    <w:rsid w:val="00F867A3"/>
    <w:rsid w:val="00F870C5"/>
    <w:rsid w:val="00F87435"/>
    <w:rsid w:val="00F87C23"/>
    <w:rsid w:val="00F900C4"/>
    <w:rsid w:val="00F9026E"/>
    <w:rsid w:val="00F903FE"/>
    <w:rsid w:val="00F9110C"/>
    <w:rsid w:val="00F91220"/>
    <w:rsid w:val="00F913BD"/>
    <w:rsid w:val="00F9142B"/>
    <w:rsid w:val="00F91B4C"/>
    <w:rsid w:val="00F91C40"/>
    <w:rsid w:val="00F91EF4"/>
    <w:rsid w:val="00F91F5C"/>
    <w:rsid w:val="00F92473"/>
    <w:rsid w:val="00F924EA"/>
    <w:rsid w:val="00F925FE"/>
    <w:rsid w:val="00F92991"/>
    <w:rsid w:val="00F92D1C"/>
    <w:rsid w:val="00F937AA"/>
    <w:rsid w:val="00F9387F"/>
    <w:rsid w:val="00F93BB7"/>
    <w:rsid w:val="00F93EF5"/>
    <w:rsid w:val="00F94020"/>
    <w:rsid w:val="00F9495A"/>
    <w:rsid w:val="00F94984"/>
    <w:rsid w:val="00F94AE5"/>
    <w:rsid w:val="00F950F3"/>
    <w:rsid w:val="00F952A8"/>
    <w:rsid w:val="00F95B68"/>
    <w:rsid w:val="00F9603C"/>
    <w:rsid w:val="00F96106"/>
    <w:rsid w:val="00F9642B"/>
    <w:rsid w:val="00F966E7"/>
    <w:rsid w:val="00F96B3D"/>
    <w:rsid w:val="00F96BB6"/>
    <w:rsid w:val="00F96DFF"/>
    <w:rsid w:val="00F97E0E"/>
    <w:rsid w:val="00FA0190"/>
    <w:rsid w:val="00FA10F9"/>
    <w:rsid w:val="00FA1817"/>
    <w:rsid w:val="00FA1993"/>
    <w:rsid w:val="00FA1E16"/>
    <w:rsid w:val="00FA2082"/>
    <w:rsid w:val="00FA219A"/>
    <w:rsid w:val="00FA2E24"/>
    <w:rsid w:val="00FA3234"/>
    <w:rsid w:val="00FA32C9"/>
    <w:rsid w:val="00FA39C8"/>
    <w:rsid w:val="00FA42CA"/>
    <w:rsid w:val="00FA442D"/>
    <w:rsid w:val="00FA4808"/>
    <w:rsid w:val="00FA572B"/>
    <w:rsid w:val="00FA58DD"/>
    <w:rsid w:val="00FA5D32"/>
    <w:rsid w:val="00FA5DB9"/>
    <w:rsid w:val="00FA5E38"/>
    <w:rsid w:val="00FA5E76"/>
    <w:rsid w:val="00FA61CE"/>
    <w:rsid w:val="00FA6257"/>
    <w:rsid w:val="00FA67AA"/>
    <w:rsid w:val="00FA6824"/>
    <w:rsid w:val="00FA704A"/>
    <w:rsid w:val="00FA7219"/>
    <w:rsid w:val="00FA7A2B"/>
    <w:rsid w:val="00FA7D09"/>
    <w:rsid w:val="00FA7E71"/>
    <w:rsid w:val="00FB1178"/>
    <w:rsid w:val="00FB1365"/>
    <w:rsid w:val="00FB16BD"/>
    <w:rsid w:val="00FB172B"/>
    <w:rsid w:val="00FB19B8"/>
    <w:rsid w:val="00FB20E9"/>
    <w:rsid w:val="00FB21BC"/>
    <w:rsid w:val="00FB24D2"/>
    <w:rsid w:val="00FB330D"/>
    <w:rsid w:val="00FB33BF"/>
    <w:rsid w:val="00FB34C2"/>
    <w:rsid w:val="00FB3BBC"/>
    <w:rsid w:val="00FB402D"/>
    <w:rsid w:val="00FB41AD"/>
    <w:rsid w:val="00FB48FC"/>
    <w:rsid w:val="00FB4B4A"/>
    <w:rsid w:val="00FB4BA6"/>
    <w:rsid w:val="00FB4D9B"/>
    <w:rsid w:val="00FB4E9B"/>
    <w:rsid w:val="00FB4F05"/>
    <w:rsid w:val="00FB507C"/>
    <w:rsid w:val="00FB56DE"/>
    <w:rsid w:val="00FB57B7"/>
    <w:rsid w:val="00FB59E1"/>
    <w:rsid w:val="00FB5A6A"/>
    <w:rsid w:val="00FB5C29"/>
    <w:rsid w:val="00FB5D7A"/>
    <w:rsid w:val="00FB6646"/>
    <w:rsid w:val="00FB68A8"/>
    <w:rsid w:val="00FB6DF8"/>
    <w:rsid w:val="00FB71B7"/>
    <w:rsid w:val="00FB7252"/>
    <w:rsid w:val="00FB741C"/>
    <w:rsid w:val="00FC0BF0"/>
    <w:rsid w:val="00FC0C0D"/>
    <w:rsid w:val="00FC1349"/>
    <w:rsid w:val="00FC14A2"/>
    <w:rsid w:val="00FC167B"/>
    <w:rsid w:val="00FC1AEA"/>
    <w:rsid w:val="00FC1C64"/>
    <w:rsid w:val="00FC202C"/>
    <w:rsid w:val="00FC25DD"/>
    <w:rsid w:val="00FC2742"/>
    <w:rsid w:val="00FC2CD8"/>
    <w:rsid w:val="00FC31B0"/>
    <w:rsid w:val="00FC3422"/>
    <w:rsid w:val="00FC37FF"/>
    <w:rsid w:val="00FC3A8E"/>
    <w:rsid w:val="00FC441D"/>
    <w:rsid w:val="00FC4BFD"/>
    <w:rsid w:val="00FC5092"/>
    <w:rsid w:val="00FC5940"/>
    <w:rsid w:val="00FC5E45"/>
    <w:rsid w:val="00FC609E"/>
    <w:rsid w:val="00FC6554"/>
    <w:rsid w:val="00FC6AA6"/>
    <w:rsid w:val="00FC75C4"/>
    <w:rsid w:val="00FC7DF2"/>
    <w:rsid w:val="00FD0140"/>
    <w:rsid w:val="00FD03FF"/>
    <w:rsid w:val="00FD0459"/>
    <w:rsid w:val="00FD04DB"/>
    <w:rsid w:val="00FD072F"/>
    <w:rsid w:val="00FD15E9"/>
    <w:rsid w:val="00FD163F"/>
    <w:rsid w:val="00FD174A"/>
    <w:rsid w:val="00FD18EA"/>
    <w:rsid w:val="00FD1946"/>
    <w:rsid w:val="00FD2E60"/>
    <w:rsid w:val="00FD318C"/>
    <w:rsid w:val="00FD3761"/>
    <w:rsid w:val="00FD37F8"/>
    <w:rsid w:val="00FD3F07"/>
    <w:rsid w:val="00FD43D2"/>
    <w:rsid w:val="00FD4423"/>
    <w:rsid w:val="00FD4756"/>
    <w:rsid w:val="00FD4937"/>
    <w:rsid w:val="00FD4FF9"/>
    <w:rsid w:val="00FD507E"/>
    <w:rsid w:val="00FD511D"/>
    <w:rsid w:val="00FD59C3"/>
    <w:rsid w:val="00FD5D72"/>
    <w:rsid w:val="00FD6445"/>
    <w:rsid w:val="00FD6649"/>
    <w:rsid w:val="00FD679E"/>
    <w:rsid w:val="00FD7304"/>
    <w:rsid w:val="00FD73F4"/>
    <w:rsid w:val="00FD7763"/>
    <w:rsid w:val="00FD77C6"/>
    <w:rsid w:val="00FD78A4"/>
    <w:rsid w:val="00FE00B6"/>
    <w:rsid w:val="00FE036F"/>
    <w:rsid w:val="00FE0797"/>
    <w:rsid w:val="00FE084B"/>
    <w:rsid w:val="00FE0A81"/>
    <w:rsid w:val="00FE0AF8"/>
    <w:rsid w:val="00FE1218"/>
    <w:rsid w:val="00FE1E75"/>
    <w:rsid w:val="00FE1F15"/>
    <w:rsid w:val="00FE2013"/>
    <w:rsid w:val="00FE2781"/>
    <w:rsid w:val="00FE2887"/>
    <w:rsid w:val="00FE2C35"/>
    <w:rsid w:val="00FE2D7A"/>
    <w:rsid w:val="00FE2F16"/>
    <w:rsid w:val="00FE33F1"/>
    <w:rsid w:val="00FE3418"/>
    <w:rsid w:val="00FE37B0"/>
    <w:rsid w:val="00FE3B6D"/>
    <w:rsid w:val="00FE40C1"/>
    <w:rsid w:val="00FE4F55"/>
    <w:rsid w:val="00FE58C1"/>
    <w:rsid w:val="00FE5F8C"/>
    <w:rsid w:val="00FE63D6"/>
    <w:rsid w:val="00FE6430"/>
    <w:rsid w:val="00FE663E"/>
    <w:rsid w:val="00FE6916"/>
    <w:rsid w:val="00FE6CE6"/>
    <w:rsid w:val="00FE71EB"/>
    <w:rsid w:val="00FE7444"/>
    <w:rsid w:val="00FE745C"/>
    <w:rsid w:val="00FE76E8"/>
    <w:rsid w:val="00FE7850"/>
    <w:rsid w:val="00FE7BEE"/>
    <w:rsid w:val="00FE7BFC"/>
    <w:rsid w:val="00FE7E1F"/>
    <w:rsid w:val="00FF0101"/>
    <w:rsid w:val="00FF0309"/>
    <w:rsid w:val="00FF0AF7"/>
    <w:rsid w:val="00FF0FC0"/>
    <w:rsid w:val="00FF12B0"/>
    <w:rsid w:val="00FF12DA"/>
    <w:rsid w:val="00FF182A"/>
    <w:rsid w:val="00FF1AD8"/>
    <w:rsid w:val="00FF1C54"/>
    <w:rsid w:val="00FF224D"/>
    <w:rsid w:val="00FF27EE"/>
    <w:rsid w:val="00FF2857"/>
    <w:rsid w:val="00FF2C69"/>
    <w:rsid w:val="00FF2E9D"/>
    <w:rsid w:val="00FF3174"/>
    <w:rsid w:val="00FF33C1"/>
    <w:rsid w:val="00FF4418"/>
    <w:rsid w:val="00FF4835"/>
    <w:rsid w:val="00FF485A"/>
    <w:rsid w:val="00FF4956"/>
    <w:rsid w:val="00FF49E8"/>
    <w:rsid w:val="00FF4E50"/>
    <w:rsid w:val="00FF532B"/>
    <w:rsid w:val="00FF5A33"/>
    <w:rsid w:val="00FF6633"/>
    <w:rsid w:val="00FF6831"/>
    <w:rsid w:val="00FF6E38"/>
    <w:rsid w:val="00FF7198"/>
    <w:rsid w:val="00FF71A6"/>
    <w:rsid w:val="00FF7C0E"/>
    <w:rsid w:val="00FF7D86"/>
    <w:rsid w:val="010465F4"/>
    <w:rsid w:val="0104F8BD"/>
    <w:rsid w:val="01064663"/>
    <w:rsid w:val="010BB08B"/>
    <w:rsid w:val="011E60DF"/>
    <w:rsid w:val="01211BE5"/>
    <w:rsid w:val="012DECBB"/>
    <w:rsid w:val="0135E7AE"/>
    <w:rsid w:val="0137EF9F"/>
    <w:rsid w:val="01435170"/>
    <w:rsid w:val="01530152"/>
    <w:rsid w:val="0161E165"/>
    <w:rsid w:val="01650705"/>
    <w:rsid w:val="01895C40"/>
    <w:rsid w:val="0189C7D9"/>
    <w:rsid w:val="019373E6"/>
    <w:rsid w:val="01A37FB6"/>
    <w:rsid w:val="01A4FAD1"/>
    <w:rsid w:val="01ABA1E9"/>
    <w:rsid w:val="01AC4485"/>
    <w:rsid w:val="01AFB9F0"/>
    <w:rsid w:val="01B15602"/>
    <w:rsid w:val="01BA251E"/>
    <w:rsid w:val="01C201F9"/>
    <w:rsid w:val="01C34C47"/>
    <w:rsid w:val="01C9F75A"/>
    <w:rsid w:val="01D71D58"/>
    <w:rsid w:val="01D99AC2"/>
    <w:rsid w:val="01EE0B34"/>
    <w:rsid w:val="01F8DAA7"/>
    <w:rsid w:val="020A0ABB"/>
    <w:rsid w:val="020D4524"/>
    <w:rsid w:val="022C8932"/>
    <w:rsid w:val="022DD5E6"/>
    <w:rsid w:val="0244EB08"/>
    <w:rsid w:val="0250D7BA"/>
    <w:rsid w:val="025A33B0"/>
    <w:rsid w:val="025FFCE5"/>
    <w:rsid w:val="02651572"/>
    <w:rsid w:val="02683261"/>
    <w:rsid w:val="02688209"/>
    <w:rsid w:val="026E5638"/>
    <w:rsid w:val="0273CC93"/>
    <w:rsid w:val="0286C399"/>
    <w:rsid w:val="0291B018"/>
    <w:rsid w:val="029753FD"/>
    <w:rsid w:val="02A39EA7"/>
    <w:rsid w:val="02AC6B49"/>
    <w:rsid w:val="02AEC074"/>
    <w:rsid w:val="02BA6282"/>
    <w:rsid w:val="02BAB103"/>
    <w:rsid w:val="02CF33C4"/>
    <w:rsid w:val="02DD1C33"/>
    <w:rsid w:val="02EB02B7"/>
    <w:rsid w:val="02ED2A58"/>
    <w:rsid w:val="02EF4D4A"/>
    <w:rsid w:val="02F30D07"/>
    <w:rsid w:val="02F4503A"/>
    <w:rsid w:val="0304522D"/>
    <w:rsid w:val="03091482"/>
    <w:rsid w:val="030D6545"/>
    <w:rsid w:val="030DB717"/>
    <w:rsid w:val="0310523E"/>
    <w:rsid w:val="0317FA61"/>
    <w:rsid w:val="0323F7C3"/>
    <w:rsid w:val="0327ED8E"/>
    <w:rsid w:val="033D00B7"/>
    <w:rsid w:val="0347F4DB"/>
    <w:rsid w:val="0350A813"/>
    <w:rsid w:val="0354373E"/>
    <w:rsid w:val="0354BE5C"/>
    <w:rsid w:val="03588D05"/>
    <w:rsid w:val="035CE5EB"/>
    <w:rsid w:val="035DCA6C"/>
    <w:rsid w:val="03623280"/>
    <w:rsid w:val="0371CFC9"/>
    <w:rsid w:val="0375E2B7"/>
    <w:rsid w:val="0388A00B"/>
    <w:rsid w:val="038CCDA6"/>
    <w:rsid w:val="03A5341D"/>
    <w:rsid w:val="03A6CEC4"/>
    <w:rsid w:val="03B1DD75"/>
    <w:rsid w:val="03B67D0D"/>
    <w:rsid w:val="03C05CF4"/>
    <w:rsid w:val="03C93830"/>
    <w:rsid w:val="03CB33B9"/>
    <w:rsid w:val="03D5630F"/>
    <w:rsid w:val="03D57CD8"/>
    <w:rsid w:val="03D7BADA"/>
    <w:rsid w:val="03E0A961"/>
    <w:rsid w:val="03E93EE7"/>
    <w:rsid w:val="03F9A237"/>
    <w:rsid w:val="03FC615E"/>
    <w:rsid w:val="03FC7098"/>
    <w:rsid w:val="040701AC"/>
    <w:rsid w:val="04105CD1"/>
    <w:rsid w:val="04140B6D"/>
    <w:rsid w:val="041999BC"/>
    <w:rsid w:val="041A82EB"/>
    <w:rsid w:val="041AD8E7"/>
    <w:rsid w:val="0427038B"/>
    <w:rsid w:val="0441976A"/>
    <w:rsid w:val="0441EEC0"/>
    <w:rsid w:val="0442AEC3"/>
    <w:rsid w:val="0445D5B9"/>
    <w:rsid w:val="04461181"/>
    <w:rsid w:val="0447D877"/>
    <w:rsid w:val="044AF85C"/>
    <w:rsid w:val="045028F4"/>
    <w:rsid w:val="0456B57E"/>
    <w:rsid w:val="0465B6EE"/>
    <w:rsid w:val="0480361D"/>
    <w:rsid w:val="048C8729"/>
    <w:rsid w:val="048EACCD"/>
    <w:rsid w:val="04938F4F"/>
    <w:rsid w:val="04ADB1EF"/>
    <w:rsid w:val="04CAEC02"/>
    <w:rsid w:val="04D08D85"/>
    <w:rsid w:val="0501232C"/>
    <w:rsid w:val="050B380C"/>
    <w:rsid w:val="050E54BE"/>
    <w:rsid w:val="051107E7"/>
    <w:rsid w:val="0516A57F"/>
    <w:rsid w:val="051A485B"/>
    <w:rsid w:val="05262A83"/>
    <w:rsid w:val="05295D9F"/>
    <w:rsid w:val="05308886"/>
    <w:rsid w:val="0537707F"/>
    <w:rsid w:val="053B4C3C"/>
    <w:rsid w:val="05542EBC"/>
    <w:rsid w:val="055961B5"/>
    <w:rsid w:val="055B3C5A"/>
    <w:rsid w:val="05678A0A"/>
    <w:rsid w:val="0580C7F5"/>
    <w:rsid w:val="058443D2"/>
    <w:rsid w:val="0593436C"/>
    <w:rsid w:val="059C259B"/>
    <w:rsid w:val="05A61A35"/>
    <w:rsid w:val="05AA1206"/>
    <w:rsid w:val="05B8B0EE"/>
    <w:rsid w:val="05C2AE2C"/>
    <w:rsid w:val="05C2D780"/>
    <w:rsid w:val="05D63B12"/>
    <w:rsid w:val="05EC92B0"/>
    <w:rsid w:val="05F2A9E2"/>
    <w:rsid w:val="060BABC9"/>
    <w:rsid w:val="0615FE60"/>
    <w:rsid w:val="0620B7E3"/>
    <w:rsid w:val="0622F2C6"/>
    <w:rsid w:val="06260E61"/>
    <w:rsid w:val="0633931A"/>
    <w:rsid w:val="0638E2D5"/>
    <w:rsid w:val="063EBF72"/>
    <w:rsid w:val="06483B68"/>
    <w:rsid w:val="064A0698"/>
    <w:rsid w:val="064A1226"/>
    <w:rsid w:val="06608F0D"/>
    <w:rsid w:val="066C0A64"/>
    <w:rsid w:val="066FC19A"/>
    <w:rsid w:val="068075A0"/>
    <w:rsid w:val="068C8E8F"/>
    <w:rsid w:val="068FD8F3"/>
    <w:rsid w:val="069048C5"/>
    <w:rsid w:val="06A09634"/>
    <w:rsid w:val="06A4B5B5"/>
    <w:rsid w:val="06A85557"/>
    <w:rsid w:val="06A90582"/>
    <w:rsid w:val="06C7F86B"/>
    <w:rsid w:val="06D560CA"/>
    <w:rsid w:val="06E0E10D"/>
    <w:rsid w:val="06E1EDC2"/>
    <w:rsid w:val="06F048A3"/>
    <w:rsid w:val="06FB3717"/>
    <w:rsid w:val="070512B8"/>
    <w:rsid w:val="07261AF0"/>
    <w:rsid w:val="074F1517"/>
    <w:rsid w:val="076A5AEF"/>
    <w:rsid w:val="078116E9"/>
    <w:rsid w:val="078C166B"/>
    <w:rsid w:val="0790D629"/>
    <w:rsid w:val="079FFE85"/>
    <w:rsid w:val="07AF93C5"/>
    <w:rsid w:val="07BA062F"/>
    <w:rsid w:val="07BE8AD1"/>
    <w:rsid w:val="07C18ED4"/>
    <w:rsid w:val="07E58084"/>
    <w:rsid w:val="07E9C725"/>
    <w:rsid w:val="07EACBCF"/>
    <w:rsid w:val="07F1385A"/>
    <w:rsid w:val="07F273AC"/>
    <w:rsid w:val="07F4FDB1"/>
    <w:rsid w:val="07F5B0C7"/>
    <w:rsid w:val="07FF0356"/>
    <w:rsid w:val="0811288D"/>
    <w:rsid w:val="0812B244"/>
    <w:rsid w:val="0817586B"/>
    <w:rsid w:val="0826DD8E"/>
    <w:rsid w:val="082B534D"/>
    <w:rsid w:val="082B9D07"/>
    <w:rsid w:val="0835B471"/>
    <w:rsid w:val="0853388C"/>
    <w:rsid w:val="0859C759"/>
    <w:rsid w:val="085FB43B"/>
    <w:rsid w:val="0861841E"/>
    <w:rsid w:val="08754A47"/>
    <w:rsid w:val="088E8C4E"/>
    <w:rsid w:val="08912169"/>
    <w:rsid w:val="0892A672"/>
    <w:rsid w:val="08A3145B"/>
    <w:rsid w:val="08ACC500"/>
    <w:rsid w:val="08AD4B59"/>
    <w:rsid w:val="08CC7BE2"/>
    <w:rsid w:val="08D5DA45"/>
    <w:rsid w:val="08DF308E"/>
    <w:rsid w:val="08E59F27"/>
    <w:rsid w:val="08E9FA9C"/>
    <w:rsid w:val="08EF687E"/>
    <w:rsid w:val="08F59519"/>
    <w:rsid w:val="08F63E25"/>
    <w:rsid w:val="08F926FD"/>
    <w:rsid w:val="08FFE5F8"/>
    <w:rsid w:val="090EA5B2"/>
    <w:rsid w:val="09227000"/>
    <w:rsid w:val="09429A1B"/>
    <w:rsid w:val="09483E63"/>
    <w:rsid w:val="09629CCC"/>
    <w:rsid w:val="0970A3EC"/>
    <w:rsid w:val="098571C6"/>
    <w:rsid w:val="099219B2"/>
    <w:rsid w:val="09927203"/>
    <w:rsid w:val="09943D69"/>
    <w:rsid w:val="099EEB43"/>
    <w:rsid w:val="099FCC9D"/>
    <w:rsid w:val="09A0B433"/>
    <w:rsid w:val="09A7F622"/>
    <w:rsid w:val="09B1FD1B"/>
    <w:rsid w:val="09BC9142"/>
    <w:rsid w:val="09BE0416"/>
    <w:rsid w:val="09BEE03D"/>
    <w:rsid w:val="09C2E4FC"/>
    <w:rsid w:val="09CE2AE3"/>
    <w:rsid w:val="09E1EA3A"/>
    <w:rsid w:val="09E25474"/>
    <w:rsid w:val="09E3FF1E"/>
    <w:rsid w:val="09EDFAB5"/>
    <w:rsid w:val="09FA5AEB"/>
    <w:rsid w:val="0A1F1173"/>
    <w:rsid w:val="0A1FEB91"/>
    <w:rsid w:val="0A3477CE"/>
    <w:rsid w:val="0A488CC7"/>
    <w:rsid w:val="0A490922"/>
    <w:rsid w:val="0A51F105"/>
    <w:rsid w:val="0A7484DA"/>
    <w:rsid w:val="0A8532A8"/>
    <w:rsid w:val="0A94D50A"/>
    <w:rsid w:val="0A96F15F"/>
    <w:rsid w:val="0A976768"/>
    <w:rsid w:val="0AB40134"/>
    <w:rsid w:val="0AB66E52"/>
    <w:rsid w:val="0AD18C35"/>
    <w:rsid w:val="0ADA306D"/>
    <w:rsid w:val="0AE4C04B"/>
    <w:rsid w:val="0AEB025B"/>
    <w:rsid w:val="0AF893EC"/>
    <w:rsid w:val="0B06CB1F"/>
    <w:rsid w:val="0B130CC4"/>
    <w:rsid w:val="0B1B09F6"/>
    <w:rsid w:val="0B22A741"/>
    <w:rsid w:val="0B282C3A"/>
    <w:rsid w:val="0B31DED3"/>
    <w:rsid w:val="0B359C7E"/>
    <w:rsid w:val="0B3F4E57"/>
    <w:rsid w:val="0B40B4BB"/>
    <w:rsid w:val="0B447F53"/>
    <w:rsid w:val="0B5A0DD6"/>
    <w:rsid w:val="0B742418"/>
    <w:rsid w:val="0B7F0813"/>
    <w:rsid w:val="0B85D9B9"/>
    <w:rsid w:val="0B902FF5"/>
    <w:rsid w:val="0BB2CEF2"/>
    <w:rsid w:val="0BC761B7"/>
    <w:rsid w:val="0BCD60FB"/>
    <w:rsid w:val="0BCD9891"/>
    <w:rsid w:val="0BD64A41"/>
    <w:rsid w:val="0BDC1750"/>
    <w:rsid w:val="0BE44632"/>
    <w:rsid w:val="0BF0B6BE"/>
    <w:rsid w:val="0BFB38B1"/>
    <w:rsid w:val="0C05235B"/>
    <w:rsid w:val="0C0C2C50"/>
    <w:rsid w:val="0C16B99B"/>
    <w:rsid w:val="0C2D001F"/>
    <w:rsid w:val="0C328D73"/>
    <w:rsid w:val="0C393822"/>
    <w:rsid w:val="0C3DC8B2"/>
    <w:rsid w:val="0C4C94A8"/>
    <w:rsid w:val="0C60FF77"/>
    <w:rsid w:val="0C64235E"/>
    <w:rsid w:val="0C6DA4B8"/>
    <w:rsid w:val="0C762E5B"/>
    <w:rsid w:val="0C879A68"/>
    <w:rsid w:val="0C8BF086"/>
    <w:rsid w:val="0CABAAA6"/>
    <w:rsid w:val="0CB596F2"/>
    <w:rsid w:val="0CBD21E1"/>
    <w:rsid w:val="0CC3184D"/>
    <w:rsid w:val="0CC86D8A"/>
    <w:rsid w:val="0CD42415"/>
    <w:rsid w:val="0CE59165"/>
    <w:rsid w:val="0CEE1408"/>
    <w:rsid w:val="0CFBF6D7"/>
    <w:rsid w:val="0D01A39D"/>
    <w:rsid w:val="0D1147B2"/>
    <w:rsid w:val="0D1BF59B"/>
    <w:rsid w:val="0D21A2ED"/>
    <w:rsid w:val="0D382D3F"/>
    <w:rsid w:val="0D7EF0A6"/>
    <w:rsid w:val="0D80E773"/>
    <w:rsid w:val="0D82B446"/>
    <w:rsid w:val="0D89AA50"/>
    <w:rsid w:val="0DA01520"/>
    <w:rsid w:val="0DA04296"/>
    <w:rsid w:val="0DB7B592"/>
    <w:rsid w:val="0DB85FF0"/>
    <w:rsid w:val="0DBA36CE"/>
    <w:rsid w:val="0DC26D4B"/>
    <w:rsid w:val="0DCB9262"/>
    <w:rsid w:val="0DD49D49"/>
    <w:rsid w:val="0DDE7270"/>
    <w:rsid w:val="0DE8CF51"/>
    <w:rsid w:val="0DE98A15"/>
    <w:rsid w:val="0DEFEF06"/>
    <w:rsid w:val="0DF1468C"/>
    <w:rsid w:val="0DF3C4EE"/>
    <w:rsid w:val="0DF3FE0F"/>
    <w:rsid w:val="0DFB3634"/>
    <w:rsid w:val="0E0E558E"/>
    <w:rsid w:val="0E10E16A"/>
    <w:rsid w:val="0E12B6E8"/>
    <w:rsid w:val="0E265CE7"/>
    <w:rsid w:val="0E552B2B"/>
    <w:rsid w:val="0E645213"/>
    <w:rsid w:val="0E7253B9"/>
    <w:rsid w:val="0E76D2AC"/>
    <w:rsid w:val="0E78F66A"/>
    <w:rsid w:val="0E7B09D3"/>
    <w:rsid w:val="0E7EE11C"/>
    <w:rsid w:val="0E8761BC"/>
    <w:rsid w:val="0E8868D7"/>
    <w:rsid w:val="0E8CBD37"/>
    <w:rsid w:val="0E972C1D"/>
    <w:rsid w:val="0E9EC3B1"/>
    <w:rsid w:val="0EA2FDFC"/>
    <w:rsid w:val="0EAD254F"/>
    <w:rsid w:val="0EAD4473"/>
    <w:rsid w:val="0EBD0A93"/>
    <w:rsid w:val="0EC85C9C"/>
    <w:rsid w:val="0ECCDABC"/>
    <w:rsid w:val="0EE1DC3B"/>
    <w:rsid w:val="0EE2EE0C"/>
    <w:rsid w:val="0F03C425"/>
    <w:rsid w:val="0F0CE260"/>
    <w:rsid w:val="0F12D4C8"/>
    <w:rsid w:val="0F137764"/>
    <w:rsid w:val="0F1F4680"/>
    <w:rsid w:val="0F204F6F"/>
    <w:rsid w:val="0F4456C0"/>
    <w:rsid w:val="0F4D3B23"/>
    <w:rsid w:val="0F50A900"/>
    <w:rsid w:val="0F6B32F2"/>
    <w:rsid w:val="0F6DA87E"/>
    <w:rsid w:val="0F739BE2"/>
    <w:rsid w:val="0F8E6357"/>
    <w:rsid w:val="0F8E7052"/>
    <w:rsid w:val="0F8F16E3"/>
    <w:rsid w:val="0F8F46B1"/>
    <w:rsid w:val="0FA3FEE4"/>
    <w:rsid w:val="0FC57027"/>
    <w:rsid w:val="0FC809C6"/>
    <w:rsid w:val="0FD7C081"/>
    <w:rsid w:val="0FE19E62"/>
    <w:rsid w:val="0FE25568"/>
    <w:rsid w:val="0FE845ED"/>
    <w:rsid w:val="0FE9C445"/>
    <w:rsid w:val="0FED12FD"/>
    <w:rsid w:val="0FEF599C"/>
    <w:rsid w:val="102A38EF"/>
    <w:rsid w:val="102E9FE5"/>
    <w:rsid w:val="1034E075"/>
    <w:rsid w:val="104078AF"/>
    <w:rsid w:val="107638F7"/>
    <w:rsid w:val="10871D7D"/>
    <w:rsid w:val="108D7254"/>
    <w:rsid w:val="1094CF6D"/>
    <w:rsid w:val="1099292D"/>
    <w:rsid w:val="10AE26B2"/>
    <w:rsid w:val="10B0C890"/>
    <w:rsid w:val="10C24384"/>
    <w:rsid w:val="10C280D6"/>
    <w:rsid w:val="10D01BE0"/>
    <w:rsid w:val="10DA5AF1"/>
    <w:rsid w:val="110281D8"/>
    <w:rsid w:val="110790BE"/>
    <w:rsid w:val="11203EFF"/>
    <w:rsid w:val="1120BB66"/>
    <w:rsid w:val="11264B22"/>
    <w:rsid w:val="112AA2BF"/>
    <w:rsid w:val="1131EB20"/>
    <w:rsid w:val="114B9EAE"/>
    <w:rsid w:val="11561AD3"/>
    <w:rsid w:val="115ED13C"/>
    <w:rsid w:val="117C7407"/>
    <w:rsid w:val="118621E6"/>
    <w:rsid w:val="11898F79"/>
    <w:rsid w:val="118D50AF"/>
    <w:rsid w:val="11A1E2FB"/>
    <w:rsid w:val="11A44785"/>
    <w:rsid w:val="11AA2919"/>
    <w:rsid w:val="11BD797F"/>
    <w:rsid w:val="11BE6B06"/>
    <w:rsid w:val="11C8B11D"/>
    <w:rsid w:val="1200D7A8"/>
    <w:rsid w:val="120A36B6"/>
    <w:rsid w:val="1213D592"/>
    <w:rsid w:val="1217A88C"/>
    <w:rsid w:val="1217CF60"/>
    <w:rsid w:val="121A9C71"/>
    <w:rsid w:val="121E9A24"/>
    <w:rsid w:val="122CAA27"/>
    <w:rsid w:val="12301DF1"/>
    <w:rsid w:val="12460EE8"/>
    <w:rsid w:val="12498461"/>
    <w:rsid w:val="124E53D6"/>
    <w:rsid w:val="12539F6E"/>
    <w:rsid w:val="12770039"/>
    <w:rsid w:val="128B5795"/>
    <w:rsid w:val="128DEFAF"/>
    <w:rsid w:val="12901A7B"/>
    <w:rsid w:val="1293A0AD"/>
    <w:rsid w:val="12983E31"/>
    <w:rsid w:val="129BD9E8"/>
    <w:rsid w:val="12AC0F19"/>
    <w:rsid w:val="12B0570F"/>
    <w:rsid w:val="12BCA48A"/>
    <w:rsid w:val="12BD4422"/>
    <w:rsid w:val="12C73523"/>
    <w:rsid w:val="12C95D1D"/>
    <w:rsid w:val="12D0F76E"/>
    <w:rsid w:val="12E6E74B"/>
    <w:rsid w:val="12F100CD"/>
    <w:rsid w:val="12F51CFA"/>
    <w:rsid w:val="1302B25F"/>
    <w:rsid w:val="13109858"/>
    <w:rsid w:val="131C6E2E"/>
    <w:rsid w:val="132CCFF2"/>
    <w:rsid w:val="1333D90D"/>
    <w:rsid w:val="1334B714"/>
    <w:rsid w:val="13351540"/>
    <w:rsid w:val="1346F36D"/>
    <w:rsid w:val="134A132C"/>
    <w:rsid w:val="13577DD3"/>
    <w:rsid w:val="135BF6C3"/>
    <w:rsid w:val="136E556B"/>
    <w:rsid w:val="1373EC8C"/>
    <w:rsid w:val="13B9FE39"/>
    <w:rsid w:val="13BC0109"/>
    <w:rsid w:val="13BE546D"/>
    <w:rsid w:val="13BE8199"/>
    <w:rsid w:val="13D1BF7E"/>
    <w:rsid w:val="140F111D"/>
    <w:rsid w:val="1412D2F1"/>
    <w:rsid w:val="141D0EF3"/>
    <w:rsid w:val="143F7565"/>
    <w:rsid w:val="14405589"/>
    <w:rsid w:val="144D4529"/>
    <w:rsid w:val="14729AFA"/>
    <w:rsid w:val="14785F94"/>
    <w:rsid w:val="147AC563"/>
    <w:rsid w:val="149320AC"/>
    <w:rsid w:val="1499DA68"/>
    <w:rsid w:val="14AF6DF6"/>
    <w:rsid w:val="14D05AA3"/>
    <w:rsid w:val="14D19E6B"/>
    <w:rsid w:val="14D3DB05"/>
    <w:rsid w:val="14DAE095"/>
    <w:rsid w:val="150B4A73"/>
    <w:rsid w:val="150F9D18"/>
    <w:rsid w:val="1514765C"/>
    <w:rsid w:val="15153CD4"/>
    <w:rsid w:val="15242BDC"/>
    <w:rsid w:val="152DC3EF"/>
    <w:rsid w:val="152E1CBA"/>
    <w:rsid w:val="1538D573"/>
    <w:rsid w:val="1541E46E"/>
    <w:rsid w:val="15472196"/>
    <w:rsid w:val="154827B7"/>
    <w:rsid w:val="1563531B"/>
    <w:rsid w:val="156434B4"/>
    <w:rsid w:val="15743E40"/>
    <w:rsid w:val="1578A0AA"/>
    <w:rsid w:val="159E0200"/>
    <w:rsid w:val="15A6E985"/>
    <w:rsid w:val="15AEDA36"/>
    <w:rsid w:val="15B082FD"/>
    <w:rsid w:val="15B87D03"/>
    <w:rsid w:val="15D3333F"/>
    <w:rsid w:val="15D54D13"/>
    <w:rsid w:val="15E47861"/>
    <w:rsid w:val="15FFC03A"/>
    <w:rsid w:val="15FFE653"/>
    <w:rsid w:val="1609D68E"/>
    <w:rsid w:val="1619B4C3"/>
    <w:rsid w:val="16282DCA"/>
    <w:rsid w:val="16287FF8"/>
    <w:rsid w:val="165F5266"/>
    <w:rsid w:val="1667198D"/>
    <w:rsid w:val="16824038"/>
    <w:rsid w:val="1684F8E5"/>
    <w:rsid w:val="1691CD74"/>
    <w:rsid w:val="16ADDC43"/>
    <w:rsid w:val="16B2B4A5"/>
    <w:rsid w:val="16B53206"/>
    <w:rsid w:val="16BC850E"/>
    <w:rsid w:val="16C1D99B"/>
    <w:rsid w:val="16D3F420"/>
    <w:rsid w:val="170AF56E"/>
    <w:rsid w:val="171002AA"/>
    <w:rsid w:val="171BD86D"/>
    <w:rsid w:val="171D915F"/>
    <w:rsid w:val="17225B58"/>
    <w:rsid w:val="173116E8"/>
    <w:rsid w:val="1733C36B"/>
    <w:rsid w:val="173A9734"/>
    <w:rsid w:val="17508E72"/>
    <w:rsid w:val="175785BB"/>
    <w:rsid w:val="17617139"/>
    <w:rsid w:val="17635F87"/>
    <w:rsid w:val="1778BA63"/>
    <w:rsid w:val="17825C7F"/>
    <w:rsid w:val="1794665A"/>
    <w:rsid w:val="17B0418B"/>
    <w:rsid w:val="17B616CC"/>
    <w:rsid w:val="17B66D28"/>
    <w:rsid w:val="17B998D2"/>
    <w:rsid w:val="17BFA6E3"/>
    <w:rsid w:val="17C2AA31"/>
    <w:rsid w:val="17ECC443"/>
    <w:rsid w:val="17FFD775"/>
    <w:rsid w:val="180B8F04"/>
    <w:rsid w:val="181018E2"/>
    <w:rsid w:val="181D3421"/>
    <w:rsid w:val="18238373"/>
    <w:rsid w:val="182490EF"/>
    <w:rsid w:val="182522A3"/>
    <w:rsid w:val="1831026C"/>
    <w:rsid w:val="18402B2A"/>
    <w:rsid w:val="184D83CD"/>
    <w:rsid w:val="184DCBCE"/>
    <w:rsid w:val="1869CB94"/>
    <w:rsid w:val="186F6271"/>
    <w:rsid w:val="186F91EE"/>
    <w:rsid w:val="1889DB35"/>
    <w:rsid w:val="188A3327"/>
    <w:rsid w:val="18ADD15E"/>
    <w:rsid w:val="18B7843D"/>
    <w:rsid w:val="18CE41CE"/>
    <w:rsid w:val="18DD65DC"/>
    <w:rsid w:val="19210509"/>
    <w:rsid w:val="192D4E60"/>
    <w:rsid w:val="1947AD3D"/>
    <w:rsid w:val="19684544"/>
    <w:rsid w:val="19703C80"/>
    <w:rsid w:val="19781A8E"/>
    <w:rsid w:val="197B712D"/>
    <w:rsid w:val="198DF6A7"/>
    <w:rsid w:val="199E12F8"/>
    <w:rsid w:val="19BE6932"/>
    <w:rsid w:val="19C0705D"/>
    <w:rsid w:val="19D42BFD"/>
    <w:rsid w:val="19E93671"/>
    <w:rsid w:val="19F55ABE"/>
    <w:rsid w:val="19FFBF14"/>
    <w:rsid w:val="1A01D2CD"/>
    <w:rsid w:val="1A032D50"/>
    <w:rsid w:val="1A0901AF"/>
    <w:rsid w:val="1A0B61EB"/>
    <w:rsid w:val="1A220C91"/>
    <w:rsid w:val="1A243B2F"/>
    <w:rsid w:val="1A2B974B"/>
    <w:rsid w:val="1A310AFF"/>
    <w:rsid w:val="1A3BDB13"/>
    <w:rsid w:val="1A46B7E6"/>
    <w:rsid w:val="1A4888F8"/>
    <w:rsid w:val="1A4B7CFE"/>
    <w:rsid w:val="1A5021E5"/>
    <w:rsid w:val="1A50A086"/>
    <w:rsid w:val="1A60B411"/>
    <w:rsid w:val="1A65A42E"/>
    <w:rsid w:val="1A6BFBAE"/>
    <w:rsid w:val="1A6FA925"/>
    <w:rsid w:val="1A708883"/>
    <w:rsid w:val="1A7D1278"/>
    <w:rsid w:val="1A9337BC"/>
    <w:rsid w:val="1A9AD53F"/>
    <w:rsid w:val="1A9F980A"/>
    <w:rsid w:val="1AA19A41"/>
    <w:rsid w:val="1AA39A53"/>
    <w:rsid w:val="1AA9897D"/>
    <w:rsid w:val="1AB27AA1"/>
    <w:rsid w:val="1AB3000B"/>
    <w:rsid w:val="1ABBCCD5"/>
    <w:rsid w:val="1AC082C3"/>
    <w:rsid w:val="1AC3B0AE"/>
    <w:rsid w:val="1AC4090C"/>
    <w:rsid w:val="1ACE90D4"/>
    <w:rsid w:val="1AD86B11"/>
    <w:rsid w:val="1ADBA148"/>
    <w:rsid w:val="1AE027E7"/>
    <w:rsid w:val="1AED0144"/>
    <w:rsid w:val="1AEE0C50"/>
    <w:rsid w:val="1AF12168"/>
    <w:rsid w:val="1AFE6E41"/>
    <w:rsid w:val="1B0A4EAA"/>
    <w:rsid w:val="1B0AC6DC"/>
    <w:rsid w:val="1B27DE41"/>
    <w:rsid w:val="1B331618"/>
    <w:rsid w:val="1B383CE5"/>
    <w:rsid w:val="1B472750"/>
    <w:rsid w:val="1B4BD0FA"/>
    <w:rsid w:val="1B5D9E2A"/>
    <w:rsid w:val="1B7447E4"/>
    <w:rsid w:val="1B833FC8"/>
    <w:rsid w:val="1B85A37E"/>
    <w:rsid w:val="1B8ABECD"/>
    <w:rsid w:val="1B933BA1"/>
    <w:rsid w:val="1BA028A5"/>
    <w:rsid w:val="1BBF3711"/>
    <w:rsid w:val="1BBF7EFB"/>
    <w:rsid w:val="1BC79E6E"/>
    <w:rsid w:val="1BE26C50"/>
    <w:rsid w:val="1BF4BA5F"/>
    <w:rsid w:val="1BF92812"/>
    <w:rsid w:val="1BFC0119"/>
    <w:rsid w:val="1C007F61"/>
    <w:rsid w:val="1C1D43E7"/>
    <w:rsid w:val="1C1D5251"/>
    <w:rsid w:val="1C2282EB"/>
    <w:rsid w:val="1C279068"/>
    <w:rsid w:val="1C2942F9"/>
    <w:rsid w:val="1C2C1454"/>
    <w:rsid w:val="1C3113E2"/>
    <w:rsid w:val="1C33AB0F"/>
    <w:rsid w:val="1C343219"/>
    <w:rsid w:val="1C46DBF3"/>
    <w:rsid w:val="1C7CD129"/>
    <w:rsid w:val="1C7DACDF"/>
    <w:rsid w:val="1C808F6E"/>
    <w:rsid w:val="1C83E6A2"/>
    <w:rsid w:val="1C974058"/>
    <w:rsid w:val="1CA10A71"/>
    <w:rsid w:val="1CB13682"/>
    <w:rsid w:val="1CC1193D"/>
    <w:rsid w:val="1CC72547"/>
    <w:rsid w:val="1CCD2299"/>
    <w:rsid w:val="1D07779C"/>
    <w:rsid w:val="1D187FA2"/>
    <w:rsid w:val="1D18B78F"/>
    <w:rsid w:val="1D31315C"/>
    <w:rsid w:val="1D322777"/>
    <w:rsid w:val="1D33092E"/>
    <w:rsid w:val="1D369D49"/>
    <w:rsid w:val="1D36B63C"/>
    <w:rsid w:val="1D4C4652"/>
    <w:rsid w:val="1D4D7675"/>
    <w:rsid w:val="1D58C1D5"/>
    <w:rsid w:val="1D5AE7BF"/>
    <w:rsid w:val="1D5BCCCF"/>
    <w:rsid w:val="1D610D63"/>
    <w:rsid w:val="1D6B861D"/>
    <w:rsid w:val="1D6BAD31"/>
    <w:rsid w:val="1D70CC2D"/>
    <w:rsid w:val="1D7552DB"/>
    <w:rsid w:val="1D80FBB2"/>
    <w:rsid w:val="1D862E5B"/>
    <w:rsid w:val="1D87FD2B"/>
    <w:rsid w:val="1D89E82E"/>
    <w:rsid w:val="1D987B0E"/>
    <w:rsid w:val="1D9C91A3"/>
    <w:rsid w:val="1DACB7EB"/>
    <w:rsid w:val="1DB4D159"/>
    <w:rsid w:val="1DBE9C07"/>
    <w:rsid w:val="1DC3369D"/>
    <w:rsid w:val="1DD0C125"/>
    <w:rsid w:val="1DD54F9F"/>
    <w:rsid w:val="1DD6EC83"/>
    <w:rsid w:val="1DDE1206"/>
    <w:rsid w:val="1DF6C0A8"/>
    <w:rsid w:val="1E01FC93"/>
    <w:rsid w:val="1E0AFD5E"/>
    <w:rsid w:val="1E37E363"/>
    <w:rsid w:val="1E4D7754"/>
    <w:rsid w:val="1E4F1DCE"/>
    <w:rsid w:val="1E5B67A9"/>
    <w:rsid w:val="1E62CE13"/>
    <w:rsid w:val="1E63DF34"/>
    <w:rsid w:val="1E65F00B"/>
    <w:rsid w:val="1E6B02F6"/>
    <w:rsid w:val="1E724954"/>
    <w:rsid w:val="1E74E6EF"/>
    <w:rsid w:val="1E7EEF54"/>
    <w:rsid w:val="1E8056DA"/>
    <w:rsid w:val="1E8825BF"/>
    <w:rsid w:val="1E93A4BD"/>
    <w:rsid w:val="1E9B3339"/>
    <w:rsid w:val="1E9F35C3"/>
    <w:rsid w:val="1EACBB77"/>
    <w:rsid w:val="1EB05771"/>
    <w:rsid w:val="1EB98C15"/>
    <w:rsid w:val="1EBAC527"/>
    <w:rsid w:val="1ECBB2F3"/>
    <w:rsid w:val="1ED17957"/>
    <w:rsid w:val="1EDE3B05"/>
    <w:rsid w:val="1EDE86A2"/>
    <w:rsid w:val="1EE76863"/>
    <w:rsid w:val="1EE7EA0D"/>
    <w:rsid w:val="1EEB4459"/>
    <w:rsid w:val="1EEC66EE"/>
    <w:rsid w:val="1F070C73"/>
    <w:rsid w:val="1F102F3A"/>
    <w:rsid w:val="1F136B6E"/>
    <w:rsid w:val="1F26627F"/>
    <w:rsid w:val="1F4AFB5C"/>
    <w:rsid w:val="1F4D05DF"/>
    <w:rsid w:val="1F4E3B13"/>
    <w:rsid w:val="1F55677B"/>
    <w:rsid w:val="1F64C8E5"/>
    <w:rsid w:val="1F660F17"/>
    <w:rsid w:val="1F6A12EE"/>
    <w:rsid w:val="1F6C3708"/>
    <w:rsid w:val="1F793F5C"/>
    <w:rsid w:val="1F8409B1"/>
    <w:rsid w:val="1F8678A4"/>
    <w:rsid w:val="1F9C90FC"/>
    <w:rsid w:val="1FB004DF"/>
    <w:rsid w:val="1FB76A50"/>
    <w:rsid w:val="1FE7547A"/>
    <w:rsid w:val="1FF0F6FD"/>
    <w:rsid w:val="1FF60510"/>
    <w:rsid w:val="200389D1"/>
    <w:rsid w:val="2009FF6E"/>
    <w:rsid w:val="20119C47"/>
    <w:rsid w:val="2022FF30"/>
    <w:rsid w:val="2046ACFB"/>
    <w:rsid w:val="2049A18A"/>
    <w:rsid w:val="206467B8"/>
    <w:rsid w:val="20736E1F"/>
    <w:rsid w:val="20768878"/>
    <w:rsid w:val="208ADB26"/>
    <w:rsid w:val="209A024A"/>
    <w:rsid w:val="209BB793"/>
    <w:rsid w:val="20A3F545"/>
    <w:rsid w:val="20AAB6E3"/>
    <w:rsid w:val="20AB60F8"/>
    <w:rsid w:val="20AB9698"/>
    <w:rsid w:val="20AC5116"/>
    <w:rsid w:val="20BC43A9"/>
    <w:rsid w:val="20C72C4A"/>
    <w:rsid w:val="20D11E08"/>
    <w:rsid w:val="20F30E66"/>
    <w:rsid w:val="20F3219E"/>
    <w:rsid w:val="20F36460"/>
    <w:rsid w:val="20FF5E2D"/>
    <w:rsid w:val="20FF6087"/>
    <w:rsid w:val="2103A898"/>
    <w:rsid w:val="211431BE"/>
    <w:rsid w:val="2117915F"/>
    <w:rsid w:val="211EF14D"/>
    <w:rsid w:val="2121289A"/>
    <w:rsid w:val="2128A1F9"/>
    <w:rsid w:val="212C8C5B"/>
    <w:rsid w:val="21390C0C"/>
    <w:rsid w:val="215B7AC3"/>
    <w:rsid w:val="215C9A2A"/>
    <w:rsid w:val="216AAFD7"/>
    <w:rsid w:val="216B2B74"/>
    <w:rsid w:val="2171FE33"/>
    <w:rsid w:val="2172059E"/>
    <w:rsid w:val="21760C66"/>
    <w:rsid w:val="2191A232"/>
    <w:rsid w:val="2197C738"/>
    <w:rsid w:val="21AB28B6"/>
    <w:rsid w:val="21ABB79F"/>
    <w:rsid w:val="21AEF1F4"/>
    <w:rsid w:val="21D21DAA"/>
    <w:rsid w:val="21D3D543"/>
    <w:rsid w:val="21DA019E"/>
    <w:rsid w:val="21DE8120"/>
    <w:rsid w:val="21E83266"/>
    <w:rsid w:val="21E89D73"/>
    <w:rsid w:val="21F75B02"/>
    <w:rsid w:val="21FC060B"/>
    <w:rsid w:val="22020972"/>
    <w:rsid w:val="2208880F"/>
    <w:rsid w:val="220D0C6F"/>
    <w:rsid w:val="220EDB41"/>
    <w:rsid w:val="221D8EEE"/>
    <w:rsid w:val="221FA3D1"/>
    <w:rsid w:val="222A01E0"/>
    <w:rsid w:val="222A4DD6"/>
    <w:rsid w:val="222A6CB4"/>
    <w:rsid w:val="2239C1A9"/>
    <w:rsid w:val="223A2986"/>
    <w:rsid w:val="224719E8"/>
    <w:rsid w:val="22548994"/>
    <w:rsid w:val="226A0821"/>
    <w:rsid w:val="227C9519"/>
    <w:rsid w:val="228023F6"/>
    <w:rsid w:val="228ECF17"/>
    <w:rsid w:val="229B15BB"/>
    <w:rsid w:val="229D061B"/>
    <w:rsid w:val="22A6C860"/>
    <w:rsid w:val="22A82A45"/>
    <w:rsid w:val="22BCDA1E"/>
    <w:rsid w:val="22C0CB9B"/>
    <w:rsid w:val="22C2281B"/>
    <w:rsid w:val="22CCDDF3"/>
    <w:rsid w:val="22CF64CD"/>
    <w:rsid w:val="22D9A103"/>
    <w:rsid w:val="22DABC1E"/>
    <w:rsid w:val="22E202B2"/>
    <w:rsid w:val="22E3ECD0"/>
    <w:rsid w:val="22EB7814"/>
    <w:rsid w:val="22FE9C5C"/>
    <w:rsid w:val="2309DDA0"/>
    <w:rsid w:val="230C9FB9"/>
    <w:rsid w:val="2312939B"/>
    <w:rsid w:val="233350B0"/>
    <w:rsid w:val="2346CC36"/>
    <w:rsid w:val="234AC1A3"/>
    <w:rsid w:val="236B6485"/>
    <w:rsid w:val="236CCC0B"/>
    <w:rsid w:val="2371CB8A"/>
    <w:rsid w:val="237F7A38"/>
    <w:rsid w:val="238B1C87"/>
    <w:rsid w:val="238C0C43"/>
    <w:rsid w:val="23952F62"/>
    <w:rsid w:val="2397C424"/>
    <w:rsid w:val="23B572C6"/>
    <w:rsid w:val="23D0A580"/>
    <w:rsid w:val="23D34A55"/>
    <w:rsid w:val="23DC7961"/>
    <w:rsid w:val="23EE13E4"/>
    <w:rsid w:val="23F8EDED"/>
    <w:rsid w:val="23FB0C76"/>
    <w:rsid w:val="2417396C"/>
    <w:rsid w:val="24198564"/>
    <w:rsid w:val="242A9FD0"/>
    <w:rsid w:val="242CDEA9"/>
    <w:rsid w:val="24324541"/>
    <w:rsid w:val="24344DEA"/>
    <w:rsid w:val="24383387"/>
    <w:rsid w:val="243D5658"/>
    <w:rsid w:val="2446EA1E"/>
    <w:rsid w:val="244E7E4A"/>
    <w:rsid w:val="2462B78B"/>
    <w:rsid w:val="246631DA"/>
    <w:rsid w:val="2478F6DB"/>
    <w:rsid w:val="247A6EE2"/>
    <w:rsid w:val="247DFC49"/>
    <w:rsid w:val="24918FD7"/>
    <w:rsid w:val="249BA71D"/>
    <w:rsid w:val="249E6B7E"/>
    <w:rsid w:val="249EF2A1"/>
    <w:rsid w:val="24BF86B6"/>
    <w:rsid w:val="24C5A75C"/>
    <w:rsid w:val="24C7760C"/>
    <w:rsid w:val="24D321DF"/>
    <w:rsid w:val="24DC5382"/>
    <w:rsid w:val="24DD09AF"/>
    <w:rsid w:val="24EA8898"/>
    <w:rsid w:val="24EB8AE4"/>
    <w:rsid w:val="24F07D4A"/>
    <w:rsid w:val="24F33D3C"/>
    <w:rsid w:val="24F4031F"/>
    <w:rsid w:val="2515B6E6"/>
    <w:rsid w:val="25241C09"/>
    <w:rsid w:val="2529977D"/>
    <w:rsid w:val="252FCA98"/>
    <w:rsid w:val="25312994"/>
    <w:rsid w:val="25374EE1"/>
    <w:rsid w:val="254E2274"/>
    <w:rsid w:val="25521E15"/>
    <w:rsid w:val="255223BD"/>
    <w:rsid w:val="255851B1"/>
    <w:rsid w:val="255D1519"/>
    <w:rsid w:val="25658469"/>
    <w:rsid w:val="256D1B76"/>
    <w:rsid w:val="256D73B4"/>
    <w:rsid w:val="2571A53F"/>
    <w:rsid w:val="2582C445"/>
    <w:rsid w:val="2582FC61"/>
    <w:rsid w:val="2583B42C"/>
    <w:rsid w:val="258DDC5B"/>
    <w:rsid w:val="25951D34"/>
    <w:rsid w:val="25981EFC"/>
    <w:rsid w:val="259A08D0"/>
    <w:rsid w:val="25A0DF1D"/>
    <w:rsid w:val="25B05EBD"/>
    <w:rsid w:val="25D166D3"/>
    <w:rsid w:val="25D1E2B9"/>
    <w:rsid w:val="25EE1C2D"/>
    <w:rsid w:val="25F86FAC"/>
    <w:rsid w:val="261EDB24"/>
    <w:rsid w:val="2622D86D"/>
    <w:rsid w:val="262D8DFA"/>
    <w:rsid w:val="263BFDE9"/>
    <w:rsid w:val="26404AFC"/>
    <w:rsid w:val="26441F2B"/>
    <w:rsid w:val="26478B5A"/>
    <w:rsid w:val="26506D67"/>
    <w:rsid w:val="26551B36"/>
    <w:rsid w:val="2668D203"/>
    <w:rsid w:val="26778134"/>
    <w:rsid w:val="2686862E"/>
    <w:rsid w:val="268CC5F3"/>
    <w:rsid w:val="26929DB2"/>
    <w:rsid w:val="269AD51C"/>
    <w:rsid w:val="269EB33C"/>
    <w:rsid w:val="26AA5457"/>
    <w:rsid w:val="26AC085C"/>
    <w:rsid w:val="26B55281"/>
    <w:rsid w:val="26B5B809"/>
    <w:rsid w:val="26BB9D48"/>
    <w:rsid w:val="26C0AE7B"/>
    <w:rsid w:val="26C67F22"/>
    <w:rsid w:val="26C72318"/>
    <w:rsid w:val="26CB85C2"/>
    <w:rsid w:val="26E6CAD0"/>
    <w:rsid w:val="26FAA108"/>
    <w:rsid w:val="26FF6933"/>
    <w:rsid w:val="270D7410"/>
    <w:rsid w:val="2710615A"/>
    <w:rsid w:val="2716C311"/>
    <w:rsid w:val="272ACB89"/>
    <w:rsid w:val="2736F85D"/>
    <w:rsid w:val="2737C065"/>
    <w:rsid w:val="2745A88F"/>
    <w:rsid w:val="275A5C44"/>
    <w:rsid w:val="276261F8"/>
    <w:rsid w:val="276AED98"/>
    <w:rsid w:val="27715FB2"/>
    <w:rsid w:val="27748D5B"/>
    <w:rsid w:val="277632DF"/>
    <w:rsid w:val="277B82DF"/>
    <w:rsid w:val="277F9EFC"/>
    <w:rsid w:val="2780D27A"/>
    <w:rsid w:val="278A4D1F"/>
    <w:rsid w:val="278B23E6"/>
    <w:rsid w:val="27A7D4BF"/>
    <w:rsid w:val="27BA64BE"/>
    <w:rsid w:val="27BD4B6A"/>
    <w:rsid w:val="27BD842F"/>
    <w:rsid w:val="27C07A8E"/>
    <w:rsid w:val="27C1CFFC"/>
    <w:rsid w:val="27C47C58"/>
    <w:rsid w:val="27CC24FF"/>
    <w:rsid w:val="27D931BA"/>
    <w:rsid w:val="27D98D8A"/>
    <w:rsid w:val="27E262E8"/>
    <w:rsid w:val="27EC9E91"/>
    <w:rsid w:val="27F0D57C"/>
    <w:rsid w:val="27F2A30E"/>
    <w:rsid w:val="27FC56EA"/>
    <w:rsid w:val="280768F7"/>
    <w:rsid w:val="281674A6"/>
    <w:rsid w:val="282B9561"/>
    <w:rsid w:val="2834D738"/>
    <w:rsid w:val="28473DD1"/>
    <w:rsid w:val="2856B33E"/>
    <w:rsid w:val="28637BA7"/>
    <w:rsid w:val="286A8A6E"/>
    <w:rsid w:val="28746AF0"/>
    <w:rsid w:val="28821440"/>
    <w:rsid w:val="289A5226"/>
    <w:rsid w:val="28B99707"/>
    <w:rsid w:val="28C9C76E"/>
    <w:rsid w:val="28DF2AE1"/>
    <w:rsid w:val="28E5F884"/>
    <w:rsid w:val="28EC11D7"/>
    <w:rsid w:val="28F81A53"/>
    <w:rsid w:val="28FABB6F"/>
    <w:rsid w:val="28FC280D"/>
    <w:rsid w:val="2906987F"/>
    <w:rsid w:val="29203626"/>
    <w:rsid w:val="292299CA"/>
    <w:rsid w:val="2958311A"/>
    <w:rsid w:val="295FB512"/>
    <w:rsid w:val="2969BBB9"/>
    <w:rsid w:val="2969EED6"/>
    <w:rsid w:val="297B7E67"/>
    <w:rsid w:val="29892D69"/>
    <w:rsid w:val="2994340D"/>
    <w:rsid w:val="299A61C5"/>
    <w:rsid w:val="29A0ECD3"/>
    <w:rsid w:val="29B3A41A"/>
    <w:rsid w:val="29B5B2B4"/>
    <w:rsid w:val="29B8F0CB"/>
    <w:rsid w:val="29BB51B8"/>
    <w:rsid w:val="29D030F1"/>
    <w:rsid w:val="29E8D077"/>
    <w:rsid w:val="29F36AD1"/>
    <w:rsid w:val="29FA6B5E"/>
    <w:rsid w:val="2A0C683E"/>
    <w:rsid w:val="2A12258E"/>
    <w:rsid w:val="2A13358F"/>
    <w:rsid w:val="2A145305"/>
    <w:rsid w:val="2A3DE696"/>
    <w:rsid w:val="2A3EBC20"/>
    <w:rsid w:val="2A48B954"/>
    <w:rsid w:val="2A4C54F7"/>
    <w:rsid w:val="2A506219"/>
    <w:rsid w:val="2A5721F9"/>
    <w:rsid w:val="2A5B1587"/>
    <w:rsid w:val="2A6D953A"/>
    <w:rsid w:val="2A6FBB49"/>
    <w:rsid w:val="2A96BEE6"/>
    <w:rsid w:val="2AA44CAA"/>
    <w:rsid w:val="2AA47DB7"/>
    <w:rsid w:val="2AB7E418"/>
    <w:rsid w:val="2AC1B9D4"/>
    <w:rsid w:val="2AC32F88"/>
    <w:rsid w:val="2AC3ACB8"/>
    <w:rsid w:val="2AC8C852"/>
    <w:rsid w:val="2ACA1153"/>
    <w:rsid w:val="2AD35E2C"/>
    <w:rsid w:val="2ADC9E9C"/>
    <w:rsid w:val="2AE471D9"/>
    <w:rsid w:val="2AF81F25"/>
    <w:rsid w:val="2AFC03F5"/>
    <w:rsid w:val="2AFF351A"/>
    <w:rsid w:val="2B0ECAC5"/>
    <w:rsid w:val="2B2104F5"/>
    <w:rsid w:val="2B3CE975"/>
    <w:rsid w:val="2B4CDC12"/>
    <w:rsid w:val="2B5A60F3"/>
    <w:rsid w:val="2B65B509"/>
    <w:rsid w:val="2B6E2B22"/>
    <w:rsid w:val="2B7D6954"/>
    <w:rsid w:val="2B9F2B59"/>
    <w:rsid w:val="2BB06E04"/>
    <w:rsid w:val="2BB323EC"/>
    <w:rsid w:val="2BB9D329"/>
    <w:rsid w:val="2BBBD546"/>
    <w:rsid w:val="2BD660B2"/>
    <w:rsid w:val="2BDAA927"/>
    <w:rsid w:val="2BE9D9B2"/>
    <w:rsid w:val="2C07F76F"/>
    <w:rsid w:val="2C08D49E"/>
    <w:rsid w:val="2C09B1AC"/>
    <w:rsid w:val="2C16E066"/>
    <w:rsid w:val="2C205B78"/>
    <w:rsid w:val="2C2B76A2"/>
    <w:rsid w:val="2C2C640C"/>
    <w:rsid w:val="2C4293E3"/>
    <w:rsid w:val="2C602E5E"/>
    <w:rsid w:val="2C795D59"/>
    <w:rsid w:val="2C8A2726"/>
    <w:rsid w:val="2C98E734"/>
    <w:rsid w:val="2C9E2A97"/>
    <w:rsid w:val="2CB6D754"/>
    <w:rsid w:val="2CCE6B64"/>
    <w:rsid w:val="2CD01F79"/>
    <w:rsid w:val="2CD1A8E3"/>
    <w:rsid w:val="2CD2184E"/>
    <w:rsid w:val="2CD30ECC"/>
    <w:rsid w:val="2CE1A4EE"/>
    <w:rsid w:val="2CE66F24"/>
    <w:rsid w:val="2CEED99A"/>
    <w:rsid w:val="2CEFC8EA"/>
    <w:rsid w:val="2CF23C13"/>
    <w:rsid w:val="2D043DCA"/>
    <w:rsid w:val="2D101A1D"/>
    <w:rsid w:val="2D28D65D"/>
    <w:rsid w:val="2D29E0EE"/>
    <w:rsid w:val="2D324CCE"/>
    <w:rsid w:val="2D32D00F"/>
    <w:rsid w:val="2D4389B1"/>
    <w:rsid w:val="2D52FE73"/>
    <w:rsid w:val="2D650681"/>
    <w:rsid w:val="2D68B853"/>
    <w:rsid w:val="2D74470B"/>
    <w:rsid w:val="2D8EB6C0"/>
    <w:rsid w:val="2D9C1048"/>
    <w:rsid w:val="2D9CFC58"/>
    <w:rsid w:val="2DA299CF"/>
    <w:rsid w:val="2DA62A35"/>
    <w:rsid w:val="2DC31406"/>
    <w:rsid w:val="2DC941E2"/>
    <w:rsid w:val="2DD3FDCE"/>
    <w:rsid w:val="2DDA2678"/>
    <w:rsid w:val="2DF153EF"/>
    <w:rsid w:val="2E020595"/>
    <w:rsid w:val="2E028AED"/>
    <w:rsid w:val="2E117585"/>
    <w:rsid w:val="2E13F48A"/>
    <w:rsid w:val="2E23C9CE"/>
    <w:rsid w:val="2E26F8AA"/>
    <w:rsid w:val="2E35C828"/>
    <w:rsid w:val="2E3AF581"/>
    <w:rsid w:val="2E492DE1"/>
    <w:rsid w:val="2E5134E1"/>
    <w:rsid w:val="2E51FE2F"/>
    <w:rsid w:val="2E5B2057"/>
    <w:rsid w:val="2E757B8F"/>
    <w:rsid w:val="2E86E088"/>
    <w:rsid w:val="2E87BF80"/>
    <w:rsid w:val="2E953582"/>
    <w:rsid w:val="2E9C6CA3"/>
    <w:rsid w:val="2E9EC1E1"/>
    <w:rsid w:val="2EA231A3"/>
    <w:rsid w:val="2EA55B26"/>
    <w:rsid w:val="2EC291F2"/>
    <w:rsid w:val="2ECB1F5E"/>
    <w:rsid w:val="2ED5B77D"/>
    <w:rsid w:val="2EDC08B3"/>
    <w:rsid w:val="2EE3DF8B"/>
    <w:rsid w:val="2EE9F3C5"/>
    <w:rsid w:val="2EEEA269"/>
    <w:rsid w:val="2EF402B3"/>
    <w:rsid w:val="2EF8391B"/>
    <w:rsid w:val="2EFBBCD5"/>
    <w:rsid w:val="2EFD986D"/>
    <w:rsid w:val="2F05ABFC"/>
    <w:rsid w:val="2F088281"/>
    <w:rsid w:val="2F103445"/>
    <w:rsid w:val="2F1731F3"/>
    <w:rsid w:val="2F35C8E1"/>
    <w:rsid w:val="2F39C1F7"/>
    <w:rsid w:val="2F3C45B9"/>
    <w:rsid w:val="2F42CCC5"/>
    <w:rsid w:val="2F4E70F2"/>
    <w:rsid w:val="2F5D2CA6"/>
    <w:rsid w:val="2F5E3928"/>
    <w:rsid w:val="2F67DD84"/>
    <w:rsid w:val="2F778A39"/>
    <w:rsid w:val="2F7F39CC"/>
    <w:rsid w:val="2F86B199"/>
    <w:rsid w:val="2F9D2B2A"/>
    <w:rsid w:val="2F9FC505"/>
    <w:rsid w:val="2FA71206"/>
    <w:rsid w:val="2FBB420F"/>
    <w:rsid w:val="2FBD780A"/>
    <w:rsid w:val="2FDACFD9"/>
    <w:rsid w:val="2FDDCA05"/>
    <w:rsid w:val="2FF62CBF"/>
    <w:rsid w:val="2FF7563F"/>
    <w:rsid w:val="2FFAF82A"/>
    <w:rsid w:val="3003F6FD"/>
    <w:rsid w:val="301631AE"/>
    <w:rsid w:val="30279103"/>
    <w:rsid w:val="302A2FB9"/>
    <w:rsid w:val="302CC1C4"/>
    <w:rsid w:val="30354601"/>
    <w:rsid w:val="304F27FD"/>
    <w:rsid w:val="3056D596"/>
    <w:rsid w:val="305D1692"/>
    <w:rsid w:val="306126B3"/>
    <w:rsid w:val="3067CC4C"/>
    <w:rsid w:val="30750839"/>
    <w:rsid w:val="30766A36"/>
    <w:rsid w:val="307B7B14"/>
    <w:rsid w:val="307F7ABE"/>
    <w:rsid w:val="3080B71F"/>
    <w:rsid w:val="3088DECF"/>
    <w:rsid w:val="308AB568"/>
    <w:rsid w:val="309712CC"/>
    <w:rsid w:val="30AC05AB"/>
    <w:rsid w:val="30B1FD8B"/>
    <w:rsid w:val="30BAF727"/>
    <w:rsid w:val="30C99816"/>
    <w:rsid w:val="30D151E6"/>
    <w:rsid w:val="30D202CC"/>
    <w:rsid w:val="30F2D677"/>
    <w:rsid w:val="3101600F"/>
    <w:rsid w:val="310D4BBE"/>
    <w:rsid w:val="31115107"/>
    <w:rsid w:val="31148352"/>
    <w:rsid w:val="31153BC5"/>
    <w:rsid w:val="311E42AE"/>
    <w:rsid w:val="31223212"/>
    <w:rsid w:val="3127982C"/>
    <w:rsid w:val="314D3C84"/>
    <w:rsid w:val="3153502D"/>
    <w:rsid w:val="3159B712"/>
    <w:rsid w:val="315BAA96"/>
    <w:rsid w:val="3160E2CA"/>
    <w:rsid w:val="316217D4"/>
    <w:rsid w:val="3164E3EC"/>
    <w:rsid w:val="31669BB7"/>
    <w:rsid w:val="316F9033"/>
    <w:rsid w:val="316FA34F"/>
    <w:rsid w:val="31749FDB"/>
    <w:rsid w:val="3185E1EA"/>
    <w:rsid w:val="319E6443"/>
    <w:rsid w:val="31A38AAB"/>
    <w:rsid w:val="31A4C20E"/>
    <w:rsid w:val="31AA9344"/>
    <w:rsid w:val="31B38375"/>
    <w:rsid w:val="31B90589"/>
    <w:rsid w:val="31BCBA82"/>
    <w:rsid w:val="31BFA638"/>
    <w:rsid w:val="31C36396"/>
    <w:rsid w:val="31C50270"/>
    <w:rsid w:val="31C7AEF4"/>
    <w:rsid w:val="31CB2C22"/>
    <w:rsid w:val="31CC2E6A"/>
    <w:rsid w:val="31DE30CC"/>
    <w:rsid w:val="31EEFF25"/>
    <w:rsid w:val="31F5F0E6"/>
    <w:rsid w:val="320C7A91"/>
    <w:rsid w:val="321C2F4B"/>
    <w:rsid w:val="3224718E"/>
    <w:rsid w:val="32270C0B"/>
    <w:rsid w:val="324F1D7F"/>
    <w:rsid w:val="32744047"/>
    <w:rsid w:val="327E753F"/>
    <w:rsid w:val="32879CF9"/>
    <w:rsid w:val="3290CE45"/>
    <w:rsid w:val="329228EC"/>
    <w:rsid w:val="3292B563"/>
    <w:rsid w:val="32934FB9"/>
    <w:rsid w:val="3298C547"/>
    <w:rsid w:val="32A32D6F"/>
    <w:rsid w:val="32ADCEE8"/>
    <w:rsid w:val="32C3A482"/>
    <w:rsid w:val="32D28030"/>
    <w:rsid w:val="32E1C011"/>
    <w:rsid w:val="32E271A3"/>
    <w:rsid w:val="32F04939"/>
    <w:rsid w:val="32FA9286"/>
    <w:rsid w:val="3315C812"/>
    <w:rsid w:val="33221AB3"/>
    <w:rsid w:val="3323F421"/>
    <w:rsid w:val="33289D33"/>
    <w:rsid w:val="332A981D"/>
    <w:rsid w:val="33385C7F"/>
    <w:rsid w:val="333AA779"/>
    <w:rsid w:val="334A41BA"/>
    <w:rsid w:val="3367D26E"/>
    <w:rsid w:val="3368D2AA"/>
    <w:rsid w:val="337B93CD"/>
    <w:rsid w:val="338D0AE2"/>
    <w:rsid w:val="3392563B"/>
    <w:rsid w:val="3396858D"/>
    <w:rsid w:val="33AAE268"/>
    <w:rsid w:val="33AE5C35"/>
    <w:rsid w:val="33AF8657"/>
    <w:rsid w:val="33B1ECE6"/>
    <w:rsid w:val="33B3DF01"/>
    <w:rsid w:val="33B5F70E"/>
    <w:rsid w:val="33C79687"/>
    <w:rsid w:val="33DA3306"/>
    <w:rsid w:val="33EEC85F"/>
    <w:rsid w:val="3409D3F4"/>
    <w:rsid w:val="340BD600"/>
    <w:rsid w:val="34102498"/>
    <w:rsid w:val="3412BAE6"/>
    <w:rsid w:val="341423EC"/>
    <w:rsid w:val="34352A10"/>
    <w:rsid w:val="3446DA6E"/>
    <w:rsid w:val="3455684B"/>
    <w:rsid w:val="34569764"/>
    <w:rsid w:val="345A7D7B"/>
    <w:rsid w:val="34696121"/>
    <w:rsid w:val="346D1839"/>
    <w:rsid w:val="348925B5"/>
    <w:rsid w:val="3492C7D0"/>
    <w:rsid w:val="34ABCEE1"/>
    <w:rsid w:val="34B2386C"/>
    <w:rsid w:val="34B3734C"/>
    <w:rsid w:val="34C3BC44"/>
    <w:rsid w:val="34C5312A"/>
    <w:rsid w:val="34CCA650"/>
    <w:rsid w:val="34D347FB"/>
    <w:rsid w:val="34F38F9A"/>
    <w:rsid w:val="34F73D84"/>
    <w:rsid w:val="34FC62EC"/>
    <w:rsid w:val="34FCAEFC"/>
    <w:rsid w:val="35018DEB"/>
    <w:rsid w:val="350BDA36"/>
    <w:rsid w:val="350D7AF6"/>
    <w:rsid w:val="351EBEBB"/>
    <w:rsid w:val="352261CD"/>
    <w:rsid w:val="352C414B"/>
    <w:rsid w:val="352F4D46"/>
    <w:rsid w:val="353C2AD0"/>
    <w:rsid w:val="3544328D"/>
    <w:rsid w:val="3546468C"/>
    <w:rsid w:val="354B350A"/>
    <w:rsid w:val="3564BA95"/>
    <w:rsid w:val="3564E999"/>
    <w:rsid w:val="356808AC"/>
    <w:rsid w:val="356AB754"/>
    <w:rsid w:val="35701400"/>
    <w:rsid w:val="3575486B"/>
    <w:rsid w:val="35765401"/>
    <w:rsid w:val="35775E8C"/>
    <w:rsid w:val="3585DCDC"/>
    <w:rsid w:val="3590C9F3"/>
    <w:rsid w:val="3592894F"/>
    <w:rsid w:val="359869C7"/>
    <w:rsid w:val="3598E159"/>
    <w:rsid w:val="359F0272"/>
    <w:rsid w:val="35A6368B"/>
    <w:rsid w:val="35A78C29"/>
    <w:rsid w:val="35AB9D48"/>
    <w:rsid w:val="35B525C7"/>
    <w:rsid w:val="35CBF044"/>
    <w:rsid w:val="35E06D73"/>
    <w:rsid w:val="35EFFE28"/>
    <w:rsid w:val="3602F5B0"/>
    <w:rsid w:val="3603E17F"/>
    <w:rsid w:val="36054E41"/>
    <w:rsid w:val="36106F86"/>
    <w:rsid w:val="3614ACF1"/>
    <w:rsid w:val="361653B8"/>
    <w:rsid w:val="362286B1"/>
    <w:rsid w:val="362457B1"/>
    <w:rsid w:val="362DDFE2"/>
    <w:rsid w:val="3632AB82"/>
    <w:rsid w:val="363A5CFD"/>
    <w:rsid w:val="365579D3"/>
    <w:rsid w:val="3655C496"/>
    <w:rsid w:val="365F1A60"/>
    <w:rsid w:val="366284C3"/>
    <w:rsid w:val="3667EDDA"/>
    <w:rsid w:val="36778659"/>
    <w:rsid w:val="367CC436"/>
    <w:rsid w:val="369E5250"/>
    <w:rsid w:val="36A84570"/>
    <w:rsid w:val="36B1821F"/>
    <w:rsid w:val="36B200EE"/>
    <w:rsid w:val="36B691F8"/>
    <w:rsid w:val="36C58B74"/>
    <w:rsid w:val="36CA7F37"/>
    <w:rsid w:val="36DA6FA3"/>
    <w:rsid w:val="36FAFC82"/>
    <w:rsid w:val="36FE33C3"/>
    <w:rsid w:val="36FFC8F0"/>
    <w:rsid w:val="36FFF7E2"/>
    <w:rsid w:val="37082F80"/>
    <w:rsid w:val="37269FED"/>
    <w:rsid w:val="3728D432"/>
    <w:rsid w:val="37326C13"/>
    <w:rsid w:val="37357432"/>
    <w:rsid w:val="373AB210"/>
    <w:rsid w:val="37437B0C"/>
    <w:rsid w:val="37458269"/>
    <w:rsid w:val="374805F9"/>
    <w:rsid w:val="37491852"/>
    <w:rsid w:val="374C4515"/>
    <w:rsid w:val="37574E56"/>
    <w:rsid w:val="37667B9A"/>
    <w:rsid w:val="376F1051"/>
    <w:rsid w:val="377DAD7E"/>
    <w:rsid w:val="378CBF8E"/>
    <w:rsid w:val="37933A40"/>
    <w:rsid w:val="37A095AE"/>
    <w:rsid w:val="37A53281"/>
    <w:rsid w:val="37AF2429"/>
    <w:rsid w:val="37B7E595"/>
    <w:rsid w:val="37CD7EF2"/>
    <w:rsid w:val="37E081E3"/>
    <w:rsid w:val="37ED712C"/>
    <w:rsid w:val="37F0F3FF"/>
    <w:rsid w:val="37F598ED"/>
    <w:rsid w:val="380CA059"/>
    <w:rsid w:val="38105478"/>
    <w:rsid w:val="381812C7"/>
    <w:rsid w:val="381A4E4F"/>
    <w:rsid w:val="38302445"/>
    <w:rsid w:val="3869E562"/>
    <w:rsid w:val="38855E09"/>
    <w:rsid w:val="3896670A"/>
    <w:rsid w:val="38AAF6C8"/>
    <w:rsid w:val="38B97426"/>
    <w:rsid w:val="38BF0222"/>
    <w:rsid w:val="38C9C89C"/>
    <w:rsid w:val="38CA590E"/>
    <w:rsid w:val="38DBD2EA"/>
    <w:rsid w:val="38E9ECF3"/>
    <w:rsid w:val="38EC7192"/>
    <w:rsid w:val="38F7F06D"/>
    <w:rsid w:val="38F8B475"/>
    <w:rsid w:val="3919496B"/>
    <w:rsid w:val="39199B5E"/>
    <w:rsid w:val="39252932"/>
    <w:rsid w:val="39481772"/>
    <w:rsid w:val="3977A350"/>
    <w:rsid w:val="397BD355"/>
    <w:rsid w:val="397F73E4"/>
    <w:rsid w:val="39845748"/>
    <w:rsid w:val="399CC65D"/>
    <w:rsid w:val="39A6DCF0"/>
    <w:rsid w:val="39AEF1F8"/>
    <w:rsid w:val="39B21864"/>
    <w:rsid w:val="39B8C191"/>
    <w:rsid w:val="39BCD2D0"/>
    <w:rsid w:val="39D0EFD4"/>
    <w:rsid w:val="39D73CFE"/>
    <w:rsid w:val="39E46F4C"/>
    <w:rsid w:val="39E57228"/>
    <w:rsid w:val="39F3F35F"/>
    <w:rsid w:val="39F59940"/>
    <w:rsid w:val="3A01ED5D"/>
    <w:rsid w:val="3A0C08D4"/>
    <w:rsid w:val="3A11EB76"/>
    <w:rsid w:val="3A1AFE93"/>
    <w:rsid w:val="3A25495A"/>
    <w:rsid w:val="3A2C5488"/>
    <w:rsid w:val="3A3DBA9A"/>
    <w:rsid w:val="3A3FF999"/>
    <w:rsid w:val="3A5356EB"/>
    <w:rsid w:val="3A5EB4F1"/>
    <w:rsid w:val="3A6207BE"/>
    <w:rsid w:val="3A7C0A8E"/>
    <w:rsid w:val="3A8D3C71"/>
    <w:rsid w:val="3A936AE2"/>
    <w:rsid w:val="3A96E181"/>
    <w:rsid w:val="3A998762"/>
    <w:rsid w:val="3A9A07DC"/>
    <w:rsid w:val="3AB11D4F"/>
    <w:rsid w:val="3AB76AC0"/>
    <w:rsid w:val="3AB9265A"/>
    <w:rsid w:val="3ACC237B"/>
    <w:rsid w:val="3AD0CA6F"/>
    <w:rsid w:val="3AECD10F"/>
    <w:rsid w:val="3AF5AD75"/>
    <w:rsid w:val="3AF79B1B"/>
    <w:rsid w:val="3B007A20"/>
    <w:rsid w:val="3B020CC4"/>
    <w:rsid w:val="3B028B4D"/>
    <w:rsid w:val="3B031783"/>
    <w:rsid w:val="3B072624"/>
    <w:rsid w:val="3B0EA390"/>
    <w:rsid w:val="3B1FC7AD"/>
    <w:rsid w:val="3B21D704"/>
    <w:rsid w:val="3B39D403"/>
    <w:rsid w:val="3B410CC4"/>
    <w:rsid w:val="3B56F757"/>
    <w:rsid w:val="3B5C4072"/>
    <w:rsid w:val="3B6DE1F9"/>
    <w:rsid w:val="3B87ED80"/>
    <w:rsid w:val="3B8CC2BF"/>
    <w:rsid w:val="3B948385"/>
    <w:rsid w:val="3B94C996"/>
    <w:rsid w:val="3B97A582"/>
    <w:rsid w:val="3B99779F"/>
    <w:rsid w:val="3BAE23F1"/>
    <w:rsid w:val="3BB5698D"/>
    <w:rsid w:val="3BB9514D"/>
    <w:rsid w:val="3BD0D40B"/>
    <w:rsid w:val="3BDB8AF3"/>
    <w:rsid w:val="3BE8B728"/>
    <w:rsid w:val="3BF1F0EE"/>
    <w:rsid w:val="3BFB8933"/>
    <w:rsid w:val="3C013CE6"/>
    <w:rsid w:val="3C0E6DF8"/>
    <w:rsid w:val="3C1E5A75"/>
    <w:rsid w:val="3C204B94"/>
    <w:rsid w:val="3C27AB5F"/>
    <w:rsid w:val="3C297EDB"/>
    <w:rsid w:val="3C29E5DE"/>
    <w:rsid w:val="3C4AEA07"/>
    <w:rsid w:val="3C5C8836"/>
    <w:rsid w:val="3C71163B"/>
    <w:rsid w:val="3C89D970"/>
    <w:rsid w:val="3CA368AE"/>
    <w:rsid w:val="3CBE0C19"/>
    <w:rsid w:val="3CC014A9"/>
    <w:rsid w:val="3CD7CAF3"/>
    <w:rsid w:val="3CDDFCA9"/>
    <w:rsid w:val="3CEDB398"/>
    <w:rsid w:val="3CF23443"/>
    <w:rsid w:val="3CF46BAC"/>
    <w:rsid w:val="3CF7711D"/>
    <w:rsid w:val="3CFA8FED"/>
    <w:rsid w:val="3D2BEF6F"/>
    <w:rsid w:val="3D3959A9"/>
    <w:rsid w:val="3D3B0F9C"/>
    <w:rsid w:val="3D48D13B"/>
    <w:rsid w:val="3D5AD2CA"/>
    <w:rsid w:val="3D6127D4"/>
    <w:rsid w:val="3D784BFE"/>
    <w:rsid w:val="3D87E906"/>
    <w:rsid w:val="3D8CDCF4"/>
    <w:rsid w:val="3D8F8C3E"/>
    <w:rsid w:val="3DA2837B"/>
    <w:rsid w:val="3DA4A06B"/>
    <w:rsid w:val="3DABD9FA"/>
    <w:rsid w:val="3DBA123D"/>
    <w:rsid w:val="3DBE3644"/>
    <w:rsid w:val="3DC920B4"/>
    <w:rsid w:val="3DD0684E"/>
    <w:rsid w:val="3DDDB75F"/>
    <w:rsid w:val="3DE6A969"/>
    <w:rsid w:val="3DF24AFF"/>
    <w:rsid w:val="3DF46A05"/>
    <w:rsid w:val="3DF85897"/>
    <w:rsid w:val="3E0490A8"/>
    <w:rsid w:val="3E066F5C"/>
    <w:rsid w:val="3E120BDA"/>
    <w:rsid w:val="3E1BA3B0"/>
    <w:rsid w:val="3E33F4F5"/>
    <w:rsid w:val="3E37E230"/>
    <w:rsid w:val="3E42D2DD"/>
    <w:rsid w:val="3E4F7C7A"/>
    <w:rsid w:val="3E58FCFC"/>
    <w:rsid w:val="3E5C2BB5"/>
    <w:rsid w:val="3E5EBA93"/>
    <w:rsid w:val="3E6407E5"/>
    <w:rsid w:val="3E67FDAD"/>
    <w:rsid w:val="3E9BDF98"/>
    <w:rsid w:val="3EB0692E"/>
    <w:rsid w:val="3EB6DFC2"/>
    <w:rsid w:val="3EBE01C2"/>
    <w:rsid w:val="3ED3A9CD"/>
    <w:rsid w:val="3ED3CCCB"/>
    <w:rsid w:val="3EDB2DDC"/>
    <w:rsid w:val="3EF4A4DC"/>
    <w:rsid w:val="3EF7FC8B"/>
    <w:rsid w:val="3EFC5508"/>
    <w:rsid w:val="3F0A311C"/>
    <w:rsid w:val="3F2074B2"/>
    <w:rsid w:val="3F2C22AC"/>
    <w:rsid w:val="3F31222B"/>
    <w:rsid w:val="3F34DCC2"/>
    <w:rsid w:val="3F3C879F"/>
    <w:rsid w:val="3F3DFCE4"/>
    <w:rsid w:val="3F4221F5"/>
    <w:rsid w:val="3F4C807F"/>
    <w:rsid w:val="3F611B20"/>
    <w:rsid w:val="3F660E94"/>
    <w:rsid w:val="3F7AFF7F"/>
    <w:rsid w:val="3F874ABA"/>
    <w:rsid w:val="3F8C47BA"/>
    <w:rsid w:val="3F91A1FE"/>
    <w:rsid w:val="3F957B09"/>
    <w:rsid w:val="3F9DA664"/>
    <w:rsid w:val="3FAB1696"/>
    <w:rsid w:val="3FAD8DF9"/>
    <w:rsid w:val="3FB056F7"/>
    <w:rsid w:val="3FB34811"/>
    <w:rsid w:val="3FC4E520"/>
    <w:rsid w:val="3FC7941F"/>
    <w:rsid w:val="3FCC0DC3"/>
    <w:rsid w:val="3FD1EA8A"/>
    <w:rsid w:val="3FE0CD4A"/>
    <w:rsid w:val="3FF8893B"/>
    <w:rsid w:val="3FFFE11B"/>
    <w:rsid w:val="4003685E"/>
    <w:rsid w:val="400790B5"/>
    <w:rsid w:val="400BD61F"/>
    <w:rsid w:val="401409D4"/>
    <w:rsid w:val="4019D949"/>
    <w:rsid w:val="403C6A6D"/>
    <w:rsid w:val="403CB030"/>
    <w:rsid w:val="40411933"/>
    <w:rsid w:val="40432554"/>
    <w:rsid w:val="405A58E2"/>
    <w:rsid w:val="40602FEA"/>
    <w:rsid w:val="4061F30F"/>
    <w:rsid w:val="4074470B"/>
    <w:rsid w:val="40830711"/>
    <w:rsid w:val="4090E9AB"/>
    <w:rsid w:val="40955BD4"/>
    <w:rsid w:val="40986996"/>
    <w:rsid w:val="40AB1373"/>
    <w:rsid w:val="40BFDD9A"/>
    <w:rsid w:val="40C2E62C"/>
    <w:rsid w:val="40C96611"/>
    <w:rsid w:val="40D0D3E1"/>
    <w:rsid w:val="40DE75C0"/>
    <w:rsid w:val="40DF616B"/>
    <w:rsid w:val="40E51621"/>
    <w:rsid w:val="40E82E83"/>
    <w:rsid w:val="40E9081B"/>
    <w:rsid w:val="40E94FF0"/>
    <w:rsid w:val="40F30986"/>
    <w:rsid w:val="40FB97EC"/>
    <w:rsid w:val="4112EDD5"/>
    <w:rsid w:val="4127E590"/>
    <w:rsid w:val="412E2189"/>
    <w:rsid w:val="4130286E"/>
    <w:rsid w:val="413E732D"/>
    <w:rsid w:val="4150DCE1"/>
    <w:rsid w:val="415A7933"/>
    <w:rsid w:val="41691DA6"/>
    <w:rsid w:val="4186C404"/>
    <w:rsid w:val="4186F4E2"/>
    <w:rsid w:val="418CDA05"/>
    <w:rsid w:val="41A84538"/>
    <w:rsid w:val="41BD18FD"/>
    <w:rsid w:val="41BFBD2B"/>
    <w:rsid w:val="41C2744F"/>
    <w:rsid w:val="41C5F16A"/>
    <w:rsid w:val="41C79435"/>
    <w:rsid w:val="41C9FDB3"/>
    <w:rsid w:val="41DF74B3"/>
    <w:rsid w:val="41F5BD8C"/>
    <w:rsid w:val="42079484"/>
    <w:rsid w:val="420B9DC0"/>
    <w:rsid w:val="420F2E20"/>
    <w:rsid w:val="421A37D8"/>
    <w:rsid w:val="421B6A1F"/>
    <w:rsid w:val="4222B2E3"/>
    <w:rsid w:val="42272FE6"/>
    <w:rsid w:val="425FCC29"/>
    <w:rsid w:val="42699B22"/>
    <w:rsid w:val="426A62BC"/>
    <w:rsid w:val="42934845"/>
    <w:rsid w:val="429F9D83"/>
    <w:rsid w:val="42A1E692"/>
    <w:rsid w:val="42C56CA9"/>
    <w:rsid w:val="42CA7673"/>
    <w:rsid w:val="42D0D7DB"/>
    <w:rsid w:val="42D3D5B6"/>
    <w:rsid w:val="42D6DD01"/>
    <w:rsid w:val="42DB4682"/>
    <w:rsid w:val="42DBDA95"/>
    <w:rsid w:val="42DCAB1C"/>
    <w:rsid w:val="42DD6B9B"/>
    <w:rsid w:val="42E52640"/>
    <w:rsid w:val="42F31396"/>
    <w:rsid w:val="430CE1D8"/>
    <w:rsid w:val="430CE783"/>
    <w:rsid w:val="432D4C45"/>
    <w:rsid w:val="43400B53"/>
    <w:rsid w:val="435390CF"/>
    <w:rsid w:val="436A1D80"/>
    <w:rsid w:val="436E194C"/>
    <w:rsid w:val="43714E1F"/>
    <w:rsid w:val="4374BC5B"/>
    <w:rsid w:val="43915186"/>
    <w:rsid w:val="439548F3"/>
    <w:rsid w:val="439C0AB2"/>
    <w:rsid w:val="43B976A7"/>
    <w:rsid w:val="43D0B695"/>
    <w:rsid w:val="43E3EB9F"/>
    <w:rsid w:val="43E6A548"/>
    <w:rsid w:val="43EBD759"/>
    <w:rsid w:val="43F8460B"/>
    <w:rsid w:val="43F9AB66"/>
    <w:rsid w:val="441241AD"/>
    <w:rsid w:val="442CDB3A"/>
    <w:rsid w:val="44307067"/>
    <w:rsid w:val="4430B7A0"/>
    <w:rsid w:val="44441228"/>
    <w:rsid w:val="4452CF52"/>
    <w:rsid w:val="445A9002"/>
    <w:rsid w:val="4497B6FD"/>
    <w:rsid w:val="44AF0DD7"/>
    <w:rsid w:val="44B81B71"/>
    <w:rsid w:val="44B99905"/>
    <w:rsid w:val="44C91A43"/>
    <w:rsid w:val="44CB32E2"/>
    <w:rsid w:val="44D3A960"/>
    <w:rsid w:val="44D3FE1D"/>
    <w:rsid w:val="44DDD78E"/>
    <w:rsid w:val="44E1CD9A"/>
    <w:rsid w:val="44F56B02"/>
    <w:rsid w:val="44F7C0F7"/>
    <w:rsid w:val="4500E536"/>
    <w:rsid w:val="45086EA9"/>
    <w:rsid w:val="450ADC61"/>
    <w:rsid w:val="450B6CED"/>
    <w:rsid w:val="4514276B"/>
    <w:rsid w:val="4525FC98"/>
    <w:rsid w:val="453A4F9A"/>
    <w:rsid w:val="454918A4"/>
    <w:rsid w:val="455EEB66"/>
    <w:rsid w:val="45727C6B"/>
    <w:rsid w:val="45787C62"/>
    <w:rsid w:val="457A398D"/>
    <w:rsid w:val="45AE95CE"/>
    <w:rsid w:val="45B40DAC"/>
    <w:rsid w:val="45B7C50B"/>
    <w:rsid w:val="45B99275"/>
    <w:rsid w:val="45C7F7A9"/>
    <w:rsid w:val="45C992D9"/>
    <w:rsid w:val="45D73DBE"/>
    <w:rsid w:val="45ECA872"/>
    <w:rsid w:val="45F14FC5"/>
    <w:rsid w:val="45F5E27A"/>
    <w:rsid w:val="460185F2"/>
    <w:rsid w:val="4602CEE7"/>
    <w:rsid w:val="46066369"/>
    <w:rsid w:val="46082124"/>
    <w:rsid w:val="460B9A33"/>
    <w:rsid w:val="461C554E"/>
    <w:rsid w:val="46281275"/>
    <w:rsid w:val="46306620"/>
    <w:rsid w:val="463C42FF"/>
    <w:rsid w:val="4643ECD2"/>
    <w:rsid w:val="46611916"/>
    <w:rsid w:val="466A2F21"/>
    <w:rsid w:val="466D7AC9"/>
    <w:rsid w:val="467A5DB2"/>
    <w:rsid w:val="468125CA"/>
    <w:rsid w:val="469DAE74"/>
    <w:rsid w:val="46ACC380"/>
    <w:rsid w:val="46B85960"/>
    <w:rsid w:val="46C1B682"/>
    <w:rsid w:val="46E6CCFE"/>
    <w:rsid w:val="46E9608E"/>
    <w:rsid w:val="46EFC8AC"/>
    <w:rsid w:val="46F3D2A2"/>
    <w:rsid w:val="46F556E0"/>
    <w:rsid w:val="46FDA6B9"/>
    <w:rsid w:val="47019263"/>
    <w:rsid w:val="470B5072"/>
    <w:rsid w:val="47124E0A"/>
    <w:rsid w:val="4722B9AF"/>
    <w:rsid w:val="47237F15"/>
    <w:rsid w:val="4730DEBF"/>
    <w:rsid w:val="473B55F8"/>
    <w:rsid w:val="47407B20"/>
    <w:rsid w:val="47420D15"/>
    <w:rsid w:val="47555336"/>
    <w:rsid w:val="477A8C0A"/>
    <w:rsid w:val="477B60B3"/>
    <w:rsid w:val="478E36F3"/>
    <w:rsid w:val="479BBD07"/>
    <w:rsid w:val="47A2D35D"/>
    <w:rsid w:val="47AD3B91"/>
    <w:rsid w:val="47B4CF79"/>
    <w:rsid w:val="47BAF7A7"/>
    <w:rsid w:val="47BB4DB7"/>
    <w:rsid w:val="47BBADFA"/>
    <w:rsid w:val="47DE7344"/>
    <w:rsid w:val="47DF7CB9"/>
    <w:rsid w:val="4800591E"/>
    <w:rsid w:val="4801AF02"/>
    <w:rsid w:val="480493DF"/>
    <w:rsid w:val="4805682C"/>
    <w:rsid w:val="480F49C9"/>
    <w:rsid w:val="4825288F"/>
    <w:rsid w:val="48253744"/>
    <w:rsid w:val="4828D5B5"/>
    <w:rsid w:val="4832A288"/>
    <w:rsid w:val="4832CA10"/>
    <w:rsid w:val="48358E1A"/>
    <w:rsid w:val="483BB221"/>
    <w:rsid w:val="484171CB"/>
    <w:rsid w:val="4845A99B"/>
    <w:rsid w:val="485CBC31"/>
    <w:rsid w:val="486623D8"/>
    <w:rsid w:val="48700301"/>
    <w:rsid w:val="487B8AB8"/>
    <w:rsid w:val="48839576"/>
    <w:rsid w:val="48985A8B"/>
    <w:rsid w:val="489D2C21"/>
    <w:rsid w:val="48A1FCC2"/>
    <w:rsid w:val="48A2473F"/>
    <w:rsid w:val="48BA4769"/>
    <w:rsid w:val="48C03C9C"/>
    <w:rsid w:val="48D136B8"/>
    <w:rsid w:val="48E145EB"/>
    <w:rsid w:val="48EB6B8F"/>
    <w:rsid w:val="48F77C8B"/>
    <w:rsid w:val="48FC258F"/>
    <w:rsid w:val="49282D1B"/>
    <w:rsid w:val="49333ACE"/>
    <w:rsid w:val="493D23AD"/>
    <w:rsid w:val="493E6C77"/>
    <w:rsid w:val="494255DD"/>
    <w:rsid w:val="494420EF"/>
    <w:rsid w:val="494D77BA"/>
    <w:rsid w:val="4968C4BD"/>
    <w:rsid w:val="4975A292"/>
    <w:rsid w:val="498F18D3"/>
    <w:rsid w:val="499F3B70"/>
    <w:rsid w:val="49A8CDCD"/>
    <w:rsid w:val="49A967E2"/>
    <w:rsid w:val="49B1F549"/>
    <w:rsid w:val="49B8B673"/>
    <w:rsid w:val="49C59643"/>
    <w:rsid w:val="49CBD599"/>
    <w:rsid w:val="49DEC389"/>
    <w:rsid w:val="49E78235"/>
    <w:rsid w:val="49F806E5"/>
    <w:rsid w:val="4A0B39F6"/>
    <w:rsid w:val="4A0BF285"/>
    <w:rsid w:val="4A159158"/>
    <w:rsid w:val="4A2296BA"/>
    <w:rsid w:val="4A463ABE"/>
    <w:rsid w:val="4A4A7511"/>
    <w:rsid w:val="4A5464AD"/>
    <w:rsid w:val="4A5626DD"/>
    <w:rsid w:val="4A6447B0"/>
    <w:rsid w:val="4A667094"/>
    <w:rsid w:val="4A6841B8"/>
    <w:rsid w:val="4A751237"/>
    <w:rsid w:val="4A85C189"/>
    <w:rsid w:val="4A8D83FA"/>
    <w:rsid w:val="4AA4623C"/>
    <w:rsid w:val="4AA66526"/>
    <w:rsid w:val="4AB653A7"/>
    <w:rsid w:val="4ABC71E4"/>
    <w:rsid w:val="4AC98CB6"/>
    <w:rsid w:val="4ACA20E0"/>
    <w:rsid w:val="4ACF2CEE"/>
    <w:rsid w:val="4AD5E5FB"/>
    <w:rsid w:val="4AD8BF63"/>
    <w:rsid w:val="4ADB4ACD"/>
    <w:rsid w:val="4AE28045"/>
    <w:rsid w:val="4AE4356E"/>
    <w:rsid w:val="4AE82209"/>
    <w:rsid w:val="4AEC66D9"/>
    <w:rsid w:val="4B03D0F6"/>
    <w:rsid w:val="4B0FAA85"/>
    <w:rsid w:val="4B22453B"/>
    <w:rsid w:val="4B31C642"/>
    <w:rsid w:val="4B3356D0"/>
    <w:rsid w:val="4B473A5D"/>
    <w:rsid w:val="4B48F996"/>
    <w:rsid w:val="4B5834B4"/>
    <w:rsid w:val="4B7864F6"/>
    <w:rsid w:val="4B8770C3"/>
    <w:rsid w:val="4B8CA40C"/>
    <w:rsid w:val="4B8CF74B"/>
    <w:rsid w:val="4B8E5010"/>
    <w:rsid w:val="4B93B991"/>
    <w:rsid w:val="4B95830E"/>
    <w:rsid w:val="4B98AEAE"/>
    <w:rsid w:val="4BA19D1F"/>
    <w:rsid w:val="4BA4681A"/>
    <w:rsid w:val="4BA5D9F7"/>
    <w:rsid w:val="4BB111EA"/>
    <w:rsid w:val="4BB41C07"/>
    <w:rsid w:val="4BB728FC"/>
    <w:rsid w:val="4BC80EDC"/>
    <w:rsid w:val="4BDFC77D"/>
    <w:rsid w:val="4BE92BA3"/>
    <w:rsid w:val="4BECFCF5"/>
    <w:rsid w:val="4BF4C511"/>
    <w:rsid w:val="4BF9DE53"/>
    <w:rsid w:val="4C0D37A1"/>
    <w:rsid w:val="4C17295E"/>
    <w:rsid w:val="4C17BF75"/>
    <w:rsid w:val="4C243D70"/>
    <w:rsid w:val="4C402C25"/>
    <w:rsid w:val="4C491FFE"/>
    <w:rsid w:val="4C49ED50"/>
    <w:rsid w:val="4C52B753"/>
    <w:rsid w:val="4C67CF06"/>
    <w:rsid w:val="4C7E9595"/>
    <w:rsid w:val="4C94105F"/>
    <w:rsid w:val="4CA36111"/>
    <w:rsid w:val="4CA47C55"/>
    <w:rsid w:val="4CB3F77F"/>
    <w:rsid w:val="4CBE0936"/>
    <w:rsid w:val="4CCD946E"/>
    <w:rsid w:val="4CDABBA8"/>
    <w:rsid w:val="4CDB431F"/>
    <w:rsid w:val="4CE2F8C9"/>
    <w:rsid w:val="4CEBFC46"/>
    <w:rsid w:val="4CEEC3E2"/>
    <w:rsid w:val="4CF5AFED"/>
    <w:rsid w:val="4D1D258F"/>
    <w:rsid w:val="4D2014D5"/>
    <w:rsid w:val="4D212800"/>
    <w:rsid w:val="4D2E6571"/>
    <w:rsid w:val="4D349BDC"/>
    <w:rsid w:val="4D37B184"/>
    <w:rsid w:val="4D42D16D"/>
    <w:rsid w:val="4D530EBF"/>
    <w:rsid w:val="4D5C2522"/>
    <w:rsid w:val="4D6ACD60"/>
    <w:rsid w:val="4D7A9C5F"/>
    <w:rsid w:val="4D865C0B"/>
    <w:rsid w:val="4D94DAD4"/>
    <w:rsid w:val="4D9C183E"/>
    <w:rsid w:val="4DA0E5B6"/>
    <w:rsid w:val="4DAFAA47"/>
    <w:rsid w:val="4DBEA800"/>
    <w:rsid w:val="4DC6E707"/>
    <w:rsid w:val="4DD751A8"/>
    <w:rsid w:val="4DDE6292"/>
    <w:rsid w:val="4DE8A1C1"/>
    <w:rsid w:val="4DEFADF8"/>
    <w:rsid w:val="4E014048"/>
    <w:rsid w:val="4E030401"/>
    <w:rsid w:val="4E15458F"/>
    <w:rsid w:val="4E19DB19"/>
    <w:rsid w:val="4E1A5656"/>
    <w:rsid w:val="4E2AA0C9"/>
    <w:rsid w:val="4E2DD257"/>
    <w:rsid w:val="4E37DBE9"/>
    <w:rsid w:val="4E3AD15C"/>
    <w:rsid w:val="4E4A1903"/>
    <w:rsid w:val="4E4CB7D4"/>
    <w:rsid w:val="4E667377"/>
    <w:rsid w:val="4E6C95B1"/>
    <w:rsid w:val="4E6FF9BD"/>
    <w:rsid w:val="4E725437"/>
    <w:rsid w:val="4E766B46"/>
    <w:rsid w:val="4E7BDB8F"/>
    <w:rsid w:val="4E7D1668"/>
    <w:rsid w:val="4E9F7384"/>
    <w:rsid w:val="4E9FD284"/>
    <w:rsid w:val="4EAADC12"/>
    <w:rsid w:val="4EB3DE14"/>
    <w:rsid w:val="4EC32740"/>
    <w:rsid w:val="4ECFA7B8"/>
    <w:rsid w:val="4ED43190"/>
    <w:rsid w:val="4EF7FEB8"/>
    <w:rsid w:val="4EFE147F"/>
    <w:rsid w:val="4F079111"/>
    <w:rsid w:val="4F10B354"/>
    <w:rsid w:val="4F183F5C"/>
    <w:rsid w:val="4F1D07E1"/>
    <w:rsid w:val="4F299AD5"/>
    <w:rsid w:val="4F2FF76F"/>
    <w:rsid w:val="4F30E7FA"/>
    <w:rsid w:val="4F45EC25"/>
    <w:rsid w:val="4F46B43E"/>
    <w:rsid w:val="4F59824E"/>
    <w:rsid w:val="4F59F25B"/>
    <w:rsid w:val="4F632BBF"/>
    <w:rsid w:val="4F6D2CC8"/>
    <w:rsid w:val="4F7D182E"/>
    <w:rsid w:val="4F7E7A13"/>
    <w:rsid w:val="4F883ADF"/>
    <w:rsid w:val="4F89FA93"/>
    <w:rsid w:val="4F8CC2AF"/>
    <w:rsid w:val="4F8E149C"/>
    <w:rsid w:val="4F96AE3B"/>
    <w:rsid w:val="4FA4C196"/>
    <w:rsid w:val="4FA915C7"/>
    <w:rsid w:val="4FAE4BD5"/>
    <w:rsid w:val="4FAF07E2"/>
    <w:rsid w:val="4FB40B48"/>
    <w:rsid w:val="4FB883A3"/>
    <w:rsid w:val="4FC41CC7"/>
    <w:rsid w:val="4FE3826F"/>
    <w:rsid w:val="4FE7AD54"/>
    <w:rsid w:val="4FEEC1E3"/>
    <w:rsid w:val="500B6B03"/>
    <w:rsid w:val="500C5450"/>
    <w:rsid w:val="501B098C"/>
    <w:rsid w:val="501C2C03"/>
    <w:rsid w:val="50204228"/>
    <w:rsid w:val="5030925E"/>
    <w:rsid w:val="504E8BC1"/>
    <w:rsid w:val="50543646"/>
    <w:rsid w:val="50656D99"/>
    <w:rsid w:val="507422CF"/>
    <w:rsid w:val="507EF3C5"/>
    <w:rsid w:val="507EFE9E"/>
    <w:rsid w:val="5084B1FB"/>
    <w:rsid w:val="50908B63"/>
    <w:rsid w:val="5094C959"/>
    <w:rsid w:val="509678F2"/>
    <w:rsid w:val="50A37EE6"/>
    <w:rsid w:val="50AA6377"/>
    <w:rsid w:val="50AFE7C8"/>
    <w:rsid w:val="50B1B304"/>
    <w:rsid w:val="50C86131"/>
    <w:rsid w:val="50D27AC4"/>
    <w:rsid w:val="50D975B5"/>
    <w:rsid w:val="50E6B11E"/>
    <w:rsid w:val="5106F262"/>
    <w:rsid w:val="511069B3"/>
    <w:rsid w:val="511872F9"/>
    <w:rsid w:val="5121C31E"/>
    <w:rsid w:val="51260B76"/>
    <w:rsid w:val="512D44B5"/>
    <w:rsid w:val="5135F6CE"/>
    <w:rsid w:val="51462FCF"/>
    <w:rsid w:val="51500D7F"/>
    <w:rsid w:val="51630AA1"/>
    <w:rsid w:val="5171A88A"/>
    <w:rsid w:val="51722805"/>
    <w:rsid w:val="51741A0D"/>
    <w:rsid w:val="51783153"/>
    <w:rsid w:val="518A882D"/>
    <w:rsid w:val="518CA5D6"/>
    <w:rsid w:val="51909A95"/>
    <w:rsid w:val="5199FF95"/>
    <w:rsid w:val="519A76E7"/>
    <w:rsid w:val="519AB9EB"/>
    <w:rsid w:val="51AC57A1"/>
    <w:rsid w:val="51B156CE"/>
    <w:rsid w:val="51C172A6"/>
    <w:rsid w:val="51D38E90"/>
    <w:rsid w:val="51D542AE"/>
    <w:rsid w:val="51D5EBCB"/>
    <w:rsid w:val="51DA0F85"/>
    <w:rsid w:val="51DBE67A"/>
    <w:rsid w:val="51E50505"/>
    <w:rsid w:val="51E70D59"/>
    <w:rsid w:val="51F61FFA"/>
    <w:rsid w:val="51FDD9EE"/>
    <w:rsid w:val="5204F957"/>
    <w:rsid w:val="5207BB2B"/>
    <w:rsid w:val="520A3E4F"/>
    <w:rsid w:val="521339FA"/>
    <w:rsid w:val="52171EC9"/>
    <w:rsid w:val="52234EE5"/>
    <w:rsid w:val="522A40B9"/>
    <w:rsid w:val="522FD89D"/>
    <w:rsid w:val="5230D371"/>
    <w:rsid w:val="523D122A"/>
    <w:rsid w:val="525FCECB"/>
    <w:rsid w:val="52641523"/>
    <w:rsid w:val="52655492"/>
    <w:rsid w:val="5269E9C3"/>
    <w:rsid w:val="526B6036"/>
    <w:rsid w:val="526F036F"/>
    <w:rsid w:val="5280C342"/>
    <w:rsid w:val="529809EE"/>
    <w:rsid w:val="529881EB"/>
    <w:rsid w:val="529D3668"/>
    <w:rsid w:val="529EBD11"/>
    <w:rsid w:val="52A6593A"/>
    <w:rsid w:val="52AAFC9A"/>
    <w:rsid w:val="52ADCD2A"/>
    <w:rsid w:val="52B9AB37"/>
    <w:rsid w:val="52C94FA9"/>
    <w:rsid w:val="52C96FDA"/>
    <w:rsid w:val="52CF5755"/>
    <w:rsid w:val="52E200D4"/>
    <w:rsid w:val="52EA41CE"/>
    <w:rsid w:val="52EF9C86"/>
    <w:rsid w:val="52F88CA6"/>
    <w:rsid w:val="530ABD21"/>
    <w:rsid w:val="530E0CBA"/>
    <w:rsid w:val="530F3766"/>
    <w:rsid w:val="531B5D38"/>
    <w:rsid w:val="5324527E"/>
    <w:rsid w:val="532C9070"/>
    <w:rsid w:val="532E8CA6"/>
    <w:rsid w:val="532F4393"/>
    <w:rsid w:val="533316BE"/>
    <w:rsid w:val="5333CFE6"/>
    <w:rsid w:val="53357E2F"/>
    <w:rsid w:val="533CB5AE"/>
    <w:rsid w:val="5350E300"/>
    <w:rsid w:val="535A1CA4"/>
    <w:rsid w:val="5368195F"/>
    <w:rsid w:val="536CFB8D"/>
    <w:rsid w:val="536EDB52"/>
    <w:rsid w:val="53811CE0"/>
    <w:rsid w:val="53872A77"/>
    <w:rsid w:val="53936FB0"/>
    <w:rsid w:val="53D3D421"/>
    <w:rsid w:val="53D83178"/>
    <w:rsid w:val="53DBFAAC"/>
    <w:rsid w:val="53DC2228"/>
    <w:rsid w:val="53DFFCB1"/>
    <w:rsid w:val="53F02555"/>
    <w:rsid w:val="53F5C561"/>
    <w:rsid w:val="5406FC8F"/>
    <w:rsid w:val="541C0F5D"/>
    <w:rsid w:val="541FF586"/>
    <w:rsid w:val="54237AE1"/>
    <w:rsid w:val="54310626"/>
    <w:rsid w:val="544BA8A5"/>
    <w:rsid w:val="54544749"/>
    <w:rsid w:val="545D4C08"/>
    <w:rsid w:val="54603C48"/>
    <w:rsid w:val="547CC467"/>
    <w:rsid w:val="5487C04F"/>
    <w:rsid w:val="54898797"/>
    <w:rsid w:val="548DFEF4"/>
    <w:rsid w:val="54941421"/>
    <w:rsid w:val="54C5442F"/>
    <w:rsid w:val="54D77331"/>
    <w:rsid w:val="54E2C239"/>
    <w:rsid w:val="54E8ADCF"/>
    <w:rsid w:val="54FAEE48"/>
    <w:rsid w:val="550E3E03"/>
    <w:rsid w:val="5513708D"/>
    <w:rsid w:val="553D4BB2"/>
    <w:rsid w:val="55412889"/>
    <w:rsid w:val="554E1884"/>
    <w:rsid w:val="5556F035"/>
    <w:rsid w:val="555C33C7"/>
    <w:rsid w:val="556CDE55"/>
    <w:rsid w:val="5574FAB6"/>
    <w:rsid w:val="55855924"/>
    <w:rsid w:val="558BF7AA"/>
    <w:rsid w:val="5598792E"/>
    <w:rsid w:val="55A36BCC"/>
    <w:rsid w:val="55B998C4"/>
    <w:rsid w:val="55C173F1"/>
    <w:rsid w:val="55C3D4D6"/>
    <w:rsid w:val="55C4C020"/>
    <w:rsid w:val="55E47CA8"/>
    <w:rsid w:val="55F23D10"/>
    <w:rsid w:val="55F3AECB"/>
    <w:rsid w:val="55F71424"/>
    <w:rsid w:val="55F9E6EF"/>
    <w:rsid w:val="56092850"/>
    <w:rsid w:val="56153EB2"/>
    <w:rsid w:val="5618DDEE"/>
    <w:rsid w:val="564E5210"/>
    <w:rsid w:val="5653DA03"/>
    <w:rsid w:val="5654E35A"/>
    <w:rsid w:val="565A86C9"/>
    <w:rsid w:val="565BDEB1"/>
    <w:rsid w:val="565C27ED"/>
    <w:rsid w:val="5663003D"/>
    <w:rsid w:val="5678DCBB"/>
    <w:rsid w:val="567D4E05"/>
    <w:rsid w:val="567F1DCD"/>
    <w:rsid w:val="56901BEF"/>
    <w:rsid w:val="5694D515"/>
    <w:rsid w:val="56995B93"/>
    <w:rsid w:val="56AA5D7A"/>
    <w:rsid w:val="56ADAAB1"/>
    <w:rsid w:val="56C0617B"/>
    <w:rsid w:val="56D2D26E"/>
    <w:rsid w:val="56D6F54F"/>
    <w:rsid w:val="56DE7DFA"/>
    <w:rsid w:val="56E139AB"/>
    <w:rsid w:val="56FF4DDA"/>
    <w:rsid w:val="570D57B4"/>
    <w:rsid w:val="5711E4AC"/>
    <w:rsid w:val="57157257"/>
    <w:rsid w:val="571E404C"/>
    <w:rsid w:val="572B6326"/>
    <w:rsid w:val="572B7CEB"/>
    <w:rsid w:val="573344C3"/>
    <w:rsid w:val="5738E55A"/>
    <w:rsid w:val="57470C51"/>
    <w:rsid w:val="57491CFD"/>
    <w:rsid w:val="5750016E"/>
    <w:rsid w:val="57518AAE"/>
    <w:rsid w:val="57553AD6"/>
    <w:rsid w:val="5756AC09"/>
    <w:rsid w:val="5766D132"/>
    <w:rsid w:val="576DE65F"/>
    <w:rsid w:val="5777E4F7"/>
    <w:rsid w:val="577C6CBB"/>
    <w:rsid w:val="57927254"/>
    <w:rsid w:val="57938F5D"/>
    <w:rsid w:val="579DCADC"/>
    <w:rsid w:val="579EF946"/>
    <w:rsid w:val="57A134F1"/>
    <w:rsid w:val="57A6EE88"/>
    <w:rsid w:val="57A9C176"/>
    <w:rsid w:val="57AA2B2F"/>
    <w:rsid w:val="57AA65C5"/>
    <w:rsid w:val="57AB8476"/>
    <w:rsid w:val="57B241FB"/>
    <w:rsid w:val="57B5B253"/>
    <w:rsid w:val="57B62974"/>
    <w:rsid w:val="57B64BE5"/>
    <w:rsid w:val="57D259B4"/>
    <w:rsid w:val="57D41B54"/>
    <w:rsid w:val="57DB0653"/>
    <w:rsid w:val="57E51EB0"/>
    <w:rsid w:val="57F32E8A"/>
    <w:rsid w:val="57F96472"/>
    <w:rsid w:val="57FA107B"/>
    <w:rsid w:val="5824253B"/>
    <w:rsid w:val="582ED5DD"/>
    <w:rsid w:val="5836FB17"/>
    <w:rsid w:val="584D56ED"/>
    <w:rsid w:val="58530C7A"/>
    <w:rsid w:val="585C47F2"/>
    <w:rsid w:val="58631E28"/>
    <w:rsid w:val="586BEBDB"/>
    <w:rsid w:val="586DF1D3"/>
    <w:rsid w:val="5887306C"/>
    <w:rsid w:val="588CFA48"/>
    <w:rsid w:val="58AA89D6"/>
    <w:rsid w:val="58B19130"/>
    <w:rsid w:val="58CD3D4B"/>
    <w:rsid w:val="58DCEDA5"/>
    <w:rsid w:val="58F5F305"/>
    <w:rsid w:val="590506F1"/>
    <w:rsid w:val="5905E34F"/>
    <w:rsid w:val="590AD753"/>
    <w:rsid w:val="590CEC37"/>
    <w:rsid w:val="591A7E93"/>
    <w:rsid w:val="59202347"/>
    <w:rsid w:val="592C50E2"/>
    <w:rsid w:val="5931DC6B"/>
    <w:rsid w:val="593561C5"/>
    <w:rsid w:val="593CDEC5"/>
    <w:rsid w:val="59464473"/>
    <w:rsid w:val="594C1E73"/>
    <w:rsid w:val="594F7433"/>
    <w:rsid w:val="5967A6B8"/>
    <w:rsid w:val="596E44E9"/>
    <w:rsid w:val="59749CB8"/>
    <w:rsid w:val="59791BBF"/>
    <w:rsid w:val="597CA486"/>
    <w:rsid w:val="5981CF3A"/>
    <w:rsid w:val="5981ED10"/>
    <w:rsid w:val="5989CFD6"/>
    <w:rsid w:val="598C841C"/>
    <w:rsid w:val="598EC1E9"/>
    <w:rsid w:val="59967937"/>
    <w:rsid w:val="59A35DE8"/>
    <w:rsid w:val="59A3EF79"/>
    <w:rsid w:val="59ABB57D"/>
    <w:rsid w:val="59AF43DA"/>
    <w:rsid w:val="59B15BBF"/>
    <w:rsid w:val="59B558C7"/>
    <w:rsid w:val="59BA0FC1"/>
    <w:rsid w:val="59BB36EE"/>
    <w:rsid w:val="59DCB07D"/>
    <w:rsid w:val="59E3AAD5"/>
    <w:rsid w:val="59E9CBE1"/>
    <w:rsid w:val="59F0B1C6"/>
    <w:rsid w:val="5A171222"/>
    <w:rsid w:val="5A21DFD9"/>
    <w:rsid w:val="5A397F0A"/>
    <w:rsid w:val="5A412A8E"/>
    <w:rsid w:val="5A4D2E2C"/>
    <w:rsid w:val="5A5B950C"/>
    <w:rsid w:val="5A689D14"/>
    <w:rsid w:val="5A7DDA38"/>
    <w:rsid w:val="5A81857F"/>
    <w:rsid w:val="5A81E220"/>
    <w:rsid w:val="5A83BB1C"/>
    <w:rsid w:val="5A86FDE3"/>
    <w:rsid w:val="5A8DDFC5"/>
    <w:rsid w:val="5AD00C4C"/>
    <w:rsid w:val="5AD975A7"/>
    <w:rsid w:val="5AE034D9"/>
    <w:rsid w:val="5AE1312A"/>
    <w:rsid w:val="5AF1B695"/>
    <w:rsid w:val="5AF8F80C"/>
    <w:rsid w:val="5B0157E0"/>
    <w:rsid w:val="5B111967"/>
    <w:rsid w:val="5B1B4383"/>
    <w:rsid w:val="5B1D033C"/>
    <w:rsid w:val="5B21EF0F"/>
    <w:rsid w:val="5B2CD02B"/>
    <w:rsid w:val="5B3277A5"/>
    <w:rsid w:val="5B347179"/>
    <w:rsid w:val="5B3689A7"/>
    <w:rsid w:val="5B4FEC26"/>
    <w:rsid w:val="5B5AD19F"/>
    <w:rsid w:val="5B5AD30F"/>
    <w:rsid w:val="5B5ECDE6"/>
    <w:rsid w:val="5B6BC435"/>
    <w:rsid w:val="5B763C4A"/>
    <w:rsid w:val="5B76E92A"/>
    <w:rsid w:val="5B7A8174"/>
    <w:rsid w:val="5B7D4D39"/>
    <w:rsid w:val="5B8A7AAA"/>
    <w:rsid w:val="5B981E13"/>
    <w:rsid w:val="5BA3DB1B"/>
    <w:rsid w:val="5BA60642"/>
    <w:rsid w:val="5BADFEF8"/>
    <w:rsid w:val="5BB4370D"/>
    <w:rsid w:val="5BDE9330"/>
    <w:rsid w:val="5BDEE935"/>
    <w:rsid w:val="5BDFE95E"/>
    <w:rsid w:val="5BE177A3"/>
    <w:rsid w:val="5BE5D40C"/>
    <w:rsid w:val="5BF0D5B9"/>
    <w:rsid w:val="5BF0F601"/>
    <w:rsid w:val="5BF4E468"/>
    <w:rsid w:val="5C065F7B"/>
    <w:rsid w:val="5C095CAF"/>
    <w:rsid w:val="5C0FF1A1"/>
    <w:rsid w:val="5C122789"/>
    <w:rsid w:val="5C1D36CA"/>
    <w:rsid w:val="5C1D93F9"/>
    <w:rsid w:val="5C2BB1E1"/>
    <w:rsid w:val="5C2D2F1C"/>
    <w:rsid w:val="5C373CFD"/>
    <w:rsid w:val="5C549536"/>
    <w:rsid w:val="5C60F9BD"/>
    <w:rsid w:val="5C6D7D59"/>
    <w:rsid w:val="5C71D377"/>
    <w:rsid w:val="5C7602BE"/>
    <w:rsid w:val="5C78F74C"/>
    <w:rsid w:val="5C7E5909"/>
    <w:rsid w:val="5CAC87B3"/>
    <w:rsid w:val="5CBE3989"/>
    <w:rsid w:val="5CE47DC7"/>
    <w:rsid w:val="5CE8DF8A"/>
    <w:rsid w:val="5CED709B"/>
    <w:rsid w:val="5CEF5532"/>
    <w:rsid w:val="5CFCA053"/>
    <w:rsid w:val="5CFD6DEA"/>
    <w:rsid w:val="5D010153"/>
    <w:rsid w:val="5D0547CF"/>
    <w:rsid w:val="5D06B49E"/>
    <w:rsid w:val="5D091026"/>
    <w:rsid w:val="5D115B29"/>
    <w:rsid w:val="5D1316D4"/>
    <w:rsid w:val="5D176710"/>
    <w:rsid w:val="5D1D85D0"/>
    <w:rsid w:val="5D25ED96"/>
    <w:rsid w:val="5D27D3F3"/>
    <w:rsid w:val="5D2AD9CA"/>
    <w:rsid w:val="5D3EF5E1"/>
    <w:rsid w:val="5D3F34A4"/>
    <w:rsid w:val="5D540089"/>
    <w:rsid w:val="5D5F79D6"/>
    <w:rsid w:val="5D688AC7"/>
    <w:rsid w:val="5D7B9403"/>
    <w:rsid w:val="5D848ADB"/>
    <w:rsid w:val="5D91A024"/>
    <w:rsid w:val="5D94BF09"/>
    <w:rsid w:val="5D9CC16F"/>
    <w:rsid w:val="5D9D37BB"/>
    <w:rsid w:val="5DA26A9B"/>
    <w:rsid w:val="5DAB7F3A"/>
    <w:rsid w:val="5DBC27BF"/>
    <w:rsid w:val="5DC7F467"/>
    <w:rsid w:val="5DDCE1CA"/>
    <w:rsid w:val="5DE652A2"/>
    <w:rsid w:val="5DE73A5A"/>
    <w:rsid w:val="5DF7AD85"/>
    <w:rsid w:val="5DF99E07"/>
    <w:rsid w:val="5E025D4E"/>
    <w:rsid w:val="5E201660"/>
    <w:rsid w:val="5E2E1839"/>
    <w:rsid w:val="5E3A52C1"/>
    <w:rsid w:val="5E412744"/>
    <w:rsid w:val="5E426B91"/>
    <w:rsid w:val="5E47C37C"/>
    <w:rsid w:val="5E48DFE7"/>
    <w:rsid w:val="5E4D6C69"/>
    <w:rsid w:val="5E55D127"/>
    <w:rsid w:val="5E704E59"/>
    <w:rsid w:val="5E708374"/>
    <w:rsid w:val="5E8AECA0"/>
    <w:rsid w:val="5E8C6268"/>
    <w:rsid w:val="5E8FAB3A"/>
    <w:rsid w:val="5E956AC3"/>
    <w:rsid w:val="5E9BD062"/>
    <w:rsid w:val="5E9BFD04"/>
    <w:rsid w:val="5E9D1997"/>
    <w:rsid w:val="5E9EB9C6"/>
    <w:rsid w:val="5EB4D848"/>
    <w:rsid w:val="5EB88B0B"/>
    <w:rsid w:val="5EBD78D7"/>
    <w:rsid w:val="5EC195DF"/>
    <w:rsid w:val="5EC34064"/>
    <w:rsid w:val="5EC65253"/>
    <w:rsid w:val="5EE45228"/>
    <w:rsid w:val="5EE66817"/>
    <w:rsid w:val="5EEAF274"/>
    <w:rsid w:val="5EEBF5F2"/>
    <w:rsid w:val="5EF02AF9"/>
    <w:rsid w:val="5EF7E191"/>
    <w:rsid w:val="5EFD7FEC"/>
    <w:rsid w:val="5F08A9AB"/>
    <w:rsid w:val="5F1738FC"/>
    <w:rsid w:val="5F18C594"/>
    <w:rsid w:val="5F2DA07F"/>
    <w:rsid w:val="5F5A450D"/>
    <w:rsid w:val="5F621F6A"/>
    <w:rsid w:val="5F62AE2F"/>
    <w:rsid w:val="5F7DC25D"/>
    <w:rsid w:val="5F85C6D3"/>
    <w:rsid w:val="5F97B168"/>
    <w:rsid w:val="5FBC960C"/>
    <w:rsid w:val="5FC72B05"/>
    <w:rsid w:val="5FF85AC9"/>
    <w:rsid w:val="5FFC53FA"/>
    <w:rsid w:val="60023380"/>
    <w:rsid w:val="600476E8"/>
    <w:rsid w:val="60114BF8"/>
    <w:rsid w:val="6018370C"/>
    <w:rsid w:val="6018EEF2"/>
    <w:rsid w:val="602A4A3A"/>
    <w:rsid w:val="602C70B0"/>
    <w:rsid w:val="6036825F"/>
    <w:rsid w:val="6036A332"/>
    <w:rsid w:val="6042BBB8"/>
    <w:rsid w:val="6043372E"/>
    <w:rsid w:val="60644BD0"/>
    <w:rsid w:val="6064CB50"/>
    <w:rsid w:val="6076D3DA"/>
    <w:rsid w:val="608BB7CA"/>
    <w:rsid w:val="608D79C1"/>
    <w:rsid w:val="6090A52E"/>
    <w:rsid w:val="609572ED"/>
    <w:rsid w:val="60A4576B"/>
    <w:rsid w:val="60AC498E"/>
    <w:rsid w:val="60C156E5"/>
    <w:rsid w:val="60C2D53D"/>
    <w:rsid w:val="60CC6EE1"/>
    <w:rsid w:val="60E9607C"/>
    <w:rsid w:val="60EAD1AC"/>
    <w:rsid w:val="60F239DA"/>
    <w:rsid w:val="6112B7EF"/>
    <w:rsid w:val="611D9837"/>
    <w:rsid w:val="612693CD"/>
    <w:rsid w:val="6136E371"/>
    <w:rsid w:val="6138AE5D"/>
    <w:rsid w:val="6139C738"/>
    <w:rsid w:val="614B0591"/>
    <w:rsid w:val="614F2234"/>
    <w:rsid w:val="615D2592"/>
    <w:rsid w:val="6168C2C3"/>
    <w:rsid w:val="616B3DD4"/>
    <w:rsid w:val="616E7A0D"/>
    <w:rsid w:val="617EE4CA"/>
    <w:rsid w:val="6189D037"/>
    <w:rsid w:val="618E5343"/>
    <w:rsid w:val="619095D8"/>
    <w:rsid w:val="6193BBAB"/>
    <w:rsid w:val="6195FCE5"/>
    <w:rsid w:val="61C2E5A7"/>
    <w:rsid w:val="61C5E42C"/>
    <w:rsid w:val="61C80C91"/>
    <w:rsid w:val="61C9A2FE"/>
    <w:rsid w:val="61CB5A37"/>
    <w:rsid w:val="61D6B743"/>
    <w:rsid w:val="61F5F85C"/>
    <w:rsid w:val="61F6FAF6"/>
    <w:rsid w:val="62014651"/>
    <w:rsid w:val="620C08E9"/>
    <w:rsid w:val="62159E6D"/>
    <w:rsid w:val="6223297E"/>
    <w:rsid w:val="622FEC0B"/>
    <w:rsid w:val="62431A0F"/>
    <w:rsid w:val="625694EC"/>
    <w:rsid w:val="625A9175"/>
    <w:rsid w:val="625E76A5"/>
    <w:rsid w:val="625F204D"/>
    <w:rsid w:val="626368FE"/>
    <w:rsid w:val="626C062A"/>
    <w:rsid w:val="626DCE89"/>
    <w:rsid w:val="626F1FFA"/>
    <w:rsid w:val="6270BEB9"/>
    <w:rsid w:val="627AD236"/>
    <w:rsid w:val="6291B8AE"/>
    <w:rsid w:val="629BB65E"/>
    <w:rsid w:val="62A09719"/>
    <w:rsid w:val="62AC56A2"/>
    <w:rsid w:val="62AE01A2"/>
    <w:rsid w:val="62C0B3DF"/>
    <w:rsid w:val="62CD6AF1"/>
    <w:rsid w:val="62CD76E1"/>
    <w:rsid w:val="62F49404"/>
    <w:rsid w:val="6308D051"/>
    <w:rsid w:val="631ACBB4"/>
    <w:rsid w:val="631B5BDD"/>
    <w:rsid w:val="63277748"/>
    <w:rsid w:val="63304880"/>
    <w:rsid w:val="6331B2FE"/>
    <w:rsid w:val="63369CE9"/>
    <w:rsid w:val="633922CC"/>
    <w:rsid w:val="634E19CE"/>
    <w:rsid w:val="635BDD13"/>
    <w:rsid w:val="63697002"/>
    <w:rsid w:val="637D2E3C"/>
    <w:rsid w:val="6381E516"/>
    <w:rsid w:val="638296A4"/>
    <w:rsid w:val="6385C86A"/>
    <w:rsid w:val="638B04C6"/>
    <w:rsid w:val="63932493"/>
    <w:rsid w:val="6398C9A9"/>
    <w:rsid w:val="63B98F5F"/>
    <w:rsid w:val="63C45DE6"/>
    <w:rsid w:val="63C4F8A7"/>
    <w:rsid w:val="63C77291"/>
    <w:rsid w:val="63CDA09C"/>
    <w:rsid w:val="63D481B5"/>
    <w:rsid w:val="63DFAACA"/>
    <w:rsid w:val="63E216CD"/>
    <w:rsid w:val="63E4B766"/>
    <w:rsid w:val="63F11E39"/>
    <w:rsid w:val="6406E949"/>
    <w:rsid w:val="640D5595"/>
    <w:rsid w:val="64130B2F"/>
    <w:rsid w:val="641E955E"/>
    <w:rsid w:val="6423708F"/>
    <w:rsid w:val="64264DF4"/>
    <w:rsid w:val="642F3799"/>
    <w:rsid w:val="64358E47"/>
    <w:rsid w:val="6440FED9"/>
    <w:rsid w:val="64422A02"/>
    <w:rsid w:val="64518609"/>
    <w:rsid w:val="64625382"/>
    <w:rsid w:val="646577F7"/>
    <w:rsid w:val="64670842"/>
    <w:rsid w:val="6476C8D6"/>
    <w:rsid w:val="64A9B688"/>
    <w:rsid w:val="64B27444"/>
    <w:rsid w:val="64BE077A"/>
    <w:rsid w:val="64C8687F"/>
    <w:rsid w:val="64CEAF78"/>
    <w:rsid w:val="64CFC39E"/>
    <w:rsid w:val="64D3120A"/>
    <w:rsid w:val="64D63020"/>
    <w:rsid w:val="64E00FDB"/>
    <w:rsid w:val="64EA8F3F"/>
    <w:rsid w:val="64F4B251"/>
    <w:rsid w:val="64FC22B5"/>
    <w:rsid w:val="650074B6"/>
    <w:rsid w:val="65248BDB"/>
    <w:rsid w:val="6527EF9B"/>
    <w:rsid w:val="653B759E"/>
    <w:rsid w:val="654319D0"/>
    <w:rsid w:val="65499E7F"/>
    <w:rsid w:val="654DD797"/>
    <w:rsid w:val="655B9AB5"/>
    <w:rsid w:val="655D5F8C"/>
    <w:rsid w:val="655FC1AD"/>
    <w:rsid w:val="6566CC2C"/>
    <w:rsid w:val="657E174A"/>
    <w:rsid w:val="657F270A"/>
    <w:rsid w:val="65852B02"/>
    <w:rsid w:val="658D98EF"/>
    <w:rsid w:val="6592370E"/>
    <w:rsid w:val="659D2265"/>
    <w:rsid w:val="65A03717"/>
    <w:rsid w:val="65A7169F"/>
    <w:rsid w:val="65A7C803"/>
    <w:rsid w:val="65B162A9"/>
    <w:rsid w:val="65BDC932"/>
    <w:rsid w:val="65DF913D"/>
    <w:rsid w:val="65E90D26"/>
    <w:rsid w:val="65F9CA7F"/>
    <w:rsid w:val="65FB4950"/>
    <w:rsid w:val="65FE5E70"/>
    <w:rsid w:val="65FF2666"/>
    <w:rsid w:val="66016ECF"/>
    <w:rsid w:val="660A79DB"/>
    <w:rsid w:val="660BA8CB"/>
    <w:rsid w:val="660EEC9F"/>
    <w:rsid w:val="6620D49C"/>
    <w:rsid w:val="662A553B"/>
    <w:rsid w:val="663AEEE3"/>
    <w:rsid w:val="663CE204"/>
    <w:rsid w:val="6641AA0F"/>
    <w:rsid w:val="6646F371"/>
    <w:rsid w:val="665C7C4A"/>
    <w:rsid w:val="6662C24A"/>
    <w:rsid w:val="66724C43"/>
    <w:rsid w:val="66783B71"/>
    <w:rsid w:val="6682D94E"/>
    <w:rsid w:val="668C42D4"/>
    <w:rsid w:val="668F8B55"/>
    <w:rsid w:val="669124F8"/>
    <w:rsid w:val="669139BD"/>
    <w:rsid w:val="669804A8"/>
    <w:rsid w:val="66B756A6"/>
    <w:rsid w:val="66BB31BA"/>
    <w:rsid w:val="66C08111"/>
    <w:rsid w:val="66D1111E"/>
    <w:rsid w:val="66E54BD7"/>
    <w:rsid w:val="66E60FE5"/>
    <w:rsid w:val="66EAED57"/>
    <w:rsid w:val="66F4E4DD"/>
    <w:rsid w:val="66F6AB2B"/>
    <w:rsid w:val="66FDCBCD"/>
    <w:rsid w:val="6710F4D3"/>
    <w:rsid w:val="6713A7E9"/>
    <w:rsid w:val="671CFA6B"/>
    <w:rsid w:val="67490A5E"/>
    <w:rsid w:val="675B1D7A"/>
    <w:rsid w:val="676C9517"/>
    <w:rsid w:val="676DD389"/>
    <w:rsid w:val="676F3103"/>
    <w:rsid w:val="6770883E"/>
    <w:rsid w:val="67733888"/>
    <w:rsid w:val="677BD0C3"/>
    <w:rsid w:val="677C85F6"/>
    <w:rsid w:val="6789E9D1"/>
    <w:rsid w:val="6789EF4D"/>
    <w:rsid w:val="678FFFDB"/>
    <w:rsid w:val="67A8F698"/>
    <w:rsid w:val="67AE560C"/>
    <w:rsid w:val="67BD6F96"/>
    <w:rsid w:val="67BE29A0"/>
    <w:rsid w:val="67C87258"/>
    <w:rsid w:val="67CCC54E"/>
    <w:rsid w:val="67DCEDE0"/>
    <w:rsid w:val="67E38676"/>
    <w:rsid w:val="67EF1FB4"/>
    <w:rsid w:val="67EF3A3C"/>
    <w:rsid w:val="67F029AD"/>
    <w:rsid w:val="67F68E30"/>
    <w:rsid w:val="680646DE"/>
    <w:rsid w:val="680AE58F"/>
    <w:rsid w:val="680FF909"/>
    <w:rsid w:val="680FFE8E"/>
    <w:rsid w:val="68199717"/>
    <w:rsid w:val="6824A87A"/>
    <w:rsid w:val="683130D4"/>
    <w:rsid w:val="6833BAE1"/>
    <w:rsid w:val="6837CA6B"/>
    <w:rsid w:val="685113AE"/>
    <w:rsid w:val="68596657"/>
    <w:rsid w:val="685A3945"/>
    <w:rsid w:val="686BA882"/>
    <w:rsid w:val="68745A28"/>
    <w:rsid w:val="687607D5"/>
    <w:rsid w:val="687AE9A0"/>
    <w:rsid w:val="687CC46A"/>
    <w:rsid w:val="68955516"/>
    <w:rsid w:val="689C1111"/>
    <w:rsid w:val="68B5718A"/>
    <w:rsid w:val="68BC0FB6"/>
    <w:rsid w:val="68EC2A84"/>
    <w:rsid w:val="68F9B221"/>
    <w:rsid w:val="68FBBECB"/>
    <w:rsid w:val="6916946D"/>
    <w:rsid w:val="691A4542"/>
    <w:rsid w:val="6923CF75"/>
    <w:rsid w:val="694496F2"/>
    <w:rsid w:val="695D87DC"/>
    <w:rsid w:val="69649265"/>
    <w:rsid w:val="696A5874"/>
    <w:rsid w:val="6971B2F3"/>
    <w:rsid w:val="698097CE"/>
    <w:rsid w:val="698AECD8"/>
    <w:rsid w:val="698D84E3"/>
    <w:rsid w:val="69C19585"/>
    <w:rsid w:val="69C1BD0C"/>
    <w:rsid w:val="69DB0254"/>
    <w:rsid w:val="69DCB321"/>
    <w:rsid w:val="69F69FE6"/>
    <w:rsid w:val="6A0E6E34"/>
    <w:rsid w:val="6A0F6D6B"/>
    <w:rsid w:val="6A26A156"/>
    <w:rsid w:val="6A329444"/>
    <w:rsid w:val="6A3A448B"/>
    <w:rsid w:val="6A562EDC"/>
    <w:rsid w:val="6A5FDB22"/>
    <w:rsid w:val="6A615989"/>
    <w:rsid w:val="6A68E269"/>
    <w:rsid w:val="6A738AC9"/>
    <w:rsid w:val="6A969653"/>
    <w:rsid w:val="6A9BA7E1"/>
    <w:rsid w:val="6AAB8266"/>
    <w:rsid w:val="6AC287E6"/>
    <w:rsid w:val="6AC7A4C2"/>
    <w:rsid w:val="6ADCC773"/>
    <w:rsid w:val="6ADD755D"/>
    <w:rsid w:val="6AE9FEF3"/>
    <w:rsid w:val="6AF55F01"/>
    <w:rsid w:val="6B0442A1"/>
    <w:rsid w:val="6B06729A"/>
    <w:rsid w:val="6B19E2A4"/>
    <w:rsid w:val="6B1FC806"/>
    <w:rsid w:val="6B25C57C"/>
    <w:rsid w:val="6B29EEFF"/>
    <w:rsid w:val="6B2BB376"/>
    <w:rsid w:val="6B2BFB3B"/>
    <w:rsid w:val="6B2DECC7"/>
    <w:rsid w:val="6B3343C6"/>
    <w:rsid w:val="6B354797"/>
    <w:rsid w:val="6B3F1C4F"/>
    <w:rsid w:val="6B41641A"/>
    <w:rsid w:val="6B57C201"/>
    <w:rsid w:val="6B611886"/>
    <w:rsid w:val="6B7E425C"/>
    <w:rsid w:val="6B7E7B5D"/>
    <w:rsid w:val="6B9446C4"/>
    <w:rsid w:val="6BABFBD6"/>
    <w:rsid w:val="6BB676F3"/>
    <w:rsid w:val="6BD3159E"/>
    <w:rsid w:val="6BDE9176"/>
    <w:rsid w:val="6BED589F"/>
    <w:rsid w:val="6BF16213"/>
    <w:rsid w:val="6BFEA42A"/>
    <w:rsid w:val="6C0847A4"/>
    <w:rsid w:val="6C1CC940"/>
    <w:rsid w:val="6C23BC6A"/>
    <w:rsid w:val="6C27701F"/>
    <w:rsid w:val="6C2B4C03"/>
    <w:rsid w:val="6C304982"/>
    <w:rsid w:val="6C3822EC"/>
    <w:rsid w:val="6C388991"/>
    <w:rsid w:val="6C4C17ED"/>
    <w:rsid w:val="6C524E61"/>
    <w:rsid w:val="6C5925DF"/>
    <w:rsid w:val="6C63B07B"/>
    <w:rsid w:val="6C763F83"/>
    <w:rsid w:val="6C7DF769"/>
    <w:rsid w:val="6C967352"/>
    <w:rsid w:val="6C9C2417"/>
    <w:rsid w:val="6CA153FB"/>
    <w:rsid w:val="6CA6DDAA"/>
    <w:rsid w:val="6CA7BA27"/>
    <w:rsid w:val="6CBBF7C9"/>
    <w:rsid w:val="6CBE524F"/>
    <w:rsid w:val="6CF1C5E4"/>
    <w:rsid w:val="6CF57461"/>
    <w:rsid w:val="6CFD3841"/>
    <w:rsid w:val="6CFDEACF"/>
    <w:rsid w:val="6D20C9D9"/>
    <w:rsid w:val="6D238645"/>
    <w:rsid w:val="6D3111DB"/>
    <w:rsid w:val="6D350775"/>
    <w:rsid w:val="6D35E5A2"/>
    <w:rsid w:val="6D5F7DA7"/>
    <w:rsid w:val="6D616459"/>
    <w:rsid w:val="6D6B63C9"/>
    <w:rsid w:val="6D76887A"/>
    <w:rsid w:val="6D770862"/>
    <w:rsid w:val="6D81B919"/>
    <w:rsid w:val="6D86C9D0"/>
    <w:rsid w:val="6D917612"/>
    <w:rsid w:val="6D970888"/>
    <w:rsid w:val="6D9A9056"/>
    <w:rsid w:val="6DA6F14E"/>
    <w:rsid w:val="6DB77729"/>
    <w:rsid w:val="6DCEA131"/>
    <w:rsid w:val="6DD7C6E9"/>
    <w:rsid w:val="6DDEB3F6"/>
    <w:rsid w:val="6DEF7584"/>
    <w:rsid w:val="6DF53A3F"/>
    <w:rsid w:val="6E0590C7"/>
    <w:rsid w:val="6E070A99"/>
    <w:rsid w:val="6E15A940"/>
    <w:rsid w:val="6E1CC4FC"/>
    <w:rsid w:val="6E2FB86B"/>
    <w:rsid w:val="6E300E6D"/>
    <w:rsid w:val="6E46CD57"/>
    <w:rsid w:val="6E506E0E"/>
    <w:rsid w:val="6E558664"/>
    <w:rsid w:val="6E565669"/>
    <w:rsid w:val="6E5DA9DD"/>
    <w:rsid w:val="6E6922E4"/>
    <w:rsid w:val="6E6CDCC6"/>
    <w:rsid w:val="6E7FEA75"/>
    <w:rsid w:val="6E8614D3"/>
    <w:rsid w:val="6E8BAD41"/>
    <w:rsid w:val="6EA188FB"/>
    <w:rsid w:val="6EA61932"/>
    <w:rsid w:val="6EA81F5E"/>
    <w:rsid w:val="6EB430E7"/>
    <w:rsid w:val="6EC8A38B"/>
    <w:rsid w:val="6EC9D9EB"/>
    <w:rsid w:val="6ECE0F03"/>
    <w:rsid w:val="6ECFE1A3"/>
    <w:rsid w:val="6EF28BD1"/>
    <w:rsid w:val="6F018966"/>
    <w:rsid w:val="6F0763F1"/>
    <w:rsid w:val="6F105D6C"/>
    <w:rsid w:val="6F12012E"/>
    <w:rsid w:val="6F1C35BA"/>
    <w:rsid w:val="6F2F9FAD"/>
    <w:rsid w:val="6F355EAC"/>
    <w:rsid w:val="6F3A3D60"/>
    <w:rsid w:val="6F4C9C9B"/>
    <w:rsid w:val="6F5431C1"/>
    <w:rsid w:val="6F59C686"/>
    <w:rsid w:val="6F5D3C01"/>
    <w:rsid w:val="6F5DACD8"/>
    <w:rsid w:val="6F692475"/>
    <w:rsid w:val="6F753F27"/>
    <w:rsid w:val="6F760CB9"/>
    <w:rsid w:val="6F8CB0CC"/>
    <w:rsid w:val="6F9A75D1"/>
    <w:rsid w:val="6FA3ECD0"/>
    <w:rsid w:val="6FA4AE5A"/>
    <w:rsid w:val="6FAC369C"/>
    <w:rsid w:val="6FD1EF16"/>
    <w:rsid w:val="6FF27A22"/>
    <w:rsid w:val="6FF3FB3C"/>
    <w:rsid w:val="6FF8F4D4"/>
    <w:rsid w:val="6FFAD886"/>
    <w:rsid w:val="700104B1"/>
    <w:rsid w:val="70067FE7"/>
    <w:rsid w:val="70127142"/>
    <w:rsid w:val="7013B495"/>
    <w:rsid w:val="7017B3F8"/>
    <w:rsid w:val="7052B68C"/>
    <w:rsid w:val="70598F4F"/>
    <w:rsid w:val="705D7133"/>
    <w:rsid w:val="7061EE8D"/>
    <w:rsid w:val="706AA049"/>
    <w:rsid w:val="7074C928"/>
    <w:rsid w:val="70836E97"/>
    <w:rsid w:val="708D2DE5"/>
    <w:rsid w:val="70ADAD54"/>
    <w:rsid w:val="70BE6D46"/>
    <w:rsid w:val="70C13472"/>
    <w:rsid w:val="70C57094"/>
    <w:rsid w:val="70C63E94"/>
    <w:rsid w:val="70CA4EC3"/>
    <w:rsid w:val="70DEAED8"/>
    <w:rsid w:val="70E07F4F"/>
    <w:rsid w:val="70EBE31E"/>
    <w:rsid w:val="70FD7DF7"/>
    <w:rsid w:val="71000B9F"/>
    <w:rsid w:val="710615DD"/>
    <w:rsid w:val="711099CE"/>
    <w:rsid w:val="7118CA3D"/>
    <w:rsid w:val="7126140A"/>
    <w:rsid w:val="712D753E"/>
    <w:rsid w:val="71369932"/>
    <w:rsid w:val="713734B7"/>
    <w:rsid w:val="7138E9C3"/>
    <w:rsid w:val="713EB432"/>
    <w:rsid w:val="71471AE4"/>
    <w:rsid w:val="7158B79D"/>
    <w:rsid w:val="71596586"/>
    <w:rsid w:val="7160F5CD"/>
    <w:rsid w:val="716407B5"/>
    <w:rsid w:val="71641D40"/>
    <w:rsid w:val="7181C3F6"/>
    <w:rsid w:val="7186E4D0"/>
    <w:rsid w:val="718BE330"/>
    <w:rsid w:val="718CB7DA"/>
    <w:rsid w:val="7193CB7F"/>
    <w:rsid w:val="719D8BCE"/>
    <w:rsid w:val="71A0E9B6"/>
    <w:rsid w:val="71A465FA"/>
    <w:rsid w:val="71B04B78"/>
    <w:rsid w:val="71B178AC"/>
    <w:rsid w:val="71BA0D27"/>
    <w:rsid w:val="71C92050"/>
    <w:rsid w:val="71DC400E"/>
    <w:rsid w:val="71DF4BCA"/>
    <w:rsid w:val="71E17A7E"/>
    <w:rsid w:val="71F7BE7C"/>
    <w:rsid w:val="71FB23A5"/>
    <w:rsid w:val="72048783"/>
    <w:rsid w:val="720FE1CA"/>
    <w:rsid w:val="72188CFE"/>
    <w:rsid w:val="725130A0"/>
    <w:rsid w:val="72534882"/>
    <w:rsid w:val="72550FF4"/>
    <w:rsid w:val="727DA48F"/>
    <w:rsid w:val="728C56F0"/>
    <w:rsid w:val="728EAA59"/>
    <w:rsid w:val="7293C56E"/>
    <w:rsid w:val="7297116B"/>
    <w:rsid w:val="7297C974"/>
    <w:rsid w:val="729F0DAB"/>
    <w:rsid w:val="72A2BCDC"/>
    <w:rsid w:val="72B61064"/>
    <w:rsid w:val="72C1D16B"/>
    <w:rsid w:val="72C5B8CF"/>
    <w:rsid w:val="72C5D0C0"/>
    <w:rsid w:val="72DA9D50"/>
    <w:rsid w:val="72E0E295"/>
    <w:rsid w:val="72EFECB4"/>
    <w:rsid w:val="72FB66AA"/>
    <w:rsid w:val="7301779D"/>
    <w:rsid w:val="73043EAC"/>
    <w:rsid w:val="731B9018"/>
    <w:rsid w:val="731E7856"/>
    <w:rsid w:val="73231943"/>
    <w:rsid w:val="73266DA3"/>
    <w:rsid w:val="732F45E3"/>
    <w:rsid w:val="73461D6C"/>
    <w:rsid w:val="735238D7"/>
    <w:rsid w:val="73561C47"/>
    <w:rsid w:val="737B8015"/>
    <w:rsid w:val="7381B071"/>
    <w:rsid w:val="738A628B"/>
    <w:rsid w:val="73941D11"/>
    <w:rsid w:val="7394F406"/>
    <w:rsid w:val="739FF361"/>
    <w:rsid w:val="73A0287B"/>
    <w:rsid w:val="73A3AD64"/>
    <w:rsid w:val="73A3E0D2"/>
    <w:rsid w:val="73AF50B2"/>
    <w:rsid w:val="73B1549F"/>
    <w:rsid w:val="73B49D53"/>
    <w:rsid w:val="73BACBAD"/>
    <w:rsid w:val="73C320E4"/>
    <w:rsid w:val="73DCB026"/>
    <w:rsid w:val="73E537B5"/>
    <w:rsid w:val="73E9A33D"/>
    <w:rsid w:val="73EC07C8"/>
    <w:rsid w:val="73EC1C35"/>
    <w:rsid w:val="73EDA09E"/>
    <w:rsid w:val="742115D7"/>
    <w:rsid w:val="7427DDE3"/>
    <w:rsid w:val="742A5EC7"/>
    <w:rsid w:val="742DEF8F"/>
    <w:rsid w:val="74335BCF"/>
    <w:rsid w:val="744377EB"/>
    <w:rsid w:val="745B3F42"/>
    <w:rsid w:val="745C0A4E"/>
    <w:rsid w:val="745F4E16"/>
    <w:rsid w:val="7462A5CF"/>
    <w:rsid w:val="746B5ACE"/>
    <w:rsid w:val="746C5A6D"/>
    <w:rsid w:val="747D7831"/>
    <w:rsid w:val="747F8F13"/>
    <w:rsid w:val="748449A2"/>
    <w:rsid w:val="748504FA"/>
    <w:rsid w:val="748B2266"/>
    <w:rsid w:val="748DB39F"/>
    <w:rsid w:val="7495924D"/>
    <w:rsid w:val="7499C806"/>
    <w:rsid w:val="74A92600"/>
    <w:rsid w:val="74B90011"/>
    <w:rsid w:val="74CD0674"/>
    <w:rsid w:val="74CF1707"/>
    <w:rsid w:val="74E1591B"/>
    <w:rsid w:val="74E836D5"/>
    <w:rsid w:val="74ED2E37"/>
    <w:rsid w:val="74F4DB85"/>
    <w:rsid w:val="74FB17D3"/>
    <w:rsid w:val="750021C2"/>
    <w:rsid w:val="75099681"/>
    <w:rsid w:val="750A58DC"/>
    <w:rsid w:val="751CCECB"/>
    <w:rsid w:val="751CD1D6"/>
    <w:rsid w:val="755A3DD6"/>
    <w:rsid w:val="756574B0"/>
    <w:rsid w:val="75666980"/>
    <w:rsid w:val="7593B74D"/>
    <w:rsid w:val="759452E2"/>
    <w:rsid w:val="75984459"/>
    <w:rsid w:val="75A2A5BD"/>
    <w:rsid w:val="75A40D57"/>
    <w:rsid w:val="75AA85E7"/>
    <w:rsid w:val="75BBD5AD"/>
    <w:rsid w:val="75C768AE"/>
    <w:rsid w:val="75D2AD6D"/>
    <w:rsid w:val="75D2D7C7"/>
    <w:rsid w:val="75E338FB"/>
    <w:rsid w:val="75E747E9"/>
    <w:rsid w:val="75F35835"/>
    <w:rsid w:val="7603B5D1"/>
    <w:rsid w:val="760733AE"/>
    <w:rsid w:val="7607B01C"/>
    <w:rsid w:val="760C53AA"/>
    <w:rsid w:val="760CD0E5"/>
    <w:rsid w:val="761609C0"/>
    <w:rsid w:val="76289418"/>
    <w:rsid w:val="763C2204"/>
    <w:rsid w:val="76477443"/>
    <w:rsid w:val="764A21BC"/>
    <w:rsid w:val="765E0218"/>
    <w:rsid w:val="766B88E1"/>
    <w:rsid w:val="7678564D"/>
    <w:rsid w:val="767C4A73"/>
    <w:rsid w:val="768A11EE"/>
    <w:rsid w:val="76934CAF"/>
    <w:rsid w:val="7693D314"/>
    <w:rsid w:val="76A21EB3"/>
    <w:rsid w:val="76A62E49"/>
    <w:rsid w:val="76ABAEB4"/>
    <w:rsid w:val="76AC0E69"/>
    <w:rsid w:val="76C7F3D3"/>
    <w:rsid w:val="76CF656C"/>
    <w:rsid w:val="76D39A21"/>
    <w:rsid w:val="76D9A295"/>
    <w:rsid w:val="76F84B48"/>
    <w:rsid w:val="770B9087"/>
    <w:rsid w:val="773BA3C0"/>
    <w:rsid w:val="773C3D1E"/>
    <w:rsid w:val="7745E3A1"/>
    <w:rsid w:val="7760DDE7"/>
    <w:rsid w:val="7773E725"/>
    <w:rsid w:val="777A4819"/>
    <w:rsid w:val="779BCA4E"/>
    <w:rsid w:val="77A8D64A"/>
    <w:rsid w:val="77B46B3E"/>
    <w:rsid w:val="77D55CDA"/>
    <w:rsid w:val="77D651D8"/>
    <w:rsid w:val="77E40E0B"/>
    <w:rsid w:val="77E4DAAA"/>
    <w:rsid w:val="77F67C70"/>
    <w:rsid w:val="78040D89"/>
    <w:rsid w:val="78063776"/>
    <w:rsid w:val="781B1769"/>
    <w:rsid w:val="781CADED"/>
    <w:rsid w:val="7825403A"/>
    <w:rsid w:val="78351AE8"/>
    <w:rsid w:val="7849F84F"/>
    <w:rsid w:val="784D044F"/>
    <w:rsid w:val="785A260F"/>
    <w:rsid w:val="785A9F49"/>
    <w:rsid w:val="787C7C53"/>
    <w:rsid w:val="788354AC"/>
    <w:rsid w:val="789FE47A"/>
    <w:rsid w:val="78B1E234"/>
    <w:rsid w:val="78B851F5"/>
    <w:rsid w:val="78BAC9C1"/>
    <w:rsid w:val="78CC70D4"/>
    <w:rsid w:val="78D7156B"/>
    <w:rsid w:val="78D80000"/>
    <w:rsid w:val="78DB1E8F"/>
    <w:rsid w:val="78DD8730"/>
    <w:rsid w:val="78E622B8"/>
    <w:rsid w:val="78EC36B2"/>
    <w:rsid w:val="78FBB95F"/>
    <w:rsid w:val="79019572"/>
    <w:rsid w:val="7902486D"/>
    <w:rsid w:val="790B0D55"/>
    <w:rsid w:val="79179929"/>
    <w:rsid w:val="7925D14A"/>
    <w:rsid w:val="792F5513"/>
    <w:rsid w:val="79356173"/>
    <w:rsid w:val="797E09F7"/>
    <w:rsid w:val="798E961C"/>
    <w:rsid w:val="798F96B0"/>
    <w:rsid w:val="7993C647"/>
    <w:rsid w:val="799FF52D"/>
    <w:rsid w:val="79A3A058"/>
    <w:rsid w:val="79A7863C"/>
    <w:rsid w:val="79B64DE6"/>
    <w:rsid w:val="79B70AFE"/>
    <w:rsid w:val="79BB0A18"/>
    <w:rsid w:val="79C186C6"/>
    <w:rsid w:val="79D30E80"/>
    <w:rsid w:val="79D8AEB0"/>
    <w:rsid w:val="79DC7DCB"/>
    <w:rsid w:val="79E2FCF5"/>
    <w:rsid w:val="79EB2887"/>
    <w:rsid w:val="79F7F32B"/>
    <w:rsid w:val="79FECA84"/>
    <w:rsid w:val="7A047AB5"/>
    <w:rsid w:val="7A1390FD"/>
    <w:rsid w:val="7A1AE090"/>
    <w:rsid w:val="7A42C278"/>
    <w:rsid w:val="7A44CFBF"/>
    <w:rsid w:val="7A5C6FB1"/>
    <w:rsid w:val="7A6424EC"/>
    <w:rsid w:val="7A65DCDA"/>
    <w:rsid w:val="7A6BBF01"/>
    <w:rsid w:val="7A6D8040"/>
    <w:rsid w:val="7A73881E"/>
    <w:rsid w:val="7A824860"/>
    <w:rsid w:val="7A88A2CA"/>
    <w:rsid w:val="7A8CB6C7"/>
    <w:rsid w:val="7A94F4C4"/>
    <w:rsid w:val="7AA8403B"/>
    <w:rsid w:val="7AAF9804"/>
    <w:rsid w:val="7AB90A61"/>
    <w:rsid w:val="7ABAC2B0"/>
    <w:rsid w:val="7AC04089"/>
    <w:rsid w:val="7AC2D83A"/>
    <w:rsid w:val="7AC34726"/>
    <w:rsid w:val="7AE7FB27"/>
    <w:rsid w:val="7AEADAE3"/>
    <w:rsid w:val="7AF0AC88"/>
    <w:rsid w:val="7AF1DFB0"/>
    <w:rsid w:val="7AF3457A"/>
    <w:rsid w:val="7AF6898F"/>
    <w:rsid w:val="7AF6DEA6"/>
    <w:rsid w:val="7AF7A992"/>
    <w:rsid w:val="7B241EDF"/>
    <w:rsid w:val="7B3633A1"/>
    <w:rsid w:val="7B36C249"/>
    <w:rsid w:val="7B37D874"/>
    <w:rsid w:val="7B38471C"/>
    <w:rsid w:val="7B3BB88A"/>
    <w:rsid w:val="7B3C2578"/>
    <w:rsid w:val="7B43165F"/>
    <w:rsid w:val="7B5CDC47"/>
    <w:rsid w:val="7B5E2629"/>
    <w:rsid w:val="7B643E16"/>
    <w:rsid w:val="7B6482A2"/>
    <w:rsid w:val="7B6A8EFB"/>
    <w:rsid w:val="7B6D1C88"/>
    <w:rsid w:val="7B6E8E9F"/>
    <w:rsid w:val="7B75439B"/>
    <w:rsid w:val="7B75F6ED"/>
    <w:rsid w:val="7B83EF82"/>
    <w:rsid w:val="7B8BCAAF"/>
    <w:rsid w:val="7B93AA41"/>
    <w:rsid w:val="7BA37BBC"/>
    <w:rsid w:val="7BA7E906"/>
    <w:rsid w:val="7BC73345"/>
    <w:rsid w:val="7BD5EF26"/>
    <w:rsid w:val="7BF1FDCD"/>
    <w:rsid w:val="7C1FAB5A"/>
    <w:rsid w:val="7C256961"/>
    <w:rsid w:val="7C3815AF"/>
    <w:rsid w:val="7C41D63A"/>
    <w:rsid w:val="7C4C09D9"/>
    <w:rsid w:val="7C52F266"/>
    <w:rsid w:val="7C545BC2"/>
    <w:rsid w:val="7C576054"/>
    <w:rsid w:val="7C59CE39"/>
    <w:rsid w:val="7C61FDFC"/>
    <w:rsid w:val="7C6469DA"/>
    <w:rsid w:val="7C6BDA1F"/>
    <w:rsid w:val="7C84E0A9"/>
    <w:rsid w:val="7C893DDD"/>
    <w:rsid w:val="7C97A490"/>
    <w:rsid w:val="7CA01BD7"/>
    <w:rsid w:val="7CAD4779"/>
    <w:rsid w:val="7CB8BC80"/>
    <w:rsid w:val="7CD65960"/>
    <w:rsid w:val="7CDCDF49"/>
    <w:rsid w:val="7CE36731"/>
    <w:rsid w:val="7CE90BD2"/>
    <w:rsid w:val="7D0137D6"/>
    <w:rsid w:val="7D065F9D"/>
    <w:rsid w:val="7D0F0052"/>
    <w:rsid w:val="7D289B49"/>
    <w:rsid w:val="7D29E5D7"/>
    <w:rsid w:val="7D33A685"/>
    <w:rsid w:val="7D3D5B7A"/>
    <w:rsid w:val="7D4EC0C4"/>
    <w:rsid w:val="7D51BDBB"/>
    <w:rsid w:val="7D547F3D"/>
    <w:rsid w:val="7D6AC695"/>
    <w:rsid w:val="7D6AFED4"/>
    <w:rsid w:val="7D8DE86A"/>
    <w:rsid w:val="7D8FACDC"/>
    <w:rsid w:val="7DA271F8"/>
    <w:rsid w:val="7DA2C35A"/>
    <w:rsid w:val="7DA62772"/>
    <w:rsid w:val="7DB68C46"/>
    <w:rsid w:val="7DB6C6BC"/>
    <w:rsid w:val="7DBE2E8E"/>
    <w:rsid w:val="7DC54652"/>
    <w:rsid w:val="7DCC26A7"/>
    <w:rsid w:val="7DD2667E"/>
    <w:rsid w:val="7DDD522B"/>
    <w:rsid w:val="7DF69BA2"/>
    <w:rsid w:val="7E01ADDB"/>
    <w:rsid w:val="7E06B0A1"/>
    <w:rsid w:val="7E07360B"/>
    <w:rsid w:val="7E0FA7AF"/>
    <w:rsid w:val="7E188A34"/>
    <w:rsid w:val="7E2CE912"/>
    <w:rsid w:val="7E45943C"/>
    <w:rsid w:val="7E4702F6"/>
    <w:rsid w:val="7E5739F8"/>
    <w:rsid w:val="7E58DF9A"/>
    <w:rsid w:val="7E5B855F"/>
    <w:rsid w:val="7E612CF2"/>
    <w:rsid w:val="7E692485"/>
    <w:rsid w:val="7E6E4994"/>
    <w:rsid w:val="7E71BCF3"/>
    <w:rsid w:val="7E73E637"/>
    <w:rsid w:val="7E786A87"/>
    <w:rsid w:val="7E90DBAB"/>
    <w:rsid w:val="7E942695"/>
    <w:rsid w:val="7EA3E761"/>
    <w:rsid w:val="7EC9FCB0"/>
    <w:rsid w:val="7ECAB1E0"/>
    <w:rsid w:val="7EDFA270"/>
    <w:rsid w:val="7EE5FE64"/>
    <w:rsid w:val="7EEBFE86"/>
    <w:rsid w:val="7F12F288"/>
    <w:rsid w:val="7F185A88"/>
    <w:rsid w:val="7F1A08F9"/>
    <w:rsid w:val="7F20466C"/>
    <w:rsid w:val="7F2ED837"/>
    <w:rsid w:val="7F2F6FD7"/>
    <w:rsid w:val="7F2FF27C"/>
    <w:rsid w:val="7F3311AF"/>
    <w:rsid w:val="7F413E08"/>
    <w:rsid w:val="7F422177"/>
    <w:rsid w:val="7F4C7A3F"/>
    <w:rsid w:val="7F5004F6"/>
    <w:rsid w:val="7F59461C"/>
    <w:rsid w:val="7F5F9685"/>
    <w:rsid w:val="7F7AB5AC"/>
    <w:rsid w:val="7F80CEB3"/>
    <w:rsid w:val="7F948E1C"/>
    <w:rsid w:val="7F97E46B"/>
    <w:rsid w:val="7FB6AD09"/>
    <w:rsid w:val="7FC5E5BC"/>
    <w:rsid w:val="7FC8AA38"/>
    <w:rsid w:val="7FDAAF27"/>
    <w:rsid w:val="7FE039FE"/>
    <w:rsid w:val="7FF1121B"/>
    <w:rsid w:val="7FF2A5E9"/>
    <w:rsid w:val="7FF3EEBE"/>
    <w:rsid w:val="7FF87F73"/>
    <w:rsid w:val="7FF9BAD1"/>
    <w:rsid w:val="7FFCA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none [3212]" strokecolor="none [3209]">
      <v:fill color="none [3212]" color2="none [2377]" on="f" focusposition=".5,.5" focussize="" focus="100%" type="gradientRadial"/>
      <v:stroke color="none [3209]" weight="4.5pt"/>
      <v:shadow on="t" type="perspective" color="none [1609]" offset="1pt" offset2="-3pt"/>
    </o:shapedefaults>
    <o:shapelayout v:ext="edit">
      <o:idmap v:ext="edit" data="2"/>
    </o:shapelayout>
  </w:shapeDefaults>
  <w:decimalSymbol w:val="."/>
  <w:listSeparator w:val=","/>
  <w14:docId w14:val="77B53D00"/>
  <w15:docId w15:val="{4F314A5F-0370-4B64-8562-B87CD588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2B"/>
  </w:style>
  <w:style w:type="paragraph" w:styleId="Heading1">
    <w:name w:val="heading 1"/>
    <w:basedOn w:val="Normal"/>
    <w:next w:val="Normal"/>
    <w:link w:val="Heading1Char"/>
    <w:uiPriority w:val="9"/>
    <w:qFormat/>
    <w:rsid w:val="00D7421A"/>
    <w:pPr>
      <w:spacing w:after="120" w:line="240" w:lineRule="auto"/>
      <w:jc w:val="center"/>
      <w:outlineLvl w:val="0"/>
    </w:pPr>
    <w:rPr>
      <w:rFonts w:ascii="Calibri Light" w:hAnsi="Calibri Light" w:cs="Calibri Light"/>
      <w:b/>
      <w:bCs/>
      <w:color w:val="017057" w:themeColor="accent4" w:themeShade="BF"/>
      <w:sz w:val="28"/>
      <w:szCs w:val="28"/>
    </w:rPr>
  </w:style>
  <w:style w:type="paragraph" w:styleId="Heading2">
    <w:name w:val="heading 2"/>
    <w:basedOn w:val="Normal"/>
    <w:next w:val="Normal"/>
    <w:link w:val="Heading2Char"/>
    <w:uiPriority w:val="9"/>
    <w:unhideWhenUsed/>
    <w:qFormat/>
    <w:rsid w:val="2686862E"/>
    <w:pPr>
      <w:numPr>
        <w:numId w:val="33"/>
      </w:numPr>
      <w:shd w:val="clear" w:color="auto" w:fill="DAEFD3" w:themeFill="accent1" w:themeFillTint="33"/>
      <w:spacing w:beforeAutospacing="1" w:after="120"/>
      <w:ind w:left="426" w:hanging="426"/>
      <w:outlineLvl w:val="1"/>
    </w:pPr>
    <w:rPr>
      <w:rFonts w:eastAsiaTheme="minorEastAsia"/>
      <w:b/>
      <w:bCs/>
      <w:color w:val="017057" w:themeColor="accent4" w:themeShade="BF"/>
      <w:sz w:val="24"/>
      <w:szCs w:val="24"/>
      <w:lang w:eastAsia="en-GB"/>
    </w:rPr>
  </w:style>
  <w:style w:type="paragraph" w:styleId="Heading3">
    <w:name w:val="heading 3"/>
    <w:basedOn w:val="Heading2"/>
    <w:next w:val="Normal"/>
    <w:link w:val="Heading3Char"/>
    <w:uiPriority w:val="9"/>
    <w:unhideWhenUsed/>
    <w:qFormat/>
    <w:rsid w:val="2686862E"/>
    <w:pPr>
      <w:outlineLvl w:val="2"/>
    </w:pPr>
  </w:style>
  <w:style w:type="paragraph" w:styleId="Heading4">
    <w:name w:val="heading 4"/>
    <w:basedOn w:val="Normal"/>
    <w:next w:val="Normal"/>
    <w:link w:val="Heading4Char"/>
    <w:uiPriority w:val="9"/>
    <w:unhideWhenUsed/>
    <w:qFormat/>
    <w:rsid w:val="00193D2C"/>
    <w:pPr>
      <w:keepNext/>
      <w:keepLines/>
      <w:pBdr>
        <w:bottom w:val="single" w:sz="4" w:space="1" w:color="626A1A" w:themeColor="accent3" w:themeShade="80"/>
      </w:pBdr>
      <w:spacing w:before="40" w:after="0"/>
      <w:outlineLvl w:val="3"/>
    </w:pPr>
    <w:rPr>
      <w:rFonts w:asciiTheme="majorHAnsi" w:eastAsiaTheme="majorEastAsia" w:hAnsiTheme="majorHAnsi" w:cstheme="majorBidi"/>
      <w:b/>
      <w:bCs/>
      <w:i/>
      <w:iCs/>
      <w:color w:val="3E762A" w:themeColor="accent1" w:themeShade="BF"/>
    </w:rPr>
  </w:style>
  <w:style w:type="paragraph" w:styleId="Heading5">
    <w:name w:val="heading 5"/>
    <w:basedOn w:val="Normal"/>
    <w:next w:val="Normal"/>
    <w:link w:val="Heading5Char"/>
    <w:uiPriority w:val="9"/>
    <w:unhideWhenUsed/>
    <w:qFormat/>
    <w:rsid w:val="00DC6275"/>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5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B3C"/>
  </w:style>
  <w:style w:type="paragraph" w:styleId="Footer">
    <w:name w:val="footer"/>
    <w:basedOn w:val="Normal"/>
    <w:link w:val="FooterChar"/>
    <w:uiPriority w:val="99"/>
    <w:unhideWhenUsed/>
    <w:rsid w:val="00C25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B3C"/>
  </w:style>
  <w:style w:type="paragraph" w:styleId="ListParagraph">
    <w:name w:val="List Paragraph"/>
    <w:basedOn w:val="Normal"/>
    <w:link w:val="ListParagraphChar"/>
    <w:uiPriority w:val="34"/>
    <w:qFormat/>
    <w:rsid w:val="00E70261"/>
    <w:pPr>
      <w:ind w:left="720"/>
      <w:contextualSpacing/>
    </w:pPr>
  </w:style>
  <w:style w:type="character" w:customStyle="1" w:styleId="Heading1Char">
    <w:name w:val="Heading 1 Char"/>
    <w:basedOn w:val="DefaultParagraphFont"/>
    <w:link w:val="Heading1"/>
    <w:uiPriority w:val="9"/>
    <w:rsid w:val="00D7421A"/>
    <w:rPr>
      <w:rFonts w:ascii="Calibri Light" w:hAnsi="Calibri Light" w:cs="Calibri Light"/>
      <w:b/>
      <w:bCs/>
      <w:color w:val="017057" w:themeColor="accent4" w:themeShade="BF"/>
      <w:sz w:val="28"/>
      <w:szCs w:val="28"/>
    </w:rPr>
  </w:style>
  <w:style w:type="character" w:customStyle="1" w:styleId="Heading2Char">
    <w:name w:val="Heading 2 Char"/>
    <w:basedOn w:val="DefaultParagraphFont"/>
    <w:link w:val="Heading2"/>
    <w:uiPriority w:val="9"/>
    <w:rsid w:val="002E60CD"/>
    <w:rPr>
      <w:rFonts w:eastAsiaTheme="minorEastAsia"/>
      <w:b/>
      <w:bCs/>
      <w:color w:val="017057" w:themeColor="accent4" w:themeShade="BF"/>
      <w:sz w:val="24"/>
      <w:szCs w:val="24"/>
      <w:shd w:val="clear" w:color="auto" w:fill="DAEFD3" w:themeFill="accent1" w:themeFillTint="33"/>
      <w:lang w:eastAsia="en-GB"/>
    </w:rPr>
  </w:style>
  <w:style w:type="paragraph" w:customStyle="1" w:styleId="CFparagraph">
    <w:name w:val="CF paragraph"/>
    <w:basedOn w:val="Normal"/>
    <w:link w:val="CFparagraphChar"/>
    <w:uiPriority w:val="1"/>
    <w:qFormat/>
    <w:rsid w:val="00F56C72"/>
    <w:pPr>
      <w:widowControl w:val="0"/>
      <w:spacing w:before="120" w:after="60" w:line="264" w:lineRule="auto"/>
    </w:pPr>
    <w:rPr>
      <w:rFonts w:ascii="Calibri Light" w:hAnsi="Calibri Light" w:cs="Calibri Light"/>
    </w:rPr>
  </w:style>
  <w:style w:type="paragraph" w:customStyle="1" w:styleId="SMbullet">
    <w:name w:val="SM bullet"/>
    <w:basedOn w:val="Normal"/>
    <w:link w:val="SMbulletChar"/>
    <w:rsid w:val="00E110E4"/>
    <w:pPr>
      <w:numPr>
        <w:numId w:val="13"/>
      </w:numPr>
    </w:pPr>
  </w:style>
  <w:style w:type="character" w:customStyle="1" w:styleId="CFparagraphChar">
    <w:name w:val="CF paragraph Char"/>
    <w:basedOn w:val="DefaultParagraphFont"/>
    <w:link w:val="CFparagraph"/>
    <w:uiPriority w:val="1"/>
    <w:rsid w:val="00F56C72"/>
    <w:rPr>
      <w:rFonts w:ascii="Calibri Light" w:hAnsi="Calibri Light" w:cs="Calibri Light"/>
    </w:rPr>
  </w:style>
  <w:style w:type="paragraph" w:customStyle="1" w:styleId="CFbullet">
    <w:name w:val="CF bullet"/>
    <w:basedOn w:val="SMbullet"/>
    <w:link w:val="CFbulletChar"/>
    <w:qFormat/>
    <w:rsid w:val="00EC37F7"/>
    <w:pPr>
      <w:spacing w:before="10" w:after="10" w:line="240" w:lineRule="auto"/>
      <w:ind w:left="714" w:hanging="357"/>
    </w:pPr>
    <w:rPr>
      <w:rFonts w:ascii="Calibri Light" w:hAnsi="Calibri Light" w:cs="Calibri Light"/>
      <w:noProof/>
    </w:rPr>
  </w:style>
  <w:style w:type="character" w:styleId="Hyperlink">
    <w:name w:val="Hyperlink"/>
    <w:basedOn w:val="DefaultParagraphFont"/>
    <w:uiPriority w:val="99"/>
    <w:unhideWhenUsed/>
    <w:rsid w:val="007217EE"/>
    <w:rPr>
      <w:color w:val="0000FF"/>
      <w:u w:val="single"/>
    </w:rPr>
  </w:style>
  <w:style w:type="character" w:customStyle="1" w:styleId="SMbulletChar">
    <w:name w:val="SM bullet Char"/>
    <w:basedOn w:val="DefaultParagraphFont"/>
    <w:link w:val="SMbullet"/>
    <w:rsid w:val="00E110E4"/>
  </w:style>
  <w:style w:type="character" w:customStyle="1" w:styleId="CFbulletChar">
    <w:name w:val="CF bullet Char"/>
    <w:basedOn w:val="SMbulletChar"/>
    <w:link w:val="CFbullet"/>
    <w:rsid w:val="00EC37F7"/>
    <w:rPr>
      <w:rFonts w:ascii="Calibri Light" w:hAnsi="Calibri Light" w:cs="Calibri Light"/>
      <w:noProof/>
    </w:rPr>
  </w:style>
  <w:style w:type="character" w:customStyle="1" w:styleId="ListParagraphChar">
    <w:name w:val="List Paragraph Char"/>
    <w:basedOn w:val="DefaultParagraphFont"/>
    <w:link w:val="ListParagraph"/>
    <w:uiPriority w:val="34"/>
    <w:rsid w:val="007217EE"/>
  </w:style>
  <w:style w:type="table" w:styleId="TableGrid">
    <w:name w:val="Table Grid"/>
    <w:aliases w:val="CB Report Table"/>
    <w:basedOn w:val="TableNormal"/>
    <w:rsid w:val="00D64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648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3">
    <w:name w:val="Body Text 3"/>
    <w:link w:val="BodyText3Char"/>
    <w:uiPriority w:val="99"/>
    <w:semiHidden/>
    <w:unhideWhenUsed/>
    <w:rsid w:val="00D648BD"/>
    <w:pPr>
      <w:tabs>
        <w:tab w:val="left" w:pos="43"/>
      </w:tabs>
      <w:spacing w:after="120" w:line="285" w:lineRule="auto"/>
    </w:pPr>
    <w:rPr>
      <w:rFonts w:ascii="Century Gothic" w:eastAsia="Times New Roman" w:hAnsi="Century Gothic" w:cs="Times New Roman"/>
      <w:color w:val="000000"/>
      <w:kern w:val="28"/>
      <w:sz w:val="20"/>
      <w:szCs w:val="19"/>
      <w:lang w:eastAsia="en-GB"/>
    </w:rPr>
  </w:style>
  <w:style w:type="character" w:customStyle="1" w:styleId="BodyText3Char">
    <w:name w:val="Body Text 3 Char"/>
    <w:basedOn w:val="DefaultParagraphFont"/>
    <w:link w:val="BodyText3"/>
    <w:uiPriority w:val="99"/>
    <w:semiHidden/>
    <w:rsid w:val="00D648BD"/>
    <w:rPr>
      <w:rFonts w:ascii="Century Gothic" w:eastAsia="Times New Roman" w:hAnsi="Century Gothic" w:cs="Times New Roman"/>
      <w:color w:val="000000"/>
      <w:kern w:val="28"/>
      <w:sz w:val="20"/>
      <w:szCs w:val="19"/>
      <w:lang w:eastAsia="en-GB"/>
    </w:rPr>
  </w:style>
  <w:style w:type="character" w:customStyle="1" w:styleId="Heading3Char">
    <w:name w:val="Heading 3 Char"/>
    <w:basedOn w:val="DefaultParagraphFont"/>
    <w:link w:val="Heading3"/>
    <w:uiPriority w:val="9"/>
    <w:rsid w:val="00744132"/>
    <w:rPr>
      <w:rFonts w:eastAsiaTheme="minorEastAsia"/>
      <w:b/>
      <w:bCs/>
      <w:color w:val="017057" w:themeColor="accent4" w:themeShade="BF"/>
      <w:sz w:val="24"/>
      <w:szCs w:val="24"/>
      <w:shd w:val="clear" w:color="auto" w:fill="DAEFD3" w:themeFill="accent1" w:themeFillTint="33"/>
      <w:lang w:eastAsia="en-GB"/>
    </w:rPr>
  </w:style>
  <w:style w:type="table" w:styleId="GridTable2-Accent1">
    <w:name w:val="Grid Table 2 Accent 1"/>
    <w:basedOn w:val="TableNormal"/>
    <w:uiPriority w:val="47"/>
    <w:rsid w:val="00AA4890"/>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UnresolvedMention">
    <w:name w:val="Unresolved Mention"/>
    <w:basedOn w:val="DefaultParagraphFont"/>
    <w:uiPriority w:val="99"/>
    <w:semiHidden/>
    <w:unhideWhenUsed/>
    <w:rsid w:val="000E10A7"/>
    <w:rPr>
      <w:color w:val="605E5C"/>
      <w:shd w:val="clear" w:color="auto" w:fill="E1DFDD"/>
    </w:rPr>
  </w:style>
  <w:style w:type="paragraph" w:styleId="Revision">
    <w:name w:val="Revision"/>
    <w:hidden/>
    <w:uiPriority w:val="99"/>
    <w:semiHidden/>
    <w:rsid w:val="004005F1"/>
    <w:pPr>
      <w:spacing w:after="0" w:line="240" w:lineRule="auto"/>
    </w:pPr>
  </w:style>
  <w:style w:type="character" w:styleId="CommentReference">
    <w:name w:val="annotation reference"/>
    <w:basedOn w:val="DefaultParagraphFont"/>
    <w:uiPriority w:val="99"/>
    <w:semiHidden/>
    <w:unhideWhenUsed/>
    <w:rsid w:val="0033308D"/>
    <w:rPr>
      <w:sz w:val="16"/>
      <w:szCs w:val="16"/>
    </w:rPr>
  </w:style>
  <w:style w:type="paragraph" w:styleId="CommentText">
    <w:name w:val="annotation text"/>
    <w:basedOn w:val="Normal"/>
    <w:link w:val="CommentTextChar"/>
    <w:uiPriority w:val="99"/>
    <w:unhideWhenUsed/>
    <w:rsid w:val="0033308D"/>
    <w:pPr>
      <w:spacing w:line="240" w:lineRule="auto"/>
    </w:pPr>
    <w:rPr>
      <w:sz w:val="20"/>
      <w:szCs w:val="20"/>
    </w:rPr>
  </w:style>
  <w:style w:type="character" w:customStyle="1" w:styleId="CommentTextChar">
    <w:name w:val="Comment Text Char"/>
    <w:basedOn w:val="DefaultParagraphFont"/>
    <w:link w:val="CommentText"/>
    <w:uiPriority w:val="99"/>
    <w:rsid w:val="0033308D"/>
    <w:rPr>
      <w:sz w:val="20"/>
      <w:szCs w:val="20"/>
    </w:rPr>
  </w:style>
  <w:style w:type="paragraph" w:styleId="CommentSubject">
    <w:name w:val="annotation subject"/>
    <w:basedOn w:val="CommentText"/>
    <w:next w:val="CommentText"/>
    <w:link w:val="CommentSubjectChar"/>
    <w:uiPriority w:val="99"/>
    <w:semiHidden/>
    <w:unhideWhenUsed/>
    <w:rsid w:val="0033308D"/>
    <w:rPr>
      <w:b/>
      <w:bCs/>
    </w:rPr>
  </w:style>
  <w:style w:type="character" w:customStyle="1" w:styleId="CommentSubjectChar">
    <w:name w:val="Comment Subject Char"/>
    <w:basedOn w:val="CommentTextChar"/>
    <w:link w:val="CommentSubject"/>
    <w:uiPriority w:val="99"/>
    <w:semiHidden/>
    <w:rsid w:val="0033308D"/>
    <w:rPr>
      <w:b/>
      <w:bCs/>
      <w:sz w:val="20"/>
      <w:szCs w:val="20"/>
    </w:rPr>
  </w:style>
  <w:style w:type="paragraph" w:styleId="EndnoteText">
    <w:name w:val="endnote text"/>
    <w:basedOn w:val="Normal"/>
    <w:link w:val="EndnoteTextChar"/>
    <w:uiPriority w:val="99"/>
    <w:unhideWhenUsed/>
    <w:rsid w:val="00945605"/>
    <w:pPr>
      <w:spacing w:after="0" w:line="240" w:lineRule="auto"/>
    </w:pPr>
    <w:rPr>
      <w:sz w:val="20"/>
      <w:szCs w:val="20"/>
    </w:rPr>
  </w:style>
  <w:style w:type="character" w:customStyle="1" w:styleId="EndnoteTextChar">
    <w:name w:val="Endnote Text Char"/>
    <w:basedOn w:val="DefaultParagraphFont"/>
    <w:link w:val="EndnoteText"/>
    <w:uiPriority w:val="99"/>
    <w:rsid w:val="00945605"/>
    <w:rPr>
      <w:sz w:val="20"/>
      <w:szCs w:val="20"/>
    </w:rPr>
  </w:style>
  <w:style w:type="character" w:styleId="EndnoteReference">
    <w:name w:val="endnote reference"/>
    <w:basedOn w:val="DefaultParagraphFont"/>
    <w:uiPriority w:val="99"/>
    <w:semiHidden/>
    <w:unhideWhenUsed/>
    <w:rsid w:val="00945605"/>
    <w:rPr>
      <w:vertAlign w:val="superscript"/>
    </w:rPr>
  </w:style>
  <w:style w:type="table" w:styleId="GridTable6Colorful-Accent1">
    <w:name w:val="Grid Table 6 Colorful Accent 1"/>
    <w:basedOn w:val="TableNormal"/>
    <w:uiPriority w:val="51"/>
    <w:rsid w:val="006B16EB"/>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normaltextrun">
    <w:name w:val="normaltextrun"/>
    <w:basedOn w:val="DefaultParagraphFont"/>
    <w:rsid w:val="00DB2966"/>
  </w:style>
  <w:style w:type="paragraph" w:customStyle="1" w:styleId="BodyNumbered">
    <w:name w:val="Body Numbered"/>
    <w:basedOn w:val="ListParagraph"/>
    <w:qFormat/>
    <w:rsid w:val="00DB2966"/>
    <w:pPr>
      <w:tabs>
        <w:tab w:val="num" w:pos="360"/>
        <w:tab w:val="left" w:pos="993"/>
        <w:tab w:val="left" w:pos="1134"/>
      </w:tabs>
      <w:spacing w:after="0" w:line="240" w:lineRule="auto"/>
      <w:ind w:left="1425" w:hanging="432"/>
    </w:pPr>
    <w:rPr>
      <w:rFonts w:eastAsia="Times New Roman" w:cs="Times New Roman"/>
      <w:sz w:val="24"/>
      <w:szCs w:val="20"/>
    </w:rPr>
  </w:style>
  <w:style w:type="paragraph" w:customStyle="1" w:styleId="SubHeading">
    <w:name w:val="Sub Heading"/>
    <w:basedOn w:val="ListParagraph"/>
    <w:next w:val="Normal"/>
    <w:qFormat/>
    <w:rsid w:val="00DB2966"/>
    <w:pPr>
      <w:numPr>
        <w:numId w:val="14"/>
      </w:numPr>
      <w:tabs>
        <w:tab w:val="num" w:pos="360"/>
        <w:tab w:val="left" w:pos="1134"/>
      </w:tabs>
      <w:spacing w:after="0" w:line="240" w:lineRule="auto"/>
      <w:outlineLvl w:val="1"/>
    </w:pPr>
    <w:rPr>
      <w:rFonts w:eastAsia="Times New Roman" w:cs="Times New Roman"/>
      <w:b/>
      <w:color w:val="7030A0"/>
      <w:sz w:val="24"/>
      <w:szCs w:val="20"/>
    </w:rPr>
  </w:style>
  <w:style w:type="character" w:styleId="FollowedHyperlink">
    <w:name w:val="FollowedHyperlink"/>
    <w:basedOn w:val="DefaultParagraphFont"/>
    <w:uiPriority w:val="99"/>
    <w:semiHidden/>
    <w:unhideWhenUsed/>
    <w:rsid w:val="00F424F7"/>
    <w:rPr>
      <w:color w:val="BA6906" w:themeColor="followedHyperlink"/>
      <w:u w:val="single"/>
    </w:rPr>
  </w:style>
  <w:style w:type="character" w:customStyle="1" w:styleId="Heading4Char">
    <w:name w:val="Heading 4 Char"/>
    <w:basedOn w:val="DefaultParagraphFont"/>
    <w:link w:val="Heading4"/>
    <w:uiPriority w:val="9"/>
    <w:rsid w:val="00193D2C"/>
    <w:rPr>
      <w:rFonts w:asciiTheme="majorHAnsi" w:eastAsiaTheme="majorEastAsia" w:hAnsiTheme="majorHAnsi" w:cstheme="majorBidi"/>
      <w:b/>
      <w:bCs/>
      <w:i/>
      <w:iCs/>
      <w:color w:val="3E762A" w:themeColor="accent1" w:themeShade="BF"/>
    </w:rPr>
  </w:style>
  <w:style w:type="character" w:customStyle="1" w:styleId="Heading5Char">
    <w:name w:val="Heading 5 Char"/>
    <w:basedOn w:val="DefaultParagraphFont"/>
    <w:link w:val="Heading5"/>
    <w:uiPriority w:val="9"/>
    <w:rsid w:val="00DC6275"/>
    <w:rPr>
      <w:rFonts w:asciiTheme="majorHAnsi" w:eastAsiaTheme="majorEastAsia" w:hAnsiTheme="majorHAnsi" w:cstheme="majorBidi"/>
      <w:color w:val="3E762A" w:themeColor="accent1" w:themeShade="BF"/>
    </w:rPr>
  </w:style>
  <w:style w:type="character" w:styleId="IntenseEmphasis">
    <w:name w:val="Intense Emphasis"/>
    <w:basedOn w:val="DefaultParagraphFont"/>
    <w:uiPriority w:val="21"/>
    <w:qFormat/>
    <w:rsid w:val="00DC6275"/>
    <w:rPr>
      <w:i/>
      <w:iCs/>
      <w:color w:val="549E39" w:themeColor="accent1"/>
    </w:rPr>
  </w:style>
  <w:style w:type="character" w:customStyle="1" w:styleId="QuoteChar">
    <w:name w:val="Quote Char"/>
    <w:basedOn w:val="DefaultParagraphFont"/>
    <w:link w:val="Quote"/>
    <w:uiPriority w:val="29"/>
    <w:rsid w:val="00050173"/>
    <w:rPr>
      <w:i/>
      <w:iCs/>
      <w:color w:val="404040" w:themeColor="text1" w:themeTint="BF"/>
    </w:rPr>
  </w:style>
  <w:style w:type="paragraph" w:styleId="Quote">
    <w:name w:val="Quote"/>
    <w:basedOn w:val="Normal"/>
    <w:next w:val="Normal"/>
    <w:link w:val="QuoteChar"/>
    <w:uiPriority w:val="29"/>
    <w:qFormat/>
    <w:rsid w:val="00050173"/>
    <w:pPr>
      <w:spacing w:before="200"/>
      <w:ind w:left="864" w:right="864"/>
      <w:jc w:val="center"/>
    </w:pPr>
    <w:rPr>
      <w:i/>
      <w:iCs/>
      <w:color w:val="404040" w:themeColor="text1" w:themeTint="BF"/>
    </w:rPr>
  </w:style>
  <w:style w:type="paragraph" w:customStyle="1" w:styleId="Quotetext">
    <w:name w:val="Quote text"/>
    <w:basedOn w:val="Normal"/>
    <w:rsid w:val="00122161"/>
    <w:pPr>
      <w:spacing w:after="240" w:line="240" w:lineRule="auto"/>
      <w:ind w:left="567" w:right="567"/>
    </w:pPr>
    <w:rPr>
      <w:rFonts w:ascii="Arial" w:eastAsia="Times New Roman" w:hAnsi="Arial" w:cs="Times New Roman"/>
      <w:i/>
      <w:iCs/>
      <w:color w:val="003366"/>
    </w:rPr>
  </w:style>
  <w:style w:type="paragraph" w:customStyle="1" w:styleId="Quotesource">
    <w:name w:val="Quote source"/>
    <w:basedOn w:val="Normal"/>
    <w:rsid w:val="00122161"/>
    <w:pPr>
      <w:spacing w:before="60" w:after="240" w:line="240" w:lineRule="auto"/>
      <w:ind w:left="567" w:right="567"/>
    </w:pPr>
    <w:rPr>
      <w:rFonts w:ascii="Arial" w:eastAsia="Times New Roman" w:hAnsi="Arial" w:cs="Times New Roman"/>
      <w:color w:val="003366"/>
      <w:sz w:val="14"/>
      <w:szCs w:val="14"/>
    </w:rPr>
  </w:style>
  <w:style w:type="paragraph" w:customStyle="1" w:styleId="Bullet1">
    <w:name w:val="Bullet 1"/>
    <w:basedOn w:val="Normal"/>
    <w:link w:val="Bullet1Char"/>
    <w:qFormat/>
    <w:rsid w:val="00122161"/>
    <w:pPr>
      <w:numPr>
        <w:numId w:val="17"/>
      </w:numPr>
      <w:spacing w:after="240" w:line="240" w:lineRule="auto"/>
      <w:ind w:left="284" w:hanging="284"/>
    </w:pPr>
    <w:rPr>
      <w:rFonts w:ascii="Arial" w:eastAsia="Times New Roman" w:hAnsi="Arial" w:cs="Times New Roman"/>
    </w:rPr>
  </w:style>
  <w:style w:type="character" w:customStyle="1" w:styleId="Bullet1Char">
    <w:name w:val="Bullet 1 Char"/>
    <w:basedOn w:val="DefaultParagraphFont"/>
    <w:link w:val="Bullet1"/>
    <w:rsid w:val="00122161"/>
    <w:rPr>
      <w:rFonts w:ascii="Arial" w:eastAsia="Times New Roman" w:hAnsi="Arial" w:cs="Times New Roman"/>
    </w:rPr>
  </w:style>
  <w:style w:type="paragraph" w:styleId="Caption">
    <w:name w:val="caption"/>
    <w:basedOn w:val="Normal"/>
    <w:next w:val="Normal"/>
    <w:uiPriority w:val="35"/>
    <w:unhideWhenUsed/>
    <w:qFormat/>
    <w:rsid w:val="00122161"/>
    <w:pPr>
      <w:spacing w:before="120" w:after="240" w:line="240" w:lineRule="auto"/>
    </w:pPr>
    <w:rPr>
      <w:rFonts w:ascii="Arial" w:eastAsia="Times New Roman" w:hAnsi="Arial" w:cs="Times New Roman"/>
      <w:bCs/>
      <w:i/>
      <w:color w:val="FF6600"/>
      <w:sz w:val="18"/>
      <w:szCs w:val="18"/>
    </w:rPr>
  </w:style>
  <w:style w:type="paragraph" w:customStyle="1" w:styleId="Numberedlist">
    <w:name w:val="Numbered list"/>
    <w:basedOn w:val="ListParagraph"/>
    <w:link w:val="NumberedlistChar"/>
    <w:qFormat/>
    <w:rsid w:val="00122161"/>
    <w:pPr>
      <w:numPr>
        <w:numId w:val="18"/>
      </w:numPr>
      <w:spacing w:after="240" w:line="240" w:lineRule="auto"/>
      <w:ind w:left="567" w:hanging="567"/>
    </w:pPr>
    <w:rPr>
      <w:rFonts w:ascii="Arial" w:eastAsia="Times New Roman" w:hAnsi="Arial" w:cs="Times New Roman"/>
    </w:rPr>
  </w:style>
  <w:style w:type="paragraph" w:customStyle="1" w:styleId="Numberedlistindent">
    <w:name w:val="Numbered list indent"/>
    <w:basedOn w:val="ListParagraph"/>
    <w:qFormat/>
    <w:rsid w:val="00122161"/>
    <w:pPr>
      <w:numPr>
        <w:ilvl w:val="1"/>
        <w:numId w:val="18"/>
      </w:numPr>
      <w:tabs>
        <w:tab w:val="clear" w:pos="1437"/>
        <w:tab w:val="num" w:pos="-5245"/>
      </w:tabs>
      <w:spacing w:after="240" w:line="240" w:lineRule="auto"/>
      <w:ind w:left="1134" w:hanging="567"/>
    </w:pPr>
    <w:rPr>
      <w:rFonts w:ascii="Arial" w:eastAsia="Times New Roman" w:hAnsi="Arial" w:cs="Times New Roman"/>
    </w:rPr>
  </w:style>
  <w:style w:type="character" w:customStyle="1" w:styleId="NumberedlistChar">
    <w:name w:val="Numbered list Char"/>
    <w:basedOn w:val="DefaultParagraphFont"/>
    <w:link w:val="Numberedlist"/>
    <w:rsid w:val="00122161"/>
    <w:rPr>
      <w:rFonts w:ascii="Arial" w:eastAsia="Times New Roman" w:hAnsi="Arial" w:cs="Times New Roman"/>
    </w:rPr>
  </w:style>
  <w:style w:type="paragraph" w:styleId="FootnoteText">
    <w:name w:val="footnote text"/>
    <w:basedOn w:val="Normal"/>
    <w:link w:val="FootnoteTextChar"/>
    <w:semiHidden/>
    <w:unhideWhenUsed/>
    <w:rsid w:val="0050601F"/>
    <w:pPr>
      <w:spacing w:after="0" w:line="240" w:lineRule="auto"/>
    </w:pPr>
    <w:rPr>
      <w:sz w:val="20"/>
      <w:szCs w:val="20"/>
    </w:rPr>
  </w:style>
  <w:style w:type="character" w:customStyle="1" w:styleId="FootnoteTextChar">
    <w:name w:val="Footnote Text Char"/>
    <w:basedOn w:val="DefaultParagraphFont"/>
    <w:link w:val="FootnoteText"/>
    <w:semiHidden/>
    <w:rsid w:val="0050601F"/>
    <w:rPr>
      <w:sz w:val="20"/>
      <w:szCs w:val="20"/>
    </w:rPr>
  </w:style>
  <w:style w:type="character" w:styleId="FootnoteReference">
    <w:name w:val="footnote reference"/>
    <w:basedOn w:val="DefaultParagraphFont"/>
    <w:semiHidden/>
    <w:unhideWhenUsed/>
    <w:rsid w:val="0050601F"/>
    <w:rPr>
      <w:vertAlign w:val="superscript"/>
    </w:rPr>
  </w:style>
  <w:style w:type="table" w:styleId="GridTable1Light-Accent6">
    <w:name w:val="Grid Table 1 Light Accent 6"/>
    <w:basedOn w:val="TableNormal"/>
    <w:uiPriority w:val="46"/>
    <w:rsid w:val="004F3D43"/>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7948BE"/>
    <w:pPr>
      <w:keepNext/>
      <w:keepLines/>
      <w:spacing w:before="240" w:after="0" w:line="259" w:lineRule="auto"/>
      <w:jc w:val="left"/>
      <w:outlineLvl w:val="9"/>
    </w:pPr>
    <w:rPr>
      <w:rFonts w:asciiTheme="majorHAnsi" w:eastAsiaTheme="majorEastAsia" w:hAnsiTheme="majorHAnsi" w:cstheme="majorBidi"/>
      <w:b w:val="0"/>
      <w:bCs w:val="0"/>
      <w:color w:val="3E762A" w:themeColor="accent1" w:themeShade="BF"/>
      <w:sz w:val="32"/>
      <w:szCs w:val="32"/>
      <w:lang w:val="en-US"/>
    </w:rPr>
  </w:style>
  <w:style w:type="paragraph" w:styleId="TOC2">
    <w:name w:val="toc 2"/>
    <w:basedOn w:val="Normal"/>
    <w:next w:val="Normal"/>
    <w:autoRedefine/>
    <w:uiPriority w:val="39"/>
    <w:unhideWhenUsed/>
    <w:rsid w:val="007948BE"/>
    <w:pPr>
      <w:spacing w:after="100"/>
      <w:ind w:left="220"/>
    </w:pPr>
  </w:style>
  <w:style w:type="paragraph" w:styleId="TOC3">
    <w:name w:val="toc 3"/>
    <w:basedOn w:val="Normal"/>
    <w:next w:val="Normal"/>
    <w:autoRedefine/>
    <w:uiPriority w:val="39"/>
    <w:unhideWhenUsed/>
    <w:rsid w:val="007948BE"/>
    <w:pPr>
      <w:spacing w:after="100"/>
      <w:ind w:left="440"/>
    </w:pPr>
  </w:style>
  <w:style w:type="paragraph" w:customStyle="1" w:styleId="TableCF">
    <w:name w:val="TableCF"/>
    <w:basedOn w:val="ListParagraph"/>
    <w:link w:val="TableCFChar"/>
    <w:qFormat/>
    <w:rsid w:val="004776D6"/>
    <w:pPr>
      <w:keepNext/>
      <w:numPr>
        <w:numId w:val="32"/>
      </w:numPr>
      <w:spacing w:before="120" w:after="120"/>
      <w:ind w:left="425" w:hanging="357"/>
    </w:pPr>
    <w:rPr>
      <w:rFonts w:ascii="Calibri Light" w:eastAsia="Aptos" w:hAnsi="Calibri Light" w:cs="Calibri Light"/>
      <w:kern w:val="3"/>
    </w:rPr>
  </w:style>
  <w:style w:type="character" w:customStyle="1" w:styleId="TableCFChar">
    <w:name w:val="TableCF Char"/>
    <w:basedOn w:val="ListParagraphChar"/>
    <w:link w:val="TableCF"/>
    <w:rsid w:val="004776D6"/>
    <w:rPr>
      <w:rFonts w:ascii="Calibri Light" w:eastAsia="Aptos" w:hAnsi="Calibri Light" w:cs="Calibri Light"/>
      <w:kern w:val="3"/>
    </w:rPr>
  </w:style>
  <w:style w:type="paragraph" w:customStyle="1" w:styleId="FIgureCF">
    <w:name w:val="FIgureCF"/>
    <w:basedOn w:val="ListParagraph"/>
    <w:link w:val="FIgureCFChar"/>
    <w:qFormat/>
    <w:rsid w:val="00024272"/>
    <w:pPr>
      <w:keepNext/>
      <w:numPr>
        <w:numId w:val="29"/>
      </w:numPr>
      <w:spacing w:before="120" w:after="160" w:line="259" w:lineRule="auto"/>
      <w:ind w:left="426" w:hanging="357"/>
    </w:pPr>
    <w:rPr>
      <w:rFonts w:ascii="Calibri" w:hAnsi="Calibri" w:cs="Calibri"/>
      <w:sz w:val="20"/>
      <w:szCs w:val="20"/>
    </w:rPr>
  </w:style>
  <w:style w:type="character" w:customStyle="1" w:styleId="FIgureCFChar">
    <w:name w:val="FIgureCF Char"/>
    <w:basedOn w:val="ListParagraphChar"/>
    <w:link w:val="FIgureCF"/>
    <w:rsid w:val="00024272"/>
    <w:rPr>
      <w:rFonts w:ascii="Calibri" w:hAnsi="Calibri" w:cs="Calibri"/>
      <w:sz w:val="20"/>
      <w:szCs w:val="20"/>
    </w:rPr>
  </w:style>
  <w:style w:type="table" w:styleId="GridTable1Light-Accent1">
    <w:name w:val="Grid Table 1 Light Accent 1"/>
    <w:basedOn w:val="TableNormal"/>
    <w:uiPriority w:val="46"/>
    <w:rsid w:val="005A176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60551"/>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E60551"/>
    <w:pPr>
      <w:spacing w:after="100"/>
    </w:pPr>
  </w:style>
  <w:style w:type="paragraph" w:styleId="TOC4">
    <w:name w:val="toc 4"/>
    <w:basedOn w:val="Normal"/>
    <w:next w:val="Normal"/>
    <w:autoRedefine/>
    <w:uiPriority w:val="39"/>
    <w:unhideWhenUsed/>
    <w:rsid w:val="00193D2C"/>
    <w:pPr>
      <w:tabs>
        <w:tab w:val="left" w:pos="1701"/>
        <w:tab w:val="right" w:leader="dot" w:pos="9736"/>
      </w:tabs>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2095">
      <w:bodyDiv w:val="1"/>
      <w:marLeft w:val="0"/>
      <w:marRight w:val="0"/>
      <w:marTop w:val="0"/>
      <w:marBottom w:val="0"/>
      <w:divBdr>
        <w:top w:val="none" w:sz="0" w:space="0" w:color="auto"/>
        <w:left w:val="none" w:sz="0" w:space="0" w:color="auto"/>
        <w:bottom w:val="none" w:sz="0" w:space="0" w:color="auto"/>
        <w:right w:val="none" w:sz="0" w:space="0" w:color="auto"/>
      </w:divBdr>
      <w:divsChild>
        <w:div w:id="864249573">
          <w:marLeft w:val="0"/>
          <w:marRight w:val="0"/>
          <w:marTop w:val="0"/>
          <w:marBottom w:val="0"/>
          <w:divBdr>
            <w:top w:val="none" w:sz="0" w:space="0" w:color="auto"/>
            <w:left w:val="none" w:sz="0" w:space="0" w:color="auto"/>
            <w:bottom w:val="none" w:sz="0" w:space="0" w:color="auto"/>
            <w:right w:val="none" w:sz="0" w:space="0" w:color="auto"/>
          </w:divBdr>
        </w:div>
      </w:divsChild>
    </w:div>
    <w:div w:id="152184980">
      <w:bodyDiv w:val="1"/>
      <w:marLeft w:val="0"/>
      <w:marRight w:val="0"/>
      <w:marTop w:val="0"/>
      <w:marBottom w:val="0"/>
      <w:divBdr>
        <w:top w:val="none" w:sz="0" w:space="0" w:color="auto"/>
        <w:left w:val="none" w:sz="0" w:space="0" w:color="auto"/>
        <w:bottom w:val="none" w:sz="0" w:space="0" w:color="auto"/>
        <w:right w:val="none" w:sz="0" w:space="0" w:color="auto"/>
      </w:divBdr>
    </w:div>
    <w:div w:id="268588236">
      <w:bodyDiv w:val="1"/>
      <w:marLeft w:val="0"/>
      <w:marRight w:val="0"/>
      <w:marTop w:val="0"/>
      <w:marBottom w:val="0"/>
      <w:divBdr>
        <w:top w:val="none" w:sz="0" w:space="0" w:color="auto"/>
        <w:left w:val="none" w:sz="0" w:space="0" w:color="auto"/>
        <w:bottom w:val="none" w:sz="0" w:space="0" w:color="auto"/>
        <w:right w:val="none" w:sz="0" w:space="0" w:color="auto"/>
      </w:divBdr>
    </w:div>
    <w:div w:id="576592029">
      <w:bodyDiv w:val="1"/>
      <w:marLeft w:val="0"/>
      <w:marRight w:val="0"/>
      <w:marTop w:val="0"/>
      <w:marBottom w:val="0"/>
      <w:divBdr>
        <w:top w:val="none" w:sz="0" w:space="0" w:color="auto"/>
        <w:left w:val="none" w:sz="0" w:space="0" w:color="auto"/>
        <w:bottom w:val="none" w:sz="0" w:space="0" w:color="auto"/>
        <w:right w:val="none" w:sz="0" w:space="0" w:color="auto"/>
      </w:divBdr>
    </w:div>
    <w:div w:id="599140215">
      <w:bodyDiv w:val="1"/>
      <w:marLeft w:val="0"/>
      <w:marRight w:val="0"/>
      <w:marTop w:val="0"/>
      <w:marBottom w:val="0"/>
      <w:divBdr>
        <w:top w:val="none" w:sz="0" w:space="0" w:color="auto"/>
        <w:left w:val="none" w:sz="0" w:space="0" w:color="auto"/>
        <w:bottom w:val="none" w:sz="0" w:space="0" w:color="auto"/>
        <w:right w:val="none" w:sz="0" w:space="0" w:color="auto"/>
      </w:divBdr>
      <w:divsChild>
        <w:div w:id="1667394414">
          <w:marLeft w:val="0"/>
          <w:marRight w:val="0"/>
          <w:marTop w:val="0"/>
          <w:marBottom w:val="0"/>
          <w:divBdr>
            <w:top w:val="none" w:sz="0" w:space="0" w:color="auto"/>
            <w:left w:val="none" w:sz="0" w:space="0" w:color="auto"/>
            <w:bottom w:val="none" w:sz="0" w:space="0" w:color="auto"/>
            <w:right w:val="none" w:sz="0" w:space="0" w:color="auto"/>
          </w:divBdr>
        </w:div>
      </w:divsChild>
    </w:div>
    <w:div w:id="654990075">
      <w:bodyDiv w:val="1"/>
      <w:marLeft w:val="0"/>
      <w:marRight w:val="0"/>
      <w:marTop w:val="0"/>
      <w:marBottom w:val="0"/>
      <w:divBdr>
        <w:top w:val="none" w:sz="0" w:space="0" w:color="auto"/>
        <w:left w:val="none" w:sz="0" w:space="0" w:color="auto"/>
        <w:bottom w:val="none" w:sz="0" w:space="0" w:color="auto"/>
        <w:right w:val="none" w:sz="0" w:space="0" w:color="auto"/>
      </w:divBdr>
    </w:div>
    <w:div w:id="745303010">
      <w:bodyDiv w:val="1"/>
      <w:marLeft w:val="0"/>
      <w:marRight w:val="0"/>
      <w:marTop w:val="0"/>
      <w:marBottom w:val="0"/>
      <w:divBdr>
        <w:top w:val="none" w:sz="0" w:space="0" w:color="auto"/>
        <w:left w:val="none" w:sz="0" w:space="0" w:color="auto"/>
        <w:bottom w:val="none" w:sz="0" w:space="0" w:color="auto"/>
        <w:right w:val="none" w:sz="0" w:space="0" w:color="auto"/>
      </w:divBdr>
    </w:div>
    <w:div w:id="760566335">
      <w:bodyDiv w:val="1"/>
      <w:marLeft w:val="0"/>
      <w:marRight w:val="0"/>
      <w:marTop w:val="0"/>
      <w:marBottom w:val="0"/>
      <w:divBdr>
        <w:top w:val="none" w:sz="0" w:space="0" w:color="auto"/>
        <w:left w:val="none" w:sz="0" w:space="0" w:color="auto"/>
        <w:bottom w:val="none" w:sz="0" w:space="0" w:color="auto"/>
        <w:right w:val="none" w:sz="0" w:space="0" w:color="auto"/>
      </w:divBdr>
    </w:div>
    <w:div w:id="790900013">
      <w:bodyDiv w:val="1"/>
      <w:marLeft w:val="0"/>
      <w:marRight w:val="0"/>
      <w:marTop w:val="0"/>
      <w:marBottom w:val="0"/>
      <w:divBdr>
        <w:top w:val="none" w:sz="0" w:space="0" w:color="auto"/>
        <w:left w:val="none" w:sz="0" w:space="0" w:color="auto"/>
        <w:bottom w:val="none" w:sz="0" w:space="0" w:color="auto"/>
        <w:right w:val="none" w:sz="0" w:space="0" w:color="auto"/>
      </w:divBdr>
    </w:div>
    <w:div w:id="829371863">
      <w:bodyDiv w:val="1"/>
      <w:marLeft w:val="0"/>
      <w:marRight w:val="0"/>
      <w:marTop w:val="0"/>
      <w:marBottom w:val="0"/>
      <w:divBdr>
        <w:top w:val="none" w:sz="0" w:space="0" w:color="auto"/>
        <w:left w:val="none" w:sz="0" w:space="0" w:color="auto"/>
        <w:bottom w:val="none" w:sz="0" w:space="0" w:color="auto"/>
        <w:right w:val="none" w:sz="0" w:space="0" w:color="auto"/>
      </w:divBdr>
      <w:divsChild>
        <w:div w:id="574322391">
          <w:marLeft w:val="547"/>
          <w:marRight w:val="0"/>
          <w:marTop w:val="0"/>
          <w:marBottom w:val="0"/>
          <w:divBdr>
            <w:top w:val="none" w:sz="0" w:space="0" w:color="auto"/>
            <w:left w:val="none" w:sz="0" w:space="0" w:color="auto"/>
            <w:bottom w:val="none" w:sz="0" w:space="0" w:color="auto"/>
            <w:right w:val="none" w:sz="0" w:space="0" w:color="auto"/>
          </w:divBdr>
        </w:div>
      </w:divsChild>
    </w:div>
    <w:div w:id="895702382">
      <w:bodyDiv w:val="1"/>
      <w:marLeft w:val="0"/>
      <w:marRight w:val="0"/>
      <w:marTop w:val="0"/>
      <w:marBottom w:val="0"/>
      <w:divBdr>
        <w:top w:val="none" w:sz="0" w:space="0" w:color="auto"/>
        <w:left w:val="none" w:sz="0" w:space="0" w:color="auto"/>
        <w:bottom w:val="none" w:sz="0" w:space="0" w:color="auto"/>
        <w:right w:val="none" w:sz="0" w:space="0" w:color="auto"/>
      </w:divBdr>
      <w:divsChild>
        <w:div w:id="4212672">
          <w:marLeft w:val="0"/>
          <w:marRight w:val="0"/>
          <w:marTop w:val="0"/>
          <w:marBottom w:val="0"/>
          <w:divBdr>
            <w:top w:val="none" w:sz="0" w:space="0" w:color="auto"/>
            <w:left w:val="none" w:sz="0" w:space="0" w:color="auto"/>
            <w:bottom w:val="none" w:sz="0" w:space="0" w:color="auto"/>
            <w:right w:val="none" w:sz="0" w:space="0" w:color="auto"/>
          </w:divBdr>
        </w:div>
        <w:div w:id="47195717">
          <w:marLeft w:val="0"/>
          <w:marRight w:val="0"/>
          <w:marTop w:val="0"/>
          <w:marBottom w:val="0"/>
          <w:divBdr>
            <w:top w:val="none" w:sz="0" w:space="0" w:color="auto"/>
            <w:left w:val="none" w:sz="0" w:space="0" w:color="auto"/>
            <w:bottom w:val="none" w:sz="0" w:space="0" w:color="auto"/>
            <w:right w:val="none" w:sz="0" w:space="0" w:color="auto"/>
          </w:divBdr>
        </w:div>
        <w:div w:id="84151640">
          <w:marLeft w:val="0"/>
          <w:marRight w:val="0"/>
          <w:marTop w:val="0"/>
          <w:marBottom w:val="0"/>
          <w:divBdr>
            <w:top w:val="none" w:sz="0" w:space="0" w:color="auto"/>
            <w:left w:val="none" w:sz="0" w:space="0" w:color="auto"/>
            <w:bottom w:val="none" w:sz="0" w:space="0" w:color="auto"/>
            <w:right w:val="none" w:sz="0" w:space="0" w:color="auto"/>
          </w:divBdr>
        </w:div>
        <w:div w:id="96676466">
          <w:marLeft w:val="0"/>
          <w:marRight w:val="0"/>
          <w:marTop w:val="0"/>
          <w:marBottom w:val="0"/>
          <w:divBdr>
            <w:top w:val="none" w:sz="0" w:space="0" w:color="auto"/>
            <w:left w:val="none" w:sz="0" w:space="0" w:color="auto"/>
            <w:bottom w:val="none" w:sz="0" w:space="0" w:color="auto"/>
            <w:right w:val="none" w:sz="0" w:space="0" w:color="auto"/>
          </w:divBdr>
        </w:div>
        <w:div w:id="117115926">
          <w:marLeft w:val="0"/>
          <w:marRight w:val="0"/>
          <w:marTop w:val="0"/>
          <w:marBottom w:val="0"/>
          <w:divBdr>
            <w:top w:val="none" w:sz="0" w:space="0" w:color="auto"/>
            <w:left w:val="none" w:sz="0" w:space="0" w:color="auto"/>
            <w:bottom w:val="none" w:sz="0" w:space="0" w:color="auto"/>
            <w:right w:val="none" w:sz="0" w:space="0" w:color="auto"/>
          </w:divBdr>
        </w:div>
        <w:div w:id="126120244">
          <w:marLeft w:val="0"/>
          <w:marRight w:val="0"/>
          <w:marTop w:val="0"/>
          <w:marBottom w:val="0"/>
          <w:divBdr>
            <w:top w:val="none" w:sz="0" w:space="0" w:color="auto"/>
            <w:left w:val="none" w:sz="0" w:space="0" w:color="auto"/>
            <w:bottom w:val="none" w:sz="0" w:space="0" w:color="auto"/>
            <w:right w:val="none" w:sz="0" w:space="0" w:color="auto"/>
          </w:divBdr>
        </w:div>
        <w:div w:id="155192760">
          <w:marLeft w:val="0"/>
          <w:marRight w:val="0"/>
          <w:marTop w:val="0"/>
          <w:marBottom w:val="0"/>
          <w:divBdr>
            <w:top w:val="none" w:sz="0" w:space="0" w:color="auto"/>
            <w:left w:val="none" w:sz="0" w:space="0" w:color="auto"/>
            <w:bottom w:val="none" w:sz="0" w:space="0" w:color="auto"/>
            <w:right w:val="none" w:sz="0" w:space="0" w:color="auto"/>
          </w:divBdr>
        </w:div>
        <w:div w:id="184903933">
          <w:marLeft w:val="0"/>
          <w:marRight w:val="0"/>
          <w:marTop w:val="0"/>
          <w:marBottom w:val="0"/>
          <w:divBdr>
            <w:top w:val="none" w:sz="0" w:space="0" w:color="auto"/>
            <w:left w:val="none" w:sz="0" w:space="0" w:color="auto"/>
            <w:bottom w:val="none" w:sz="0" w:space="0" w:color="auto"/>
            <w:right w:val="none" w:sz="0" w:space="0" w:color="auto"/>
          </w:divBdr>
        </w:div>
        <w:div w:id="249386708">
          <w:marLeft w:val="0"/>
          <w:marRight w:val="0"/>
          <w:marTop w:val="0"/>
          <w:marBottom w:val="0"/>
          <w:divBdr>
            <w:top w:val="none" w:sz="0" w:space="0" w:color="auto"/>
            <w:left w:val="none" w:sz="0" w:space="0" w:color="auto"/>
            <w:bottom w:val="none" w:sz="0" w:space="0" w:color="auto"/>
            <w:right w:val="none" w:sz="0" w:space="0" w:color="auto"/>
          </w:divBdr>
        </w:div>
        <w:div w:id="263536461">
          <w:marLeft w:val="0"/>
          <w:marRight w:val="0"/>
          <w:marTop w:val="0"/>
          <w:marBottom w:val="0"/>
          <w:divBdr>
            <w:top w:val="none" w:sz="0" w:space="0" w:color="auto"/>
            <w:left w:val="none" w:sz="0" w:space="0" w:color="auto"/>
            <w:bottom w:val="none" w:sz="0" w:space="0" w:color="auto"/>
            <w:right w:val="none" w:sz="0" w:space="0" w:color="auto"/>
          </w:divBdr>
        </w:div>
        <w:div w:id="283342946">
          <w:marLeft w:val="0"/>
          <w:marRight w:val="0"/>
          <w:marTop w:val="0"/>
          <w:marBottom w:val="0"/>
          <w:divBdr>
            <w:top w:val="none" w:sz="0" w:space="0" w:color="auto"/>
            <w:left w:val="none" w:sz="0" w:space="0" w:color="auto"/>
            <w:bottom w:val="none" w:sz="0" w:space="0" w:color="auto"/>
            <w:right w:val="none" w:sz="0" w:space="0" w:color="auto"/>
          </w:divBdr>
        </w:div>
        <w:div w:id="381485684">
          <w:marLeft w:val="0"/>
          <w:marRight w:val="0"/>
          <w:marTop w:val="0"/>
          <w:marBottom w:val="0"/>
          <w:divBdr>
            <w:top w:val="none" w:sz="0" w:space="0" w:color="auto"/>
            <w:left w:val="none" w:sz="0" w:space="0" w:color="auto"/>
            <w:bottom w:val="none" w:sz="0" w:space="0" w:color="auto"/>
            <w:right w:val="none" w:sz="0" w:space="0" w:color="auto"/>
          </w:divBdr>
        </w:div>
        <w:div w:id="395519624">
          <w:marLeft w:val="0"/>
          <w:marRight w:val="0"/>
          <w:marTop w:val="0"/>
          <w:marBottom w:val="0"/>
          <w:divBdr>
            <w:top w:val="none" w:sz="0" w:space="0" w:color="auto"/>
            <w:left w:val="none" w:sz="0" w:space="0" w:color="auto"/>
            <w:bottom w:val="none" w:sz="0" w:space="0" w:color="auto"/>
            <w:right w:val="none" w:sz="0" w:space="0" w:color="auto"/>
          </w:divBdr>
        </w:div>
        <w:div w:id="400063771">
          <w:marLeft w:val="0"/>
          <w:marRight w:val="0"/>
          <w:marTop w:val="0"/>
          <w:marBottom w:val="0"/>
          <w:divBdr>
            <w:top w:val="none" w:sz="0" w:space="0" w:color="auto"/>
            <w:left w:val="none" w:sz="0" w:space="0" w:color="auto"/>
            <w:bottom w:val="none" w:sz="0" w:space="0" w:color="auto"/>
            <w:right w:val="none" w:sz="0" w:space="0" w:color="auto"/>
          </w:divBdr>
        </w:div>
        <w:div w:id="425537814">
          <w:marLeft w:val="0"/>
          <w:marRight w:val="0"/>
          <w:marTop w:val="0"/>
          <w:marBottom w:val="0"/>
          <w:divBdr>
            <w:top w:val="none" w:sz="0" w:space="0" w:color="auto"/>
            <w:left w:val="none" w:sz="0" w:space="0" w:color="auto"/>
            <w:bottom w:val="none" w:sz="0" w:space="0" w:color="auto"/>
            <w:right w:val="none" w:sz="0" w:space="0" w:color="auto"/>
          </w:divBdr>
        </w:div>
        <w:div w:id="429813990">
          <w:marLeft w:val="0"/>
          <w:marRight w:val="0"/>
          <w:marTop w:val="0"/>
          <w:marBottom w:val="0"/>
          <w:divBdr>
            <w:top w:val="none" w:sz="0" w:space="0" w:color="auto"/>
            <w:left w:val="none" w:sz="0" w:space="0" w:color="auto"/>
            <w:bottom w:val="none" w:sz="0" w:space="0" w:color="auto"/>
            <w:right w:val="none" w:sz="0" w:space="0" w:color="auto"/>
          </w:divBdr>
        </w:div>
        <w:div w:id="453207846">
          <w:marLeft w:val="0"/>
          <w:marRight w:val="0"/>
          <w:marTop w:val="0"/>
          <w:marBottom w:val="0"/>
          <w:divBdr>
            <w:top w:val="none" w:sz="0" w:space="0" w:color="auto"/>
            <w:left w:val="none" w:sz="0" w:space="0" w:color="auto"/>
            <w:bottom w:val="none" w:sz="0" w:space="0" w:color="auto"/>
            <w:right w:val="none" w:sz="0" w:space="0" w:color="auto"/>
          </w:divBdr>
        </w:div>
        <w:div w:id="481653851">
          <w:marLeft w:val="0"/>
          <w:marRight w:val="0"/>
          <w:marTop w:val="0"/>
          <w:marBottom w:val="0"/>
          <w:divBdr>
            <w:top w:val="none" w:sz="0" w:space="0" w:color="auto"/>
            <w:left w:val="none" w:sz="0" w:space="0" w:color="auto"/>
            <w:bottom w:val="none" w:sz="0" w:space="0" w:color="auto"/>
            <w:right w:val="none" w:sz="0" w:space="0" w:color="auto"/>
          </w:divBdr>
        </w:div>
        <w:div w:id="494806469">
          <w:marLeft w:val="0"/>
          <w:marRight w:val="0"/>
          <w:marTop w:val="0"/>
          <w:marBottom w:val="0"/>
          <w:divBdr>
            <w:top w:val="none" w:sz="0" w:space="0" w:color="auto"/>
            <w:left w:val="none" w:sz="0" w:space="0" w:color="auto"/>
            <w:bottom w:val="none" w:sz="0" w:space="0" w:color="auto"/>
            <w:right w:val="none" w:sz="0" w:space="0" w:color="auto"/>
          </w:divBdr>
        </w:div>
        <w:div w:id="506213933">
          <w:marLeft w:val="0"/>
          <w:marRight w:val="0"/>
          <w:marTop w:val="0"/>
          <w:marBottom w:val="0"/>
          <w:divBdr>
            <w:top w:val="none" w:sz="0" w:space="0" w:color="auto"/>
            <w:left w:val="none" w:sz="0" w:space="0" w:color="auto"/>
            <w:bottom w:val="none" w:sz="0" w:space="0" w:color="auto"/>
            <w:right w:val="none" w:sz="0" w:space="0" w:color="auto"/>
          </w:divBdr>
        </w:div>
        <w:div w:id="536746479">
          <w:marLeft w:val="0"/>
          <w:marRight w:val="0"/>
          <w:marTop w:val="0"/>
          <w:marBottom w:val="0"/>
          <w:divBdr>
            <w:top w:val="none" w:sz="0" w:space="0" w:color="auto"/>
            <w:left w:val="none" w:sz="0" w:space="0" w:color="auto"/>
            <w:bottom w:val="none" w:sz="0" w:space="0" w:color="auto"/>
            <w:right w:val="none" w:sz="0" w:space="0" w:color="auto"/>
          </w:divBdr>
        </w:div>
        <w:div w:id="542980214">
          <w:marLeft w:val="0"/>
          <w:marRight w:val="0"/>
          <w:marTop w:val="0"/>
          <w:marBottom w:val="0"/>
          <w:divBdr>
            <w:top w:val="none" w:sz="0" w:space="0" w:color="auto"/>
            <w:left w:val="none" w:sz="0" w:space="0" w:color="auto"/>
            <w:bottom w:val="none" w:sz="0" w:space="0" w:color="auto"/>
            <w:right w:val="none" w:sz="0" w:space="0" w:color="auto"/>
          </w:divBdr>
        </w:div>
        <w:div w:id="551691577">
          <w:marLeft w:val="0"/>
          <w:marRight w:val="0"/>
          <w:marTop w:val="0"/>
          <w:marBottom w:val="0"/>
          <w:divBdr>
            <w:top w:val="none" w:sz="0" w:space="0" w:color="auto"/>
            <w:left w:val="none" w:sz="0" w:space="0" w:color="auto"/>
            <w:bottom w:val="none" w:sz="0" w:space="0" w:color="auto"/>
            <w:right w:val="none" w:sz="0" w:space="0" w:color="auto"/>
          </w:divBdr>
        </w:div>
        <w:div w:id="555312419">
          <w:marLeft w:val="0"/>
          <w:marRight w:val="0"/>
          <w:marTop w:val="0"/>
          <w:marBottom w:val="0"/>
          <w:divBdr>
            <w:top w:val="none" w:sz="0" w:space="0" w:color="auto"/>
            <w:left w:val="none" w:sz="0" w:space="0" w:color="auto"/>
            <w:bottom w:val="none" w:sz="0" w:space="0" w:color="auto"/>
            <w:right w:val="none" w:sz="0" w:space="0" w:color="auto"/>
          </w:divBdr>
        </w:div>
        <w:div w:id="617370710">
          <w:marLeft w:val="0"/>
          <w:marRight w:val="0"/>
          <w:marTop w:val="0"/>
          <w:marBottom w:val="0"/>
          <w:divBdr>
            <w:top w:val="none" w:sz="0" w:space="0" w:color="auto"/>
            <w:left w:val="none" w:sz="0" w:space="0" w:color="auto"/>
            <w:bottom w:val="none" w:sz="0" w:space="0" w:color="auto"/>
            <w:right w:val="none" w:sz="0" w:space="0" w:color="auto"/>
          </w:divBdr>
        </w:div>
        <w:div w:id="672345367">
          <w:marLeft w:val="0"/>
          <w:marRight w:val="0"/>
          <w:marTop w:val="0"/>
          <w:marBottom w:val="0"/>
          <w:divBdr>
            <w:top w:val="none" w:sz="0" w:space="0" w:color="auto"/>
            <w:left w:val="none" w:sz="0" w:space="0" w:color="auto"/>
            <w:bottom w:val="none" w:sz="0" w:space="0" w:color="auto"/>
            <w:right w:val="none" w:sz="0" w:space="0" w:color="auto"/>
          </w:divBdr>
        </w:div>
        <w:div w:id="757675925">
          <w:marLeft w:val="0"/>
          <w:marRight w:val="0"/>
          <w:marTop w:val="0"/>
          <w:marBottom w:val="0"/>
          <w:divBdr>
            <w:top w:val="none" w:sz="0" w:space="0" w:color="auto"/>
            <w:left w:val="none" w:sz="0" w:space="0" w:color="auto"/>
            <w:bottom w:val="none" w:sz="0" w:space="0" w:color="auto"/>
            <w:right w:val="none" w:sz="0" w:space="0" w:color="auto"/>
          </w:divBdr>
        </w:div>
        <w:div w:id="759566645">
          <w:marLeft w:val="0"/>
          <w:marRight w:val="0"/>
          <w:marTop w:val="0"/>
          <w:marBottom w:val="0"/>
          <w:divBdr>
            <w:top w:val="none" w:sz="0" w:space="0" w:color="auto"/>
            <w:left w:val="none" w:sz="0" w:space="0" w:color="auto"/>
            <w:bottom w:val="none" w:sz="0" w:space="0" w:color="auto"/>
            <w:right w:val="none" w:sz="0" w:space="0" w:color="auto"/>
          </w:divBdr>
        </w:div>
        <w:div w:id="771628372">
          <w:marLeft w:val="0"/>
          <w:marRight w:val="0"/>
          <w:marTop w:val="0"/>
          <w:marBottom w:val="0"/>
          <w:divBdr>
            <w:top w:val="none" w:sz="0" w:space="0" w:color="auto"/>
            <w:left w:val="none" w:sz="0" w:space="0" w:color="auto"/>
            <w:bottom w:val="none" w:sz="0" w:space="0" w:color="auto"/>
            <w:right w:val="none" w:sz="0" w:space="0" w:color="auto"/>
          </w:divBdr>
        </w:div>
        <w:div w:id="816191887">
          <w:marLeft w:val="0"/>
          <w:marRight w:val="0"/>
          <w:marTop w:val="0"/>
          <w:marBottom w:val="0"/>
          <w:divBdr>
            <w:top w:val="none" w:sz="0" w:space="0" w:color="auto"/>
            <w:left w:val="none" w:sz="0" w:space="0" w:color="auto"/>
            <w:bottom w:val="none" w:sz="0" w:space="0" w:color="auto"/>
            <w:right w:val="none" w:sz="0" w:space="0" w:color="auto"/>
          </w:divBdr>
        </w:div>
        <w:div w:id="826628851">
          <w:marLeft w:val="0"/>
          <w:marRight w:val="0"/>
          <w:marTop w:val="0"/>
          <w:marBottom w:val="0"/>
          <w:divBdr>
            <w:top w:val="none" w:sz="0" w:space="0" w:color="auto"/>
            <w:left w:val="none" w:sz="0" w:space="0" w:color="auto"/>
            <w:bottom w:val="none" w:sz="0" w:space="0" w:color="auto"/>
            <w:right w:val="none" w:sz="0" w:space="0" w:color="auto"/>
          </w:divBdr>
        </w:div>
        <w:div w:id="828442104">
          <w:marLeft w:val="0"/>
          <w:marRight w:val="0"/>
          <w:marTop w:val="0"/>
          <w:marBottom w:val="0"/>
          <w:divBdr>
            <w:top w:val="none" w:sz="0" w:space="0" w:color="auto"/>
            <w:left w:val="none" w:sz="0" w:space="0" w:color="auto"/>
            <w:bottom w:val="none" w:sz="0" w:space="0" w:color="auto"/>
            <w:right w:val="none" w:sz="0" w:space="0" w:color="auto"/>
          </w:divBdr>
        </w:div>
        <w:div w:id="828449212">
          <w:marLeft w:val="0"/>
          <w:marRight w:val="0"/>
          <w:marTop w:val="0"/>
          <w:marBottom w:val="0"/>
          <w:divBdr>
            <w:top w:val="none" w:sz="0" w:space="0" w:color="auto"/>
            <w:left w:val="none" w:sz="0" w:space="0" w:color="auto"/>
            <w:bottom w:val="none" w:sz="0" w:space="0" w:color="auto"/>
            <w:right w:val="none" w:sz="0" w:space="0" w:color="auto"/>
          </w:divBdr>
        </w:div>
        <w:div w:id="842092725">
          <w:marLeft w:val="0"/>
          <w:marRight w:val="0"/>
          <w:marTop w:val="0"/>
          <w:marBottom w:val="0"/>
          <w:divBdr>
            <w:top w:val="none" w:sz="0" w:space="0" w:color="auto"/>
            <w:left w:val="none" w:sz="0" w:space="0" w:color="auto"/>
            <w:bottom w:val="none" w:sz="0" w:space="0" w:color="auto"/>
            <w:right w:val="none" w:sz="0" w:space="0" w:color="auto"/>
          </w:divBdr>
        </w:div>
        <w:div w:id="955336052">
          <w:marLeft w:val="0"/>
          <w:marRight w:val="0"/>
          <w:marTop w:val="0"/>
          <w:marBottom w:val="0"/>
          <w:divBdr>
            <w:top w:val="none" w:sz="0" w:space="0" w:color="auto"/>
            <w:left w:val="none" w:sz="0" w:space="0" w:color="auto"/>
            <w:bottom w:val="none" w:sz="0" w:space="0" w:color="auto"/>
            <w:right w:val="none" w:sz="0" w:space="0" w:color="auto"/>
          </w:divBdr>
        </w:div>
        <w:div w:id="961157271">
          <w:marLeft w:val="0"/>
          <w:marRight w:val="0"/>
          <w:marTop w:val="0"/>
          <w:marBottom w:val="0"/>
          <w:divBdr>
            <w:top w:val="none" w:sz="0" w:space="0" w:color="auto"/>
            <w:left w:val="none" w:sz="0" w:space="0" w:color="auto"/>
            <w:bottom w:val="none" w:sz="0" w:space="0" w:color="auto"/>
            <w:right w:val="none" w:sz="0" w:space="0" w:color="auto"/>
          </w:divBdr>
        </w:div>
        <w:div w:id="961963411">
          <w:marLeft w:val="0"/>
          <w:marRight w:val="0"/>
          <w:marTop w:val="0"/>
          <w:marBottom w:val="0"/>
          <w:divBdr>
            <w:top w:val="none" w:sz="0" w:space="0" w:color="auto"/>
            <w:left w:val="none" w:sz="0" w:space="0" w:color="auto"/>
            <w:bottom w:val="none" w:sz="0" w:space="0" w:color="auto"/>
            <w:right w:val="none" w:sz="0" w:space="0" w:color="auto"/>
          </w:divBdr>
        </w:div>
        <w:div w:id="976951576">
          <w:marLeft w:val="0"/>
          <w:marRight w:val="0"/>
          <w:marTop w:val="0"/>
          <w:marBottom w:val="0"/>
          <w:divBdr>
            <w:top w:val="none" w:sz="0" w:space="0" w:color="auto"/>
            <w:left w:val="none" w:sz="0" w:space="0" w:color="auto"/>
            <w:bottom w:val="none" w:sz="0" w:space="0" w:color="auto"/>
            <w:right w:val="none" w:sz="0" w:space="0" w:color="auto"/>
          </w:divBdr>
        </w:div>
        <w:div w:id="991638027">
          <w:marLeft w:val="0"/>
          <w:marRight w:val="0"/>
          <w:marTop w:val="0"/>
          <w:marBottom w:val="0"/>
          <w:divBdr>
            <w:top w:val="none" w:sz="0" w:space="0" w:color="auto"/>
            <w:left w:val="none" w:sz="0" w:space="0" w:color="auto"/>
            <w:bottom w:val="none" w:sz="0" w:space="0" w:color="auto"/>
            <w:right w:val="none" w:sz="0" w:space="0" w:color="auto"/>
          </w:divBdr>
        </w:div>
        <w:div w:id="993290053">
          <w:marLeft w:val="0"/>
          <w:marRight w:val="0"/>
          <w:marTop w:val="0"/>
          <w:marBottom w:val="0"/>
          <w:divBdr>
            <w:top w:val="none" w:sz="0" w:space="0" w:color="auto"/>
            <w:left w:val="none" w:sz="0" w:space="0" w:color="auto"/>
            <w:bottom w:val="none" w:sz="0" w:space="0" w:color="auto"/>
            <w:right w:val="none" w:sz="0" w:space="0" w:color="auto"/>
          </w:divBdr>
        </w:div>
        <w:div w:id="1003974797">
          <w:marLeft w:val="0"/>
          <w:marRight w:val="0"/>
          <w:marTop w:val="0"/>
          <w:marBottom w:val="0"/>
          <w:divBdr>
            <w:top w:val="none" w:sz="0" w:space="0" w:color="auto"/>
            <w:left w:val="none" w:sz="0" w:space="0" w:color="auto"/>
            <w:bottom w:val="none" w:sz="0" w:space="0" w:color="auto"/>
            <w:right w:val="none" w:sz="0" w:space="0" w:color="auto"/>
          </w:divBdr>
        </w:div>
        <w:div w:id="1006784655">
          <w:marLeft w:val="0"/>
          <w:marRight w:val="0"/>
          <w:marTop w:val="0"/>
          <w:marBottom w:val="0"/>
          <w:divBdr>
            <w:top w:val="none" w:sz="0" w:space="0" w:color="auto"/>
            <w:left w:val="none" w:sz="0" w:space="0" w:color="auto"/>
            <w:bottom w:val="none" w:sz="0" w:space="0" w:color="auto"/>
            <w:right w:val="none" w:sz="0" w:space="0" w:color="auto"/>
          </w:divBdr>
        </w:div>
        <w:div w:id="1007709589">
          <w:marLeft w:val="0"/>
          <w:marRight w:val="0"/>
          <w:marTop w:val="0"/>
          <w:marBottom w:val="0"/>
          <w:divBdr>
            <w:top w:val="none" w:sz="0" w:space="0" w:color="auto"/>
            <w:left w:val="none" w:sz="0" w:space="0" w:color="auto"/>
            <w:bottom w:val="none" w:sz="0" w:space="0" w:color="auto"/>
            <w:right w:val="none" w:sz="0" w:space="0" w:color="auto"/>
          </w:divBdr>
        </w:div>
        <w:div w:id="1059787742">
          <w:marLeft w:val="0"/>
          <w:marRight w:val="0"/>
          <w:marTop w:val="0"/>
          <w:marBottom w:val="0"/>
          <w:divBdr>
            <w:top w:val="none" w:sz="0" w:space="0" w:color="auto"/>
            <w:left w:val="none" w:sz="0" w:space="0" w:color="auto"/>
            <w:bottom w:val="none" w:sz="0" w:space="0" w:color="auto"/>
            <w:right w:val="none" w:sz="0" w:space="0" w:color="auto"/>
          </w:divBdr>
        </w:div>
        <w:div w:id="1061824915">
          <w:marLeft w:val="0"/>
          <w:marRight w:val="0"/>
          <w:marTop w:val="0"/>
          <w:marBottom w:val="0"/>
          <w:divBdr>
            <w:top w:val="none" w:sz="0" w:space="0" w:color="auto"/>
            <w:left w:val="none" w:sz="0" w:space="0" w:color="auto"/>
            <w:bottom w:val="none" w:sz="0" w:space="0" w:color="auto"/>
            <w:right w:val="none" w:sz="0" w:space="0" w:color="auto"/>
          </w:divBdr>
        </w:div>
        <w:div w:id="1076127293">
          <w:marLeft w:val="0"/>
          <w:marRight w:val="0"/>
          <w:marTop w:val="0"/>
          <w:marBottom w:val="0"/>
          <w:divBdr>
            <w:top w:val="none" w:sz="0" w:space="0" w:color="auto"/>
            <w:left w:val="none" w:sz="0" w:space="0" w:color="auto"/>
            <w:bottom w:val="none" w:sz="0" w:space="0" w:color="auto"/>
            <w:right w:val="none" w:sz="0" w:space="0" w:color="auto"/>
          </w:divBdr>
        </w:div>
        <w:div w:id="1103842519">
          <w:marLeft w:val="0"/>
          <w:marRight w:val="0"/>
          <w:marTop w:val="0"/>
          <w:marBottom w:val="0"/>
          <w:divBdr>
            <w:top w:val="none" w:sz="0" w:space="0" w:color="auto"/>
            <w:left w:val="none" w:sz="0" w:space="0" w:color="auto"/>
            <w:bottom w:val="none" w:sz="0" w:space="0" w:color="auto"/>
            <w:right w:val="none" w:sz="0" w:space="0" w:color="auto"/>
          </w:divBdr>
        </w:div>
        <w:div w:id="1105080093">
          <w:marLeft w:val="0"/>
          <w:marRight w:val="0"/>
          <w:marTop w:val="0"/>
          <w:marBottom w:val="0"/>
          <w:divBdr>
            <w:top w:val="none" w:sz="0" w:space="0" w:color="auto"/>
            <w:left w:val="none" w:sz="0" w:space="0" w:color="auto"/>
            <w:bottom w:val="none" w:sz="0" w:space="0" w:color="auto"/>
            <w:right w:val="none" w:sz="0" w:space="0" w:color="auto"/>
          </w:divBdr>
        </w:div>
        <w:div w:id="1112822365">
          <w:marLeft w:val="0"/>
          <w:marRight w:val="0"/>
          <w:marTop w:val="0"/>
          <w:marBottom w:val="0"/>
          <w:divBdr>
            <w:top w:val="none" w:sz="0" w:space="0" w:color="auto"/>
            <w:left w:val="none" w:sz="0" w:space="0" w:color="auto"/>
            <w:bottom w:val="none" w:sz="0" w:space="0" w:color="auto"/>
            <w:right w:val="none" w:sz="0" w:space="0" w:color="auto"/>
          </w:divBdr>
        </w:div>
        <w:div w:id="1163550908">
          <w:marLeft w:val="0"/>
          <w:marRight w:val="0"/>
          <w:marTop w:val="0"/>
          <w:marBottom w:val="0"/>
          <w:divBdr>
            <w:top w:val="none" w:sz="0" w:space="0" w:color="auto"/>
            <w:left w:val="none" w:sz="0" w:space="0" w:color="auto"/>
            <w:bottom w:val="none" w:sz="0" w:space="0" w:color="auto"/>
            <w:right w:val="none" w:sz="0" w:space="0" w:color="auto"/>
          </w:divBdr>
        </w:div>
        <w:div w:id="1198814435">
          <w:marLeft w:val="0"/>
          <w:marRight w:val="0"/>
          <w:marTop w:val="0"/>
          <w:marBottom w:val="0"/>
          <w:divBdr>
            <w:top w:val="none" w:sz="0" w:space="0" w:color="auto"/>
            <w:left w:val="none" w:sz="0" w:space="0" w:color="auto"/>
            <w:bottom w:val="none" w:sz="0" w:space="0" w:color="auto"/>
            <w:right w:val="none" w:sz="0" w:space="0" w:color="auto"/>
          </w:divBdr>
        </w:div>
        <w:div w:id="1259677317">
          <w:marLeft w:val="0"/>
          <w:marRight w:val="0"/>
          <w:marTop w:val="0"/>
          <w:marBottom w:val="0"/>
          <w:divBdr>
            <w:top w:val="none" w:sz="0" w:space="0" w:color="auto"/>
            <w:left w:val="none" w:sz="0" w:space="0" w:color="auto"/>
            <w:bottom w:val="none" w:sz="0" w:space="0" w:color="auto"/>
            <w:right w:val="none" w:sz="0" w:space="0" w:color="auto"/>
          </w:divBdr>
        </w:div>
        <w:div w:id="1262765031">
          <w:marLeft w:val="0"/>
          <w:marRight w:val="0"/>
          <w:marTop w:val="0"/>
          <w:marBottom w:val="0"/>
          <w:divBdr>
            <w:top w:val="none" w:sz="0" w:space="0" w:color="auto"/>
            <w:left w:val="none" w:sz="0" w:space="0" w:color="auto"/>
            <w:bottom w:val="none" w:sz="0" w:space="0" w:color="auto"/>
            <w:right w:val="none" w:sz="0" w:space="0" w:color="auto"/>
          </w:divBdr>
        </w:div>
        <w:div w:id="1285893005">
          <w:marLeft w:val="0"/>
          <w:marRight w:val="0"/>
          <w:marTop w:val="0"/>
          <w:marBottom w:val="0"/>
          <w:divBdr>
            <w:top w:val="none" w:sz="0" w:space="0" w:color="auto"/>
            <w:left w:val="none" w:sz="0" w:space="0" w:color="auto"/>
            <w:bottom w:val="none" w:sz="0" w:space="0" w:color="auto"/>
            <w:right w:val="none" w:sz="0" w:space="0" w:color="auto"/>
          </w:divBdr>
        </w:div>
        <w:div w:id="1325667878">
          <w:marLeft w:val="0"/>
          <w:marRight w:val="0"/>
          <w:marTop w:val="0"/>
          <w:marBottom w:val="0"/>
          <w:divBdr>
            <w:top w:val="none" w:sz="0" w:space="0" w:color="auto"/>
            <w:left w:val="none" w:sz="0" w:space="0" w:color="auto"/>
            <w:bottom w:val="none" w:sz="0" w:space="0" w:color="auto"/>
            <w:right w:val="none" w:sz="0" w:space="0" w:color="auto"/>
          </w:divBdr>
        </w:div>
        <w:div w:id="1364600722">
          <w:marLeft w:val="0"/>
          <w:marRight w:val="0"/>
          <w:marTop w:val="0"/>
          <w:marBottom w:val="0"/>
          <w:divBdr>
            <w:top w:val="none" w:sz="0" w:space="0" w:color="auto"/>
            <w:left w:val="none" w:sz="0" w:space="0" w:color="auto"/>
            <w:bottom w:val="none" w:sz="0" w:space="0" w:color="auto"/>
            <w:right w:val="none" w:sz="0" w:space="0" w:color="auto"/>
          </w:divBdr>
        </w:div>
        <w:div w:id="1399783656">
          <w:marLeft w:val="0"/>
          <w:marRight w:val="0"/>
          <w:marTop w:val="0"/>
          <w:marBottom w:val="0"/>
          <w:divBdr>
            <w:top w:val="none" w:sz="0" w:space="0" w:color="auto"/>
            <w:left w:val="none" w:sz="0" w:space="0" w:color="auto"/>
            <w:bottom w:val="none" w:sz="0" w:space="0" w:color="auto"/>
            <w:right w:val="none" w:sz="0" w:space="0" w:color="auto"/>
          </w:divBdr>
        </w:div>
        <w:div w:id="1400860445">
          <w:marLeft w:val="0"/>
          <w:marRight w:val="0"/>
          <w:marTop w:val="0"/>
          <w:marBottom w:val="0"/>
          <w:divBdr>
            <w:top w:val="none" w:sz="0" w:space="0" w:color="auto"/>
            <w:left w:val="none" w:sz="0" w:space="0" w:color="auto"/>
            <w:bottom w:val="none" w:sz="0" w:space="0" w:color="auto"/>
            <w:right w:val="none" w:sz="0" w:space="0" w:color="auto"/>
          </w:divBdr>
        </w:div>
        <w:div w:id="1412386065">
          <w:marLeft w:val="0"/>
          <w:marRight w:val="0"/>
          <w:marTop w:val="0"/>
          <w:marBottom w:val="0"/>
          <w:divBdr>
            <w:top w:val="none" w:sz="0" w:space="0" w:color="auto"/>
            <w:left w:val="none" w:sz="0" w:space="0" w:color="auto"/>
            <w:bottom w:val="none" w:sz="0" w:space="0" w:color="auto"/>
            <w:right w:val="none" w:sz="0" w:space="0" w:color="auto"/>
          </w:divBdr>
        </w:div>
        <w:div w:id="1415053500">
          <w:marLeft w:val="0"/>
          <w:marRight w:val="0"/>
          <w:marTop w:val="0"/>
          <w:marBottom w:val="0"/>
          <w:divBdr>
            <w:top w:val="none" w:sz="0" w:space="0" w:color="auto"/>
            <w:left w:val="none" w:sz="0" w:space="0" w:color="auto"/>
            <w:bottom w:val="none" w:sz="0" w:space="0" w:color="auto"/>
            <w:right w:val="none" w:sz="0" w:space="0" w:color="auto"/>
          </w:divBdr>
        </w:div>
        <w:div w:id="1417631738">
          <w:marLeft w:val="0"/>
          <w:marRight w:val="0"/>
          <w:marTop w:val="0"/>
          <w:marBottom w:val="0"/>
          <w:divBdr>
            <w:top w:val="none" w:sz="0" w:space="0" w:color="auto"/>
            <w:left w:val="none" w:sz="0" w:space="0" w:color="auto"/>
            <w:bottom w:val="none" w:sz="0" w:space="0" w:color="auto"/>
            <w:right w:val="none" w:sz="0" w:space="0" w:color="auto"/>
          </w:divBdr>
        </w:div>
        <w:div w:id="1425609314">
          <w:marLeft w:val="0"/>
          <w:marRight w:val="0"/>
          <w:marTop w:val="0"/>
          <w:marBottom w:val="0"/>
          <w:divBdr>
            <w:top w:val="none" w:sz="0" w:space="0" w:color="auto"/>
            <w:left w:val="none" w:sz="0" w:space="0" w:color="auto"/>
            <w:bottom w:val="none" w:sz="0" w:space="0" w:color="auto"/>
            <w:right w:val="none" w:sz="0" w:space="0" w:color="auto"/>
          </w:divBdr>
        </w:div>
        <w:div w:id="1430195957">
          <w:marLeft w:val="0"/>
          <w:marRight w:val="0"/>
          <w:marTop w:val="0"/>
          <w:marBottom w:val="0"/>
          <w:divBdr>
            <w:top w:val="none" w:sz="0" w:space="0" w:color="auto"/>
            <w:left w:val="none" w:sz="0" w:space="0" w:color="auto"/>
            <w:bottom w:val="none" w:sz="0" w:space="0" w:color="auto"/>
            <w:right w:val="none" w:sz="0" w:space="0" w:color="auto"/>
          </w:divBdr>
        </w:div>
        <w:div w:id="1535147600">
          <w:marLeft w:val="0"/>
          <w:marRight w:val="0"/>
          <w:marTop w:val="0"/>
          <w:marBottom w:val="0"/>
          <w:divBdr>
            <w:top w:val="none" w:sz="0" w:space="0" w:color="auto"/>
            <w:left w:val="none" w:sz="0" w:space="0" w:color="auto"/>
            <w:bottom w:val="none" w:sz="0" w:space="0" w:color="auto"/>
            <w:right w:val="none" w:sz="0" w:space="0" w:color="auto"/>
          </w:divBdr>
        </w:div>
        <w:div w:id="1538199591">
          <w:marLeft w:val="0"/>
          <w:marRight w:val="0"/>
          <w:marTop w:val="0"/>
          <w:marBottom w:val="0"/>
          <w:divBdr>
            <w:top w:val="none" w:sz="0" w:space="0" w:color="auto"/>
            <w:left w:val="none" w:sz="0" w:space="0" w:color="auto"/>
            <w:bottom w:val="none" w:sz="0" w:space="0" w:color="auto"/>
            <w:right w:val="none" w:sz="0" w:space="0" w:color="auto"/>
          </w:divBdr>
        </w:div>
        <w:div w:id="1576747882">
          <w:marLeft w:val="0"/>
          <w:marRight w:val="0"/>
          <w:marTop w:val="0"/>
          <w:marBottom w:val="0"/>
          <w:divBdr>
            <w:top w:val="none" w:sz="0" w:space="0" w:color="auto"/>
            <w:left w:val="none" w:sz="0" w:space="0" w:color="auto"/>
            <w:bottom w:val="none" w:sz="0" w:space="0" w:color="auto"/>
            <w:right w:val="none" w:sz="0" w:space="0" w:color="auto"/>
          </w:divBdr>
        </w:div>
        <w:div w:id="1621380176">
          <w:marLeft w:val="0"/>
          <w:marRight w:val="0"/>
          <w:marTop w:val="0"/>
          <w:marBottom w:val="0"/>
          <w:divBdr>
            <w:top w:val="none" w:sz="0" w:space="0" w:color="auto"/>
            <w:left w:val="none" w:sz="0" w:space="0" w:color="auto"/>
            <w:bottom w:val="none" w:sz="0" w:space="0" w:color="auto"/>
            <w:right w:val="none" w:sz="0" w:space="0" w:color="auto"/>
          </w:divBdr>
        </w:div>
        <w:div w:id="1631858862">
          <w:marLeft w:val="0"/>
          <w:marRight w:val="0"/>
          <w:marTop w:val="0"/>
          <w:marBottom w:val="0"/>
          <w:divBdr>
            <w:top w:val="none" w:sz="0" w:space="0" w:color="auto"/>
            <w:left w:val="none" w:sz="0" w:space="0" w:color="auto"/>
            <w:bottom w:val="none" w:sz="0" w:space="0" w:color="auto"/>
            <w:right w:val="none" w:sz="0" w:space="0" w:color="auto"/>
          </w:divBdr>
        </w:div>
        <w:div w:id="1647778745">
          <w:marLeft w:val="0"/>
          <w:marRight w:val="0"/>
          <w:marTop w:val="0"/>
          <w:marBottom w:val="0"/>
          <w:divBdr>
            <w:top w:val="none" w:sz="0" w:space="0" w:color="auto"/>
            <w:left w:val="none" w:sz="0" w:space="0" w:color="auto"/>
            <w:bottom w:val="none" w:sz="0" w:space="0" w:color="auto"/>
            <w:right w:val="none" w:sz="0" w:space="0" w:color="auto"/>
          </w:divBdr>
        </w:div>
        <w:div w:id="1678119578">
          <w:marLeft w:val="0"/>
          <w:marRight w:val="0"/>
          <w:marTop w:val="0"/>
          <w:marBottom w:val="0"/>
          <w:divBdr>
            <w:top w:val="none" w:sz="0" w:space="0" w:color="auto"/>
            <w:left w:val="none" w:sz="0" w:space="0" w:color="auto"/>
            <w:bottom w:val="none" w:sz="0" w:space="0" w:color="auto"/>
            <w:right w:val="none" w:sz="0" w:space="0" w:color="auto"/>
          </w:divBdr>
        </w:div>
        <w:div w:id="1678465095">
          <w:marLeft w:val="0"/>
          <w:marRight w:val="0"/>
          <w:marTop w:val="0"/>
          <w:marBottom w:val="0"/>
          <w:divBdr>
            <w:top w:val="none" w:sz="0" w:space="0" w:color="auto"/>
            <w:left w:val="none" w:sz="0" w:space="0" w:color="auto"/>
            <w:bottom w:val="none" w:sz="0" w:space="0" w:color="auto"/>
            <w:right w:val="none" w:sz="0" w:space="0" w:color="auto"/>
          </w:divBdr>
        </w:div>
        <w:div w:id="1704287794">
          <w:marLeft w:val="0"/>
          <w:marRight w:val="0"/>
          <w:marTop w:val="0"/>
          <w:marBottom w:val="0"/>
          <w:divBdr>
            <w:top w:val="none" w:sz="0" w:space="0" w:color="auto"/>
            <w:left w:val="none" w:sz="0" w:space="0" w:color="auto"/>
            <w:bottom w:val="none" w:sz="0" w:space="0" w:color="auto"/>
            <w:right w:val="none" w:sz="0" w:space="0" w:color="auto"/>
          </w:divBdr>
        </w:div>
        <w:div w:id="1720209234">
          <w:marLeft w:val="0"/>
          <w:marRight w:val="0"/>
          <w:marTop w:val="0"/>
          <w:marBottom w:val="0"/>
          <w:divBdr>
            <w:top w:val="none" w:sz="0" w:space="0" w:color="auto"/>
            <w:left w:val="none" w:sz="0" w:space="0" w:color="auto"/>
            <w:bottom w:val="none" w:sz="0" w:space="0" w:color="auto"/>
            <w:right w:val="none" w:sz="0" w:space="0" w:color="auto"/>
          </w:divBdr>
        </w:div>
        <w:div w:id="1782189144">
          <w:marLeft w:val="0"/>
          <w:marRight w:val="0"/>
          <w:marTop w:val="0"/>
          <w:marBottom w:val="0"/>
          <w:divBdr>
            <w:top w:val="none" w:sz="0" w:space="0" w:color="auto"/>
            <w:left w:val="none" w:sz="0" w:space="0" w:color="auto"/>
            <w:bottom w:val="none" w:sz="0" w:space="0" w:color="auto"/>
            <w:right w:val="none" w:sz="0" w:space="0" w:color="auto"/>
          </w:divBdr>
        </w:div>
        <w:div w:id="1783569093">
          <w:marLeft w:val="0"/>
          <w:marRight w:val="0"/>
          <w:marTop w:val="0"/>
          <w:marBottom w:val="0"/>
          <w:divBdr>
            <w:top w:val="none" w:sz="0" w:space="0" w:color="auto"/>
            <w:left w:val="none" w:sz="0" w:space="0" w:color="auto"/>
            <w:bottom w:val="none" w:sz="0" w:space="0" w:color="auto"/>
            <w:right w:val="none" w:sz="0" w:space="0" w:color="auto"/>
          </w:divBdr>
        </w:div>
        <w:div w:id="1827740629">
          <w:marLeft w:val="0"/>
          <w:marRight w:val="0"/>
          <w:marTop w:val="0"/>
          <w:marBottom w:val="0"/>
          <w:divBdr>
            <w:top w:val="none" w:sz="0" w:space="0" w:color="auto"/>
            <w:left w:val="none" w:sz="0" w:space="0" w:color="auto"/>
            <w:bottom w:val="none" w:sz="0" w:space="0" w:color="auto"/>
            <w:right w:val="none" w:sz="0" w:space="0" w:color="auto"/>
          </w:divBdr>
        </w:div>
        <w:div w:id="1828546355">
          <w:marLeft w:val="0"/>
          <w:marRight w:val="0"/>
          <w:marTop w:val="0"/>
          <w:marBottom w:val="0"/>
          <w:divBdr>
            <w:top w:val="none" w:sz="0" w:space="0" w:color="auto"/>
            <w:left w:val="none" w:sz="0" w:space="0" w:color="auto"/>
            <w:bottom w:val="none" w:sz="0" w:space="0" w:color="auto"/>
            <w:right w:val="none" w:sz="0" w:space="0" w:color="auto"/>
          </w:divBdr>
        </w:div>
        <w:div w:id="1862283607">
          <w:marLeft w:val="0"/>
          <w:marRight w:val="0"/>
          <w:marTop w:val="0"/>
          <w:marBottom w:val="0"/>
          <w:divBdr>
            <w:top w:val="none" w:sz="0" w:space="0" w:color="auto"/>
            <w:left w:val="none" w:sz="0" w:space="0" w:color="auto"/>
            <w:bottom w:val="none" w:sz="0" w:space="0" w:color="auto"/>
            <w:right w:val="none" w:sz="0" w:space="0" w:color="auto"/>
          </w:divBdr>
        </w:div>
        <w:div w:id="1882667828">
          <w:marLeft w:val="0"/>
          <w:marRight w:val="0"/>
          <w:marTop w:val="0"/>
          <w:marBottom w:val="0"/>
          <w:divBdr>
            <w:top w:val="none" w:sz="0" w:space="0" w:color="auto"/>
            <w:left w:val="none" w:sz="0" w:space="0" w:color="auto"/>
            <w:bottom w:val="none" w:sz="0" w:space="0" w:color="auto"/>
            <w:right w:val="none" w:sz="0" w:space="0" w:color="auto"/>
          </w:divBdr>
        </w:div>
        <w:div w:id="1912613918">
          <w:marLeft w:val="0"/>
          <w:marRight w:val="0"/>
          <w:marTop w:val="0"/>
          <w:marBottom w:val="0"/>
          <w:divBdr>
            <w:top w:val="none" w:sz="0" w:space="0" w:color="auto"/>
            <w:left w:val="none" w:sz="0" w:space="0" w:color="auto"/>
            <w:bottom w:val="none" w:sz="0" w:space="0" w:color="auto"/>
            <w:right w:val="none" w:sz="0" w:space="0" w:color="auto"/>
          </w:divBdr>
        </w:div>
        <w:div w:id="1942257416">
          <w:marLeft w:val="0"/>
          <w:marRight w:val="0"/>
          <w:marTop w:val="0"/>
          <w:marBottom w:val="0"/>
          <w:divBdr>
            <w:top w:val="none" w:sz="0" w:space="0" w:color="auto"/>
            <w:left w:val="none" w:sz="0" w:space="0" w:color="auto"/>
            <w:bottom w:val="none" w:sz="0" w:space="0" w:color="auto"/>
            <w:right w:val="none" w:sz="0" w:space="0" w:color="auto"/>
          </w:divBdr>
        </w:div>
        <w:div w:id="1943292685">
          <w:marLeft w:val="0"/>
          <w:marRight w:val="0"/>
          <w:marTop w:val="0"/>
          <w:marBottom w:val="0"/>
          <w:divBdr>
            <w:top w:val="none" w:sz="0" w:space="0" w:color="auto"/>
            <w:left w:val="none" w:sz="0" w:space="0" w:color="auto"/>
            <w:bottom w:val="none" w:sz="0" w:space="0" w:color="auto"/>
            <w:right w:val="none" w:sz="0" w:space="0" w:color="auto"/>
          </w:divBdr>
        </w:div>
        <w:div w:id="1951163355">
          <w:marLeft w:val="0"/>
          <w:marRight w:val="0"/>
          <w:marTop w:val="0"/>
          <w:marBottom w:val="0"/>
          <w:divBdr>
            <w:top w:val="none" w:sz="0" w:space="0" w:color="auto"/>
            <w:left w:val="none" w:sz="0" w:space="0" w:color="auto"/>
            <w:bottom w:val="none" w:sz="0" w:space="0" w:color="auto"/>
            <w:right w:val="none" w:sz="0" w:space="0" w:color="auto"/>
          </w:divBdr>
        </w:div>
        <w:div w:id="1961952741">
          <w:marLeft w:val="0"/>
          <w:marRight w:val="0"/>
          <w:marTop w:val="0"/>
          <w:marBottom w:val="0"/>
          <w:divBdr>
            <w:top w:val="none" w:sz="0" w:space="0" w:color="auto"/>
            <w:left w:val="none" w:sz="0" w:space="0" w:color="auto"/>
            <w:bottom w:val="none" w:sz="0" w:space="0" w:color="auto"/>
            <w:right w:val="none" w:sz="0" w:space="0" w:color="auto"/>
          </w:divBdr>
        </w:div>
        <w:div w:id="2019965865">
          <w:marLeft w:val="0"/>
          <w:marRight w:val="0"/>
          <w:marTop w:val="0"/>
          <w:marBottom w:val="0"/>
          <w:divBdr>
            <w:top w:val="none" w:sz="0" w:space="0" w:color="auto"/>
            <w:left w:val="none" w:sz="0" w:space="0" w:color="auto"/>
            <w:bottom w:val="none" w:sz="0" w:space="0" w:color="auto"/>
            <w:right w:val="none" w:sz="0" w:space="0" w:color="auto"/>
          </w:divBdr>
        </w:div>
        <w:div w:id="2057580247">
          <w:marLeft w:val="0"/>
          <w:marRight w:val="0"/>
          <w:marTop w:val="0"/>
          <w:marBottom w:val="0"/>
          <w:divBdr>
            <w:top w:val="none" w:sz="0" w:space="0" w:color="auto"/>
            <w:left w:val="none" w:sz="0" w:space="0" w:color="auto"/>
            <w:bottom w:val="none" w:sz="0" w:space="0" w:color="auto"/>
            <w:right w:val="none" w:sz="0" w:space="0" w:color="auto"/>
          </w:divBdr>
        </w:div>
        <w:div w:id="2064525073">
          <w:marLeft w:val="0"/>
          <w:marRight w:val="0"/>
          <w:marTop w:val="0"/>
          <w:marBottom w:val="0"/>
          <w:divBdr>
            <w:top w:val="none" w:sz="0" w:space="0" w:color="auto"/>
            <w:left w:val="none" w:sz="0" w:space="0" w:color="auto"/>
            <w:bottom w:val="none" w:sz="0" w:space="0" w:color="auto"/>
            <w:right w:val="none" w:sz="0" w:space="0" w:color="auto"/>
          </w:divBdr>
        </w:div>
        <w:div w:id="2099210575">
          <w:marLeft w:val="0"/>
          <w:marRight w:val="0"/>
          <w:marTop w:val="0"/>
          <w:marBottom w:val="0"/>
          <w:divBdr>
            <w:top w:val="none" w:sz="0" w:space="0" w:color="auto"/>
            <w:left w:val="none" w:sz="0" w:space="0" w:color="auto"/>
            <w:bottom w:val="none" w:sz="0" w:space="0" w:color="auto"/>
            <w:right w:val="none" w:sz="0" w:space="0" w:color="auto"/>
          </w:divBdr>
        </w:div>
      </w:divsChild>
    </w:div>
    <w:div w:id="953167974">
      <w:bodyDiv w:val="1"/>
      <w:marLeft w:val="0"/>
      <w:marRight w:val="0"/>
      <w:marTop w:val="0"/>
      <w:marBottom w:val="0"/>
      <w:divBdr>
        <w:top w:val="none" w:sz="0" w:space="0" w:color="auto"/>
        <w:left w:val="none" w:sz="0" w:space="0" w:color="auto"/>
        <w:bottom w:val="none" w:sz="0" w:space="0" w:color="auto"/>
        <w:right w:val="none" w:sz="0" w:space="0" w:color="auto"/>
      </w:divBdr>
    </w:div>
    <w:div w:id="977344823">
      <w:bodyDiv w:val="1"/>
      <w:marLeft w:val="0"/>
      <w:marRight w:val="0"/>
      <w:marTop w:val="0"/>
      <w:marBottom w:val="0"/>
      <w:divBdr>
        <w:top w:val="none" w:sz="0" w:space="0" w:color="auto"/>
        <w:left w:val="none" w:sz="0" w:space="0" w:color="auto"/>
        <w:bottom w:val="none" w:sz="0" w:space="0" w:color="auto"/>
        <w:right w:val="none" w:sz="0" w:space="0" w:color="auto"/>
      </w:divBdr>
      <w:divsChild>
        <w:div w:id="27993236">
          <w:marLeft w:val="0"/>
          <w:marRight w:val="0"/>
          <w:marTop w:val="0"/>
          <w:marBottom w:val="0"/>
          <w:divBdr>
            <w:top w:val="none" w:sz="0" w:space="0" w:color="auto"/>
            <w:left w:val="none" w:sz="0" w:space="0" w:color="auto"/>
            <w:bottom w:val="none" w:sz="0" w:space="0" w:color="auto"/>
            <w:right w:val="none" w:sz="0" w:space="0" w:color="auto"/>
          </w:divBdr>
        </w:div>
        <w:div w:id="40522648">
          <w:marLeft w:val="0"/>
          <w:marRight w:val="0"/>
          <w:marTop w:val="0"/>
          <w:marBottom w:val="0"/>
          <w:divBdr>
            <w:top w:val="none" w:sz="0" w:space="0" w:color="auto"/>
            <w:left w:val="none" w:sz="0" w:space="0" w:color="auto"/>
            <w:bottom w:val="none" w:sz="0" w:space="0" w:color="auto"/>
            <w:right w:val="none" w:sz="0" w:space="0" w:color="auto"/>
          </w:divBdr>
        </w:div>
        <w:div w:id="94253019">
          <w:marLeft w:val="0"/>
          <w:marRight w:val="0"/>
          <w:marTop w:val="0"/>
          <w:marBottom w:val="0"/>
          <w:divBdr>
            <w:top w:val="none" w:sz="0" w:space="0" w:color="auto"/>
            <w:left w:val="none" w:sz="0" w:space="0" w:color="auto"/>
            <w:bottom w:val="none" w:sz="0" w:space="0" w:color="auto"/>
            <w:right w:val="none" w:sz="0" w:space="0" w:color="auto"/>
          </w:divBdr>
        </w:div>
        <w:div w:id="121002718">
          <w:marLeft w:val="0"/>
          <w:marRight w:val="0"/>
          <w:marTop w:val="0"/>
          <w:marBottom w:val="0"/>
          <w:divBdr>
            <w:top w:val="none" w:sz="0" w:space="0" w:color="auto"/>
            <w:left w:val="none" w:sz="0" w:space="0" w:color="auto"/>
            <w:bottom w:val="none" w:sz="0" w:space="0" w:color="auto"/>
            <w:right w:val="none" w:sz="0" w:space="0" w:color="auto"/>
          </w:divBdr>
        </w:div>
        <w:div w:id="121769443">
          <w:marLeft w:val="0"/>
          <w:marRight w:val="0"/>
          <w:marTop w:val="0"/>
          <w:marBottom w:val="0"/>
          <w:divBdr>
            <w:top w:val="none" w:sz="0" w:space="0" w:color="auto"/>
            <w:left w:val="none" w:sz="0" w:space="0" w:color="auto"/>
            <w:bottom w:val="none" w:sz="0" w:space="0" w:color="auto"/>
            <w:right w:val="none" w:sz="0" w:space="0" w:color="auto"/>
          </w:divBdr>
        </w:div>
        <w:div w:id="150558929">
          <w:marLeft w:val="0"/>
          <w:marRight w:val="0"/>
          <w:marTop w:val="0"/>
          <w:marBottom w:val="0"/>
          <w:divBdr>
            <w:top w:val="none" w:sz="0" w:space="0" w:color="auto"/>
            <w:left w:val="none" w:sz="0" w:space="0" w:color="auto"/>
            <w:bottom w:val="none" w:sz="0" w:space="0" w:color="auto"/>
            <w:right w:val="none" w:sz="0" w:space="0" w:color="auto"/>
          </w:divBdr>
        </w:div>
        <w:div w:id="170920768">
          <w:marLeft w:val="0"/>
          <w:marRight w:val="0"/>
          <w:marTop w:val="0"/>
          <w:marBottom w:val="0"/>
          <w:divBdr>
            <w:top w:val="none" w:sz="0" w:space="0" w:color="auto"/>
            <w:left w:val="none" w:sz="0" w:space="0" w:color="auto"/>
            <w:bottom w:val="none" w:sz="0" w:space="0" w:color="auto"/>
            <w:right w:val="none" w:sz="0" w:space="0" w:color="auto"/>
          </w:divBdr>
        </w:div>
        <w:div w:id="178012237">
          <w:marLeft w:val="0"/>
          <w:marRight w:val="0"/>
          <w:marTop w:val="0"/>
          <w:marBottom w:val="0"/>
          <w:divBdr>
            <w:top w:val="none" w:sz="0" w:space="0" w:color="auto"/>
            <w:left w:val="none" w:sz="0" w:space="0" w:color="auto"/>
            <w:bottom w:val="none" w:sz="0" w:space="0" w:color="auto"/>
            <w:right w:val="none" w:sz="0" w:space="0" w:color="auto"/>
          </w:divBdr>
        </w:div>
        <w:div w:id="183053271">
          <w:marLeft w:val="0"/>
          <w:marRight w:val="0"/>
          <w:marTop w:val="0"/>
          <w:marBottom w:val="0"/>
          <w:divBdr>
            <w:top w:val="none" w:sz="0" w:space="0" w:color="auto"/>
            <w:left w:val="none" w:sz="0" w:space="0" w:color="auto"/>
            <w:bottom w:val="none" w:sz="0" w:space="0" w:color="auto"/>
            <w:right w:val="none" w:sz="0" w:space="0" w:color="auto"/>
          </w:divBdr>
        </w:div>
        <w:div w:id="204802995">
          <w:marLeft w:val="0"/>
          <w:marRight w:val="0"/>
          <w:marTop w:val="0"/>
          <w:marBottom w:val="0"/>
          <w:divBdr>
            <w:top w:val="none" w:sz="0" w:space="0" w:color="auto"/>
            <w:left w:val="none" w:sz="0" w:space="0" w:color="auto"/>
            <w:bottom w:val="none" w:sz="0" w:space="0" w:color="auto"/>
            <w:right w:val="none" w:sz="0" w:space="0" w:color="auto"/>
          </w:divBdr>
        </w:div>
        <w:div w:id="243035107">
          <w:marLeft w:val="0"/>
          <w:marRight w:val="0"/>
          <w:marTop w:val="0"/>
          <w:marBottom w:val="0"/>
          <w:divBdr>
            <w:top w:val="none" w:sz="0" w:space="0" w:color="auto"/>
            <w:left w:val="none" w:sz="0" w:space="0" w:color="auto"/>
            <w:bottom w:val="none" w:sz="0" w:space="0" w:color="auto"/>
            <w:right w:val="none" w:sz="0" w:space="0" w:color="auto"/>
          </w:divBdr>
        </w:div>
        <w:div w:id="244919002">
          <w:marLeft w:val="0"/>
          <w:marRight w:val="0"/>
          <w:marTop w:val="0"/>
          <w:marBottom w:val="0"/>
          <w:divBdr>
            <w:top w:val="none" w:sz="0" w:space="0" w:color="auto"/>
            <w:left w:val="none" w:sz="0" w:space="0" w:color="auto"/>
            <w:bottom w:val="none" w:sz="0" w:space="0" w:color="auto"/>
            <w:right w:val="none" w:sz="0" w:space="0" w:color="auto"/>
          </w:divBdr>
        </w:div>
        <w:div w:id="373702801">
          <w:marLeft w:val="0"/>
          <w:marRight w:val="0"/>
          <w:marTop w:val="0"/>
          <w:marBottom w:val="0"/>
          <w:divBdr>
            <w:top w:val="none" w:sz="0" w:space="0" w:color="auto"/>
            <w:left w:val="none" w:sz="0" w:space="0" w:color="auto"/>
            <w:bottom w:val="none" w:sz="0" w:space="0" w:color="auto"/>
            <w:right w:val="none" w:sz="0" w:space="0" w:color="auto"/>
          </w:divBdr>
        </w:div>
        <w:div w:id="386077274">
          <w:marLeft w:val="0"/>
          <w:marRight w:val="0"/>
          <w:marTop w:val="0"/>
          <w:marBottom w:val="0"/>
          <w:divBdr>
            <w:top w:val="none" w:sz="0" w:space="0" w:color="auto"/>
            <w:left w:val="none" w:sz="0" w:space="0" w:color="auto"/>
            <w:bottom w:val="none" w:sz="0" w:space="0" w:color="auto"/>
            <w:right w:val="none" w:sz="0" w:space="0" w:color="auto"/>
          </w:divBdr>
        </w:div>
        <w:div w:id="397476886">
          <w:marLeft w:val="0"/>
          <w:marRight w:val="0"/>
          <w:marTop w:val="0"/>
          <w:marBottom w:val="0"/>
          <w:divBdr>
            <w:top w:val="none" w:sz="0" w:space="0" w:color="auto"/>
            <w:left w:val="none" w:sz="0" w:space="0" w:color="auto"/>
            <w:bottom w:val="none" w:sz="0" w:space="0" w:color="auto"/>
            <w:right w:val="none" w:sz="0" w:space="0" w:color="auto"/>
          </w:divBdr>
        </w:div>
        <w:div w:id="402682424">
          <w:marLeft w:val="0"/>
          <w:marRight w:val="0"/>
          <w:marTop w:val="0"/>
          <w:marBottom w:val="0"/>
          <w:divBdr>
            <w:top w:val="none" w:sz="0" w:space="0" w:color="auto"/>
            <w:left w:val="none" w:sz="0" w:space="0" w:color="auto"/>
            <w:bottom w:val="none" w:sz="0" w:space="0" w:color="auto"/>
            <w:right w:val="none" w:sz="0" w:space="0" w:color="auto"/>
          </w:divBdr>
        </w:div>
        <w:div w:id="404567755">
          <w:marLeft w:val="0"/>
          <w:marRight w:val="0"/>
          <w:marTop w:val="0"/>
          <w:marBottom w:val="0"/>
          <w:divBdr>
            <w:top w:val="none" w:sz="0" w:space="0" w:color="auto"/>
            <w:left w:val="none" w:sz="0" w:space="0" w:color="auto"/>
            <w:bottom w:val="none" w:sz="0" w:space="0" w:color="auto"/>
            <w:right w:val="none" w:sz="0" w:space="0" w:color="auto"/>
          </w:divBdr>
        </w:div>
        <w:div w:id="406617584">
          <w:marLeft w:val="0"/>
          <w:marRight w:val="0"/>
          <w:marTop w:val="0"/>
          <w:marBottom w:val="0"/>
          <w:divBdr>
            <w:top w:val="none" w:sz="0" w:space="0" w:color="auto"/>
            <w:left w:val="none" w:sz="0" w:space="0" w:color="auto"/>
            <w:bottom w:val="none" w:sz="0" w:space="0" w:color="auto"/>
            <w:right w:val="none" w:sz="0" w:space="0" w:color="auto"/>
          </w:divBdr>
        </w:div>
        <w:div w:id="407314642">
          <w:marLeft w:val="0"/>
          <w:marRight w:val="0"/>
          <w:marTop w:val="0"/>
          <w:marBottom w:val="0"/>
          <w:divBdr>
            <w:top w:val="none" w:sz="0" w:space="0" w:color="auto"/>
            <w:left w:val="none" w:sz="0" w:space="0" w:color="auto"/>
            <w:bottom w:val="none" w:sz="0" w:space="0" w:color="auto"/>
            <w:right w:val="none" w:sz="0" w:space="0" w:color="auto"/>
          </w:divBdr>
        </w:div>
        <w:div w:id="420833479">
          <w:marLeft w:val="0"/>
          <w:marRight w:val="0"/>
          <w:marTop w:val="0"/>
          <w:marBottom w:val="0"/>
          <w:divBdr>
            <w:top w:val="none" w:sz="0" w:space="0" w:color="auto"/>
            <w:left w:val="none" w:sz="0" w:space="0" w:color="auto"/>
            <w:bottom w:val="none" w:sz="0" w:space="0" w:color="auto"/>
            <w:right w:val="none" w:sz="0" w:space="0" w:color="auto"/>
          </w:divBdr>
        </w:div>
        <w:div w:id="424304376">
          <w:marLeft w:val="0"/>
          <w:marRight w:val="0"/>
          <w:marTop w:val="0"/>
          <w:marBottom w:val="0"/>
          <w:divBdr>
            <w:top w:val="none" w:sz="0" w:space="0" w:color="auto"/>
            <w:left w:val="none" w:sz="0" w:space="0" w:color="auto"/>
            <w:bottom w:val="none" w:sz="0" w:space="0" w:color="auto"/>
            <w:right w:val="none" w:sz="0" w:space="0" w:color="auto"/>
          </w:divBdr>
        </w:div>
        <w:div w:id="424961471">
          <w:marLeft w:val="0"/>
          <w:marRight w:val="0"/>
          <w:marTop w:val="0"/>
          <w:marBottom w:val="0"/>
          <w:divBdr>
            <w:top w:val="none" w:sz="0" w:space="0" w:color="auto"/>
            <w:left w:val="none" w:sz="0" w:space="0" w:color="auto"/>
            <w:bottom w:val="none" w:sz="0" w:space="0" w:color="auto"/>
            <w:right w:val="none" w:sz="0" w:space="0" w:color="auto"/>
          </w:divBdr>
        </w:div>
        <w:div w:id="425269697">
          <w:marLeft w:val="0"/>
          <w:marRight w:val="0"/>
          <w:marTop w:val="0"/>
          <w:marBottom w:val="0"/>
          <w:divBdr>
            <w:top w:val="none" w:sz="0" w:space="0" w:color="auto"/>
            <w:left w:val="none" w:sz="0" w:space="0" w:color="auto"/>
            <w:bottom w:val="none" w:sz="0" w:space="0" w:color="auto"/>
            <w:right w:val="none" w:sz="0" w:space="0" w:color="auto"/>
          </w:divBdr>
        </w:div>
        <w:div w:id="445391039">
          <w:marLeft w:val="0"/>
          <w:marRight w:val="0"/>
          <w:marTop w:val="0"/>
          <w:marBottom w:val="0"/>
          <w:divBdr>
            <w:top w:val="none" w:sz="0" w:space="0" w:color="auto"/>
            <w:left w:val="none" w:sz="0" w:space="0" w:color="auto"/>
            <w:bottom w:val="none" w:sz="0" w:space="0" w:color="auto"/>
            <w:right w:val="none" w:sz="0" w:space="0" w:color="auto"/>
          </w:divBdr>
        </w:div>
        <w:div w:id="460149119">
          <w:marLeft w:val="0"/>
          <w:marRight w:val="0"/>
          <w:marTop w:val="0"/>
          <w:marBottom w:val="0"/>
          <w:divBdr>
            <w:top w:val="none" w:sz="0" w:space="0" w:color="auto"/>
            <w:left w:val="none" w:sz="0" w:space="0" w:color="auto"/>
            <w:bottom w:val="none" w:sz="0" w:space="0" w:color="auto"/>
            <w:right w:val="none" w:sz="0" w:space="0" w:color="auto"/>
          </w:divBdr>
        </w:div>
        <w:div w:id="468670746">
          <w:marLeft w:val="0"/>
          <w:marRight w:val="0"/>
          <w:marTop w:val="0"/>
          <w:marBottom w:val="0"/>
          <w:divBdr>
            <w:top w:val="none" w:sz="0" w:space="0" w:color="auto"/>
            <w:left w:val="none" w:sz="0" w:space="0" w:color="auto"/>
            <w:bottom w:val="none" w:sz="0" w:space="0" w:color="auto"/>
            <w:right w:val="none" w:sz="0" w:space="0" w:color="auto"/>
          </w:divBdr>
        </w:div>
        <w:div w:id="476461962">
          <w:marLeft w:val="0"/>
          <w:marRight w:val="0"/>
          <w:marTop w:val="0"/>
          <w:marBottom w:val="0"/>
          <w:divBdr>
            <w:top w:val="none" w:sz="0" w:space="0" w:color="auto"/>
            <w:left w:val="none" w:sz="0" w:space="0" w:color="auto"/>
            <w:bottom w:val="none" w:sz="0" w:space="0" w:color="auto"/>
            <w:right w:val="none" w:sz="0" w:space="0" w:color="auto"/>
          </w:divBdr>
        </w:div>
        <w:div w:id="498548439">
          <w:marLeft w:val="0"/>
          <w:marRight w:val="0"/>
          <w:marTop w:val="0"/>
          <w:marBottom w:val="0"/>
          <w:divBdr>
            <w:top w:val="none" w:sz="0" w:space="0" w:color="auto"/>
            <w:left w:val="none" w:sz="0" w:space="0" w:color="auto"/>
            <w:bottom w:val="none" w:sz="0" w:space="0" w:color="auto"/>
            <w:right w:val="none" w:sz="0" w:space="0" w:color="auto"/>
          </w:divBdr>
        </w:div>
        <w:div w:id="505945097">
          <w:marLeft w:val="0"/>
          <w:marRight w:val="0"/>
          <w:marTop w:val="0"/>
          <w:marBottom w:val="0"/>
          <w:divBdr>
            <w:top w:val="none" w:sz="0" w:space="0" w:color="auto"/>
            <w:left w:val="none" w:sz="0" w:space="0" w:color="auto"/>
            <w:bottom w:val="none" w:sz="0" w:space="0" w:color="auto"/>
            <w:right w:val="none" w:sz="0" w:space="0" w:color="auto"/>
          </w:divBdr>
        </w:div>
        <w:div w:id="522597738">
          <w:marLeft w:val="0"/>
          <w:marRight w:val="0"/>
          <w:marTop w:val="0"/>
          <w:marBottom w:val="0"/>
          <w:divBdr>
            <w:top w:val="none" w:sz="0" w:space="0" w:color="auto"/>
            <w:left w:val="none" w:sz="0" w:space="0" w:color="auto"/>
            <w:bottom w:val="none" w:sz="0" w:space="0" w:color="auto"/>
            <w:right w:val="none" w:sz="0" w:space="0" w:color="auto"/>
          </w:divBdr>
        </w:div>
        <w:div w:id="566497021">
          <w:marLeft w:val="0"/>
          <w:marRight w:val="0"/>
          <w:marTop w:val="0"/>
          <w:marBottom w:val="0"/>
          <w:divBdr>
            <w:top w:val="none" w:sz="0" w:space="0" w:color="auto"/>
            <w:left w:val="none" w:sz="0" w:space="0" w:color="auto"/>
            <w:bottom w:val="none" w:sz="0" w:space="0" w:color="auto"/>
            <w:right w:val="none" w:sz="0" w:space="0" w:color="auto"/>
          </w:divBdr>
        </w:div>
        <w:div w:id="605625423">
          <w:marLeft w:val="0"/>
          <w:marRight w:val="0"/>
          <w:marTop w:val="0"/>
          <w:marBottom w:val="0"/>
          <w:divBdr>
            <w:top w:val="none" w:sz="0" w:space="0" w:color="auto"/>
            <w:left w:val="none" w:sz="0" w:space="0" w:color="auto"/>
            <w:bottom w:val="none" w:sz="0" w:space="0" w:color="auto"/>
            <w:right w:val="none" w:sz="0" w:space="0" w:color="auto"/>
          </w:divBdr>
        </w:div>
        <w:div w:id="610748102">
          <w:marLeft w:val="0"/>
          <w:marRight w:val="0"/>
          <w:marTop w:val="0"/>
          <w:marBottom w:val="0"/>
          <w:divBdr>
            <w:top w:val="none" w:sz="0" w:space="0" w:color="auto"/>
            <w:left w:val="none" w:sz="0" w:space="0" w:color="auto"/>
            <w:bottom w:val="none" w:sz="0" w:space="0" w:color="auto"/>
            <w:right w:val="none" w:sz="0" w:space="0" w:color="auto"/>
          </w:divBdr>
        </w:div>
        <w:div w:id="622661635">
          <w:marLeft w:val="0"/>
          <w:marRight w:val="0"/>
          <w:marTop w:val="0"/>
          <w:marBottom w:val="0"/>
          <w:divBdr>
            <w:top w:val="none" w:sz="0" w:space="0" w:color="auto"/>
            <w:left w:val="none" w:sz="0" w:space="0" w:color="auto"/>
            <w:bottom w:val="none" w:sz="0" w:space="0" w:color="auto"/>
            <w:right w:val="none" w:sz="0" w:space="0" w:color="auto"/>
          </w:divBdr>
        </w:div>
        <w:div w:id="645818140">
          <w:marLeft w:val="0"/>
          <w:marRight w:val="0"/>
          <w:marTop w:val="0"/>
          <w:marBottom w:val="0"/>
          <w:divBdr>
            <w:top w:val="none" w:sz="0" w:space="0" w:color="auto"/>
            <w:left w:val="none" w:sz="0" w:space="0" w:color="auto"/>
            <w:bottom w:val="none" w:sz="0" w:space="0" w:color="auto"/>
            <w:right w:val="none" w:sz="0" w:space="0" w:color="auto"/>
          </w:divBdr>
        </w:div>
        <w:div w:id="702635945">
          <w:marLeft w:val="0"/>
          <w:marRight w:val="0"/>
          <w:marTop w:val="0"/>
          <w:marBottom w:val="0"/>
          <w:divBdr>
            <w:top w:val="none" w:sz="0" w:space="0" w:color="auto"/>
            <w:left w:val="none" w:sz="0" w:space="0" w:color="auto"/>
            <w:bottom w:val="none" w:sz="0" w:space="0" w:color="auto"/>
            <w:right w:val="none" w:sz="0" w:space="0" w:color="auto"/>
          </w:divBdr>
        </w:div>
        <w:div w:id="804733713">
          <w:marLeft w:val="0"/>
          <w:marRight w:val="0"/>
          <w:marTop w:val="0"/>
          <w:marBottom w:val="0"/>
          <w:divBdr>
            <w:top w:val="none" w:sz="0" w:space="0" w:color="auto"/>
            <w:left w:val="none" w:sz="0" w:space="0" w:color="auto"/>
            <w:bottom w:val="none" w:sz="0" w:space="0" w:color="auto"/>
            <w:right w:val="none" w:sz="0" w:space="0" w:color="auto"/>
          </w:divBdr>
        </w:div>
        <w:div w:id="857811087">
          <w:marLeft w:val="0"/>
          <w:marRight w:val="0"/>
          <w:marTop w:val="0"/>
          <w:marBottom w:val="0"/>
          <w:divBdr>
            <w:top w:val="none" w:sz="0" w:space="0" w:color="auto"/>
            <w:left w:val="none" w:sz="0" w:space="0" w:color="auto"/>
            <w:bottom w:val="none" w:sz="0" w:space="0" w:color="auto"/>
            <w:right w:val="none" w:sz="0" w:space="0" w:color="auto"/>
          </w:divBdr>
        </w:div>
        <w:div w:id="943341332">
          <w:marLeft w:val="0"/>
          <w:marRight w:val="0"/>
          <w:marTop w:val="0"/>
          <w:marBottom w:val="0"/>
          <w:divBdr>
            <w:top w:val="none" w:sz="0" w:space="0" w:color="auto"/>
            <w:left w:val="none" w:sz="0" w:space="0" w:color="auto"/>
            <w:bottom w:val="none" w:sz="0" w:space="0" w:color="auto"/>
            <w:right w:val="none" w:sz="0" w:space="0" w:color="auto"/>
          </w:divBdr>
        </w:div>
        <w:div w:id="977028651">
          <w:marLeft w:val="0"/>
          <w:marRight w:val="0"/>
          <w:marTop w:val="0"/>
          <w:marBottom w:val="0"/>
          <w:divBdr>
            <w:top w:val="none" w:sz="0" w:space="0" w:color="auto"/>
            <w:left w:val="none" w:sz="0" w:space="0" w:color="auto"/>
            <w:bottom w:val="none" w:sz="0" w:space="0" w:color="auto"/>
            <w:right w:val="none" w:sz="0" w:space="0" w:color="auto"/>
          </w:divBdr>
        </w:div>
        <w:div w:id="979455978">
          <w:marLeft w:val="0"/>
          <w:marRight w:val="0"/>
          <w:marTop w:val="0"/>
          <w:marBottom w:val="0"/>
          <w:divBdr>
            <w:top w:val="none" w:sz="0" w:space="0" w:color="auto"/>
            <w:left w:val="none" w:sz="0" w:space="0" w:color="auto"/>
            <w:bottom w:val="none" w:sz="0" w:space="0" w:color="auto"/>
            <w:right w:val="none" w:sz="0" w:space="0" w:color="auto"/>
          </w:divBdr>
        </w:div>
        <w:div w:id="989364181">
          <w:marLeft w:val="0"/>
          <w:marRight w:val="0"/>
          <w:marTop w:val="0"/>
          <w:marBottom w:val="0"/>
          <w:divBdr>
            <w:top w:val="none" w:sz="0" w:space="0" w:color="auto"/>
            <w:left w:val="none" w:sz="0" w:space="0" w:color="auto"/>
            <w:bottom w:val="none" w:sz="0" w:space="0" w:color="auto"/>
            <w:right w:val="none" w:sz="0" w:space="0" w:color="auto"/>
          </w:divBdr>
        </w:div>
        <w:div w:id="1016231710">
          <w:marLeft w:val="0"/>
          <w:marRight w:val="0"/>
          <w:marTop w:val="0"/>
          <w:marBottom w:val="0"/>
          <w:divBdr>
            <w:top w:val="none" w:sz="0" w:space="0" w:color="auto"/>
            <w:left w:val="none" w:sz="0" w:space="0" w:color="auto"/>
            <w:bottom w:val="none" w:sz="0" w:space="0" w:color="auto"/>
            <w:right w:val="none" w:sz="0" w:space="0" w:color="auto"/>
          </w:divBdr>
        </w:div>
        <w:div w:id="1087726070">
          <w:marLeft w:val="0"/>
          <w:marRight w:val="0"/>
          <w:marTop w:val="0"/>
          <w:marBottom w:val="0"/>
          <w:divBdr>
            <w:top w:val="none" w:sz="0" w:space="0" w:color="auto"/>
            <w:left w:val="none" w:sz="0" w:space="0" w:color="auto"/>
            <w:bottom w:val="none" w:sz="0" w:space="0" w:color="auto"/>
            <w:right w:val="none" w:sz="0" w:space="0" w:color="auto"/>
          </w:divBdr>
        </w:div>
        <w:div w:id="1103377786">
          <w:marLeft w:val="0"/>
          <w:marRight w:val="0"/>
          <w:marTop w:val="0"/>
          <w:marBottom w:val="0"/>
          <w:divBdr>
            <w:top w:val="none" w:sz="0" w:space="0" w:color="auto"/>
            <w:left w:val="none" w:sz="0" w:space="0" w:color="auto"/>
            <w:bottom w:val="none" w:sz="0" w:space="0" w:color="auto"/>
            <w:right w:val="none" w:sz="0" w:space="0" w:color="auto"/>
          </w:divBdr>
        </w:div>
        <w:div w:id="1157720256">
          <w:marLeft w:val="0"/>
          <w:marRight w:val="0"/>
          <w:marTop w:val="0"/>
          <w:marBottom w:val="0"/>
          <w:divBdr>
            <w:top w:val="none" w:sz="0" w:space="0" w:color="auto"/>
            <w:left w:val="none" w:sz="0" w:space="0" w:color="auto"/>
            <w:bottom w:val="none" w:sz="0" w:space="0" w:color="auto"/>
            <w:right w:val="none" w:sz="0" w:space="0" w:color="auto"/>
          </w:divBdr>
        </w:div>
        <w:div w:id="1194613832">
          <w:marLeft w:val="0"/>
          <w:marRight w:val="0"/>
          <w:marTop w:val="0"/>
          <w:marBottom w:val="0"/>
          <w:divBdr>
            <w:top w:val="none" w:sz="0" w:space="0" w:color="auto"/>
            <w:left w:val="none" w:sz="0" w:space="0" w:color="auto"/>
            <w:bottom w:val="none" w:sz="0" w:space="0" w:color="auto"/>
            <w:right w:val="none" w:sz="0" w:space="0" w:color="auto"/>
          </w:divBdr>
        </w:div>
        <w:div w:id="1307666830">
          <w:marLeft w:val="0"/>
          <w:marRight w:val="0"/>
          <w:marTop w:val="0"/>
          <w:marBottom w:val="0"/>
          <w:divBdr>
            <w:top w:val="none" w:sz="0" w:space="0" w:color="auto"/>
            <w:left w:val="none" w:sz="0" w:space="0" w:color="auto"/>
            <w:bottom w:val="none" w:sz="0" w:space="0" w:color="auto"/>
            <w:right w:val="none" w:sz="0" w:space="0" w:color="auto"/>
          </w:divBdr>
        </w:div>
        <w:div w:id="1312443411">
          <w:marLeft w:val="0"/>
          <w:marRight w:val="0"/>
          <w:marTop w:val="0"/>
          <w:marBottom w:val="0"/>
          <w:divBdr>
            <w:top w:val="none" w:sz="0" w:space="0" w:color="auto"/>
            <w:left w:val="none" w:sz="0" w:space="0" w:color="auto"/>
            <w:bottom w:val="none" w:sz="0" w:space="0" w:color="auto"/>
            <w:right w:val="none" w:sz="0" w:space="0" w:color="auto"/>
          </w:divBdr>
        </w:div>
        <w:div w:id="1397358716">
          <w:marLeft w:val="0"/>
          <w:marRight w:val="0"/>
          <w:marTop w:val="0"/>
          <w:marBottom w:val="0"/>
          <w:divBdr>
            <w:top w:val="none" w:sz="0" w:space="0" w:color="auto"/>
            <w:left w:val="none" w:sz="0" w:space="0" w:color="auto"/>
            <w:bottom w:val="none" w:sz="0" w:space="0" w:color="auto"/>
            <w:right w:val="none" w:sz="0" w:space="0" w:color="auto"/>
          </w:divBdr>
        </w:div>
        <w:div w:id="1431850034">
          <w:marLeft w:val="0"/>
          <w:marRight w:val="0"/>
          <w:marTop w:val="0"/>
          <w:marBottom w:val="0"/>
          <w:divBdr>
            <w:top w:val="none" w:sz="0" w:space="0" w:color="auto"/>
            <w:left w:val="none" w:sz="0" w:space="0" w:color="auto"/>
            <w:bottom w:val="none" w:sz="0" w:space="0" w:color="auto"/>
            <w:right w:val="none" w:sz="0" w:space="0" w:color="auto"/>
          </w:divBdr>
        </w:div>
        <w:div w:id="1454321120">
          <w:marLeft w:val="0"/>
          <w:marRight w:val="0"/>
          <w:marTop w:val="0"/>
          <w:marBottom w:val="0"/>
          <w:divBdr>
            <w:top w:val="none" w:sz="0" w:space="0" w:color="auto"/>
            <w:left w:val="none" w:sz="0" w:space="0" w:color="auto"/>
            <w:bottom w:val="none" w:sz="0" w:space="0" w:color="auto"/>
            <w:right w:val="none" w:sz="0" w:space="0" w:color="auto"/>
          </w:divBdr>
        </w:div>
        <w:div w:id="1474518933">
          <w:marLeft w:val="0"/>
          <w:marRight w:val="0"/>
          <w:marTop w:val="0"/>
          <w:marBottom w:val="0"/>
          <w:divBdr>
            <w:top w:val="none" w:sz="0" w:space="0" w:color="auto"/>
            <w:left w:val="none" w:sz="0" w:space="0" w:color="auto"/>
            <w:bottom w:val="none" w:sz="0" w:space="0" w:color="auto"/>
            <w:right w:val="none" w:sz="0" w:space="0" w:color="auto"/>
          </w:divBdr>
        </w:div>
        <w:div w:id="1491143509">
          <w:marLeft w:val="0"/>
          <w:marRight w:val="0"/>
          <w:marTop w:val="0"/>
          <w:marBottom w:val="0"/>
          <w:divBdr>
            <w:top w:val="none" w:sz="0" w:space="0" w:color="auto"/>
            <w:left w:val="none" w:sz="0" w:space="0" w:color="auto"/>
            <w:bottom w:val="none" w:sz="0" w:space="0" w:color="auto"/>
            <w:right w:val="none" w:sz="0" w:space="0" w:color="auto"/>
          </w:divBdr>
        </w:div>
        <w:div w:id="1495878918">
          <w:marLeft w:val="0"/>
          <w:marRight w:val="0"/>
          <w:marTop w:val="0"/>
          <w:marBottom w:val="0"/>
          <w:divBdr>
            <w:top w:val="none" w:sz="0" w:space="0" w:color="auto"/>
            <w:left w:val="none" w:sz="0" w:space="0" w:color="auto"/>
            <w:bottom w:val="none" w:sz="0" w:space="0" w:color="auto"/>
            <w:right w:val="none" w:sz="0" w:space="0" w:color="auto"/>
          </w:divBdr>
        </w:div>
        <w:div w:id="1506280711">
          <w:marLeft w:val="0"/>
          <w:marRight w:val="0"/>
          <w:marTop w:val="0"/>
          <w:marBottom w:val="0"/>
          <w:divBdr>
            <w:top w:val="none" w:sz="0" w:space="0" w:color="auto"/>
            <w:left w:val="none" w:sz="0" w:space="0" w:color="auto"/>
            <w:bottom w:val="none" w:sz="0" w:space="0" w:color="auto"/>
            <w:right w:val="none" w:sz="0" w:space="0" w:color="auto"/>
          </w:divBdr>
        </w:div>
        <w:div w:id="1547067538">
          <w:marLeft w:val="0"/>
          <w:marRight w:val="0"/>
          <w:marTop w:val="0"/>
          <w:marBottom w:val="0"/>
          <w:divBdr>
            <w:top w:val="none" w:sz="0" w:space="0" w:color="auto"/>
            <w:left w:val="none" w:sz="0" w:space="0" w:color="auto"/>
            <w:bottom w:val="none" w:sz="0" w:space="0" w:color="auto"/>
            <w:right w:val="none" w:sz="0" w:space="0" w:color="auto"/>
          </w:divBdr>
        </w:div>
        <w:div w:id="1580169418">
          <w:marLeft w:val="0"/>
          <w:marRight w:val="0"/>
          <w:marTop w:val="0"/>
          <w:marBottom w:val="0"/>
          <w:divBdr>
            <w:top w:val="none" w:sz="0" w:space="0" w:color="auto"/>
            <w:left w:val="none" w:sz="0" w:space="0" w:color="auto"/>
            <w:bottom w:val="none" w:sz="0" w:space="0" w:color="auto"/>
            <w:right w:val="none" w:sz="0" w:space="0" w:color="auto"/>
          </w:divBdr>
        </w:div>
        <w:div w:id="1588150356">
          <w:marLeft w:val="0"/>
          <w:marRight w:val="0"/>
          <w:marTop w:val="0"/>
          <w:marBottom w:val="0"/>
          <w:divBdr>
            <w:top w:val="none" w:sz="0" w:space="0" w:color="auto"/>
            <w:left w:val="none" w:sz="0" w:space="0" w:color="auto"/>
            <w:bottom w:val="none" w:sz="0" w:space="0" w:color="auto"/>
            <w:right w:val="none" w:sz="0" w:space="0" w:color="auto"/>
          </w:divBdr>
        </w:div>
        <w:div w:id="1596934135">
          <w:marLeft w:val="0"/>
          <w:marRight w:val="0"/>
          <w:marTop w:val="0"/>
          <w:marBottom w:val="0"/>
          <w:divBdr>
            <w:top w:val="none" w:sz="0" w:space="0" w:color="auto"/>
            <w:left w:val="none" w:sz="0" w:space="0" w:color="auto"/>
            <w:bottom w:val="none" w:sz="0" w:space="0" w:color="auto"/>
            <w:right w:val="none" w:sz="0" w:space="0" w:color="auto"/>
          </w:divBdr>
        </w:div>
        <w:div w:id="1604875472">
          <w:marLeft w:val="0"/>
          <w:marRight w:val="0"/>
          <w:marTop w:val="0"/>
          <w:marBottom w:val="0"/>
          <w:divBdr>
            <w:top w:val="none" w:sz="0" w:space="0" w:color="auto"/>
            <w:left w:val="none" w:sz="0" w:space="0" w:color="auto"/>
            <w:bottom w:val="none" w:sz="0" w:space="0" w:color="auto"/>
            <w:right w:val="none" w:sz="0" w:space="0" w:color="auto"/>
          </w:divBdr>
        </w:div>
        <w:div w:id="1658263109">
          <w:marLeft w:val="0"/>
          <w:marRight w:val="0"/>
          <w:marTop w:val="0"/>
          <w:marBottom w:val="0"/>
          <w:divBdr>
            <w:top w:val="none" w:sz="0" w:space="0" w:color="auto"/>
            <w:left w:val="none" w:sz="0" w:space="0" w:color="auto"/>
            <w:bottom w:val="none" w:sz="0" w:space="0" w:color="auto"/>
            <w:right w:val="none" w:sz="0" w:space="0" w:color="auto"/>
          </w:divBdr>
        </w:div>
        <w:div w:id="1694764290">
          <w:marLeft w:val="0"/>
          <w:marRight w:val="0"/>
          <w:marTop w:val="0"/>
          <w:marBottom w:val="0"/>
          <w:divBdr>
            <w:top w:val="none" w:sz="0" w:space="0" w:color="auto"/>
            <w:left w:val="none" w:sz="0" w:space="0" w:color="auto"/>
            <w:bottom w:val="none" w:sz="0" w:space="0" w:color="auto"/>
            <w:right w:val="none" w:sz="0" w:space="0" w:color="auto"/>
          </w:divBdr>
        </w:div>
        <w:div w:id="1698235684">
          <w:marLeft w:val="0"/>
          <w:marRight w:val="0"/>
          <w:marTop w:val="0"/>
          <w:marBottom w:val="0"/>
          <w:divBdr>
            <w:top w:val="none" w:sz="0" w:space="0" w:color="auto"/>
            <w:left w:val="none" w:sz="0" w:space="0" w:color="auto"/>
            <w:bottom w:val="none" w:sz="0" w:space="0" w:color="auto"/>
            <w:right w:val="none" w:sz="0" w:space="0" w:color="auto"/>
          </w:divBdr>
        </w:div>
        <w:div w:id="1715807684">
          <w:marLeft w:val="0"/>
          <w:marRight w:val="0"/>
          <w:marTop w:val="0"/>
          <w:marBottom w:val="0"/>
          <w:divBdr>
            <w:top w:val="none" w:sz="0" w:space="0" w:color="auto"/>
            <w:left w:val="none" w:sz="0" w:space="0" w:color="auto"/>
            <w:bottom w:val="none" w:sz="0" w:space="0" w:color="auto"/>
            <w:right w:val="none" w:sz="0" w:space="0" w:color="auto"/>
          </w:divBdr>
        </w:div>
        <w:div w:id="1721902512">
          <w:marLeft w:val="0"/>
          <w:marRight w:val="0"/>
          <w:marTop w:val="0"/>
          <w:marBottom w:val="0"/>
          <w:divBdr>
            <w:top w:val="none" w:sz="0" w:space="0" w:color="auto"/>
            <w:left w:val="none" w:sz="0" w:space="0" w:color="auto"/>
            <w:bottom w:val="none" w:sz="0" w:space="0" w:color="auto"/>
            <w:right w:val="none" w:sz="0" w:space="0" w:color="auto"/>
          </w:divBdr>
        </w:div>
        <w:div w:id="1748720157">
          <w:marLeft w:val="0"/>
          <w:marRight w:val="0"/>
          <w:marTop w:val="0"/>
          <w:marBottom w:val="0"/>
          <w:divBdr>
            <w:top w:val="none" w:sz="0" w:space="0" w:color="auto"/>
            <w:left w:val="none" w:sz="0" w:space="0" w:color="auto"/>
            <w:bottom w:val="none" w:sz="0" w:space="0" w:color="auto"/>
            <w:right w:val="none" w:sz="0" w:space="0" w:color="auto"/>
          </w:divBdr>
        </w:div>
        <w:div w:id="1768312324">
          <w:marLeft w:val="0"/>
          <w:marRight w:val="0"/>
          <w:marTop w:val="0"/>
          <w:marBottom w:val="0"/>
          <w:divBdr>
            <w:top w:val="none" w:sz="0" w:space="0" w:color="auto"/>
            <w:left w:val="none" w:sz="0" w:space="0" w:color="auto"/>
            <w:bottom w:val="none" w:sz="0" w:space="0" w:color="auto"/>
            <w:right w:val="none" w:sz="0" w:space="0" w:color="auto"/>
          </w:divBdr>
        </w:div>
        <w:div w:id="1792699716">
          <w:marLeft w:val="0"/>
          <w:marRight w:val="0"/>
          <w:marTop w:val="0"/>
          <w:marBottom w:val="0"/>
          <w:divBdr>
            <w:top w:val="none" w:sz="0" w:space="0" w:color="auto"/>
            <w:left w:val="none" w:sz="0" w:space="0" w:color="auto"/>
            <w:bottom w:val="none" w:sz="0" w:space="0" w:color="auto"/>
            <w:right w:val="none" w:sz="0" w:space="0" w:color="auto"/>
          </w:divBdr>
        </w:div>
        <w:div w:id="1794975767">
          <w:marLeft w:val="0"/>
          <w:marRight w:val="0"/>
          <w:marTop w:val="0"/>
          <w:marBottom w:val="0"/>
          <w:divBdr>
            <w:top w:val="none" w:sz="0" w:space="0" w:color="auto"/>
            <w:left w:val="none" w:sz="0" w:space="0" w:color="auto"/>
            <w:bottom w:val="none" w:sz="0" w:space="0" w:color="auto"/>
            <w:right w:val="none" w:sz="0" w:space="0" w:color="auto"/>
          </w:divBdr>
        </w:div>
        <w:div w:id="1917275676">
          <w:marLeft w:val="0"/>
          <w:marRight w:val="0"/>
          <w:marTop w:val="0"/>
          <w:marBottom w:val="0"/>
          <w:divBdr>
            <w:top w:val="none" w:sz="0" w:space="0" w:color="auto"/>
            <w:left w:val="none" w:sz="0" w:space="0" w:color="auto"/>
            <w:bottom w:val="none" w:sz="0" w:space="0" w:color="auto"/>
            <w:right w:val="none" w:sz="0" w:space="0" w:color="auto"/>
          </w:divBdr>
        </w:div>
        <w:div w:id="1950163816">
          <w:marLeft w:val="0"/>
          <w:marRight w:val="0"/>
          <w:marTop w:val="0"/>
          <w:marBottom w:val="0"/>
          <w:divBdr>
            <w:top w:val="none" w:sz="0" w:space="0" w:color="auto"/>
            <w:left w:val="none" w:sz="0" w:space="0" w:color="auto"/>
            <w:bottom w:val="none" w:sz="0" w:space="0" w:color="auto"/>
            <w:right w:val="none" w:sz="0" w:space="0" w:color="auto"/>
          </w:divBdr>
        </w:div>
        <w:div w:id="1960065881">
          <w:marLeft w:val="0"/>
          <w:marRight w:val="0"/>
          <w:marTop w:val="0"/>
          <w:marBottom w:val="0"/>
          <w:divBdr>
            <w:top w:val="none" w:sz="0" w:space="0" w:color="auto"/>
            <w:left w:val="none" w:sz="0" w:space="0" w:color="auto"/>
            <w:bottom w:val="none" w:sz="0" w:space="0" w:color="auto"/>
            <w:right w:val="none" w:sz="0" w:space="0" w:color="auto"/>
          </w:divBdr>
        </w:div>
        <w:div w:id="1964917020">
          <w:marLeft w:val="0"/>
          <w:marRight w:val="0"/>
          <w:marTop w:val="0"/>
          <w:marBottom w:val="0"/>
          <w:divBdr>
            <w:top w:val="none" w:sz="0" w:space="0" w:color="auto"/>
            <w:left w:val="none" w:sz="0" w:space="0" w:color="auto"/>
            <w:bottom w:val="none" w:sz="0" w:space="0" w:color="auto"/>
            <w:right w:val="none" w:sz="0" w:space="0" w:color="auto"/>
          </w:divBdr>
        </w:div>
        <w:div w:id="1990864209">
          <w:marLeft w:val="0"/>
          <w:marRight w:val="0"/>
          <w:marTop w:val="0"/>
          <w:marBottom w:val="0"/>
          <w:divBdr>
            <w:top w:val="none" w:sz="0" w:space="0" w:color="auto"/>
            <w:left w:val="none" w:sz="0" w:space="0" w:color="auto"/>
            <w:bottom w:val="none" w:sz="0" w:space="0" w:color="auto"/>
            <w:right w:val="none" w:sz="0" w:space="0" w:color="auto"/>
          </w:divBdr>
        </w:div>
        <w:div w:id="2000380348">
          <w:marLeft w:val="0"/>
          <w:marRight w:val="0"/>
          <w:marTop w:val="0"/>
          <w:marBottom w:val="0"/>
          <w:divBdr>
            <w:top w:val="none" w:sz="0" w:space="0" w:color="auto"/>
            <w:left w:val="none" w:sz="0" w:space="0" w:color="auto"/>
            <w:bottom w:val="none" w:sz="0" w:space="0" w:color="auto"/>
            <w:right w:val="none" w:sz="0" w:space="0" w:color="auto"/>
          </w:divBdr>
        </w:div>
        <w:div w:id="2015960539">
          <w:marLeft w:val="0"/>
          <w:marRight w:val="0"/>
          <w:marTop w:val="0"/>
          <w:marBottom w:val="0"/>
          <w:divBdr>
            <w:top w:val="none" w:sz="0" w:space="0" w:color="auto"/>
            <w:left w:val="none" w:sz="0" w:space="0" w:color="auto"/>
            <w:bottom w:val="none" w:sz="0" w:space="0" w:color="auto"/>
            <w:right w:val="none" w:sz="0" w:space="0" w:color="auto"/>
          </w:divBdr>
        </w:div>
        <w:div w:id="2030452560">
          <w:marLeft w:val="0"/>
          <w:marRight w:val="0"/>
          <w:marTop w:val="0"/>
          <w:marBottom w:val="0"/>
          <w:divBdr>
            <w:top w:val="none" w:sz="0" w:space="0" w:color="auto"/>
            <w:left w:val="none" w:sz="0" w:space="0" w:color="auto"/>
            <w:bottom w:val="none" w:sz="0" w:space="0" w:color="auto"/>
            <w:right w:val="none" w:sz="0" w:space="0" w:color="auto"/>
          </w:divBdr>
        </w:div>
        <w:div w:id="2031374548">
          <w:marLeft w:val="0"/>
          <w:marRight w:val="0"/>
          <w:marTop w:val="0"/>
          <w:marBottom w:val="0"/>
          <w:divBdr>
            <w:top w:val="none" w:sz="0" w:space="0" w:color="auto"/>
            <w:left w:val="none" w:sz="0" w:space="0" w:color="auto"/>
            <w:bottom w:val="none" w:sz="0" w:space="0" w:color="auto"/>
            <w:right w:val="none" w:sz="0" w:space="0" w:color="auto"/>
          </w:divBdr>
        </w:div>
        <w:div w:id="2036270556">
          <w:marLeft w:val="0"/>
          <w:marRight w:val="0"/>
          <w:marTop w:val="0"/>
          <w:marBottom w:val="0"/>
          <w:divBdr>
            <w:top w:val="none" w:sz="0" w:space="0" w:color="auto"/>
            <w:left w:val="none" w:sz="0" w:space="0" w:color="auto"/>
            <w:bottom w:val="none" w:sz="0" w:space="0" w:color="auto"/>
            <w:right w:val="none" w:sz="0" w:space="0" w:color="auto"/>
          </w:divBdr>
        </w:div>
        <w:div w:id="2044403960">
          <w:marLeft w:val="0"/>
          <w:marRight w:val="0"/>
          <w:marTop w:val="0"/>
          <w:marBottom w:val="0"/>
          <w:divBdr>
            <w:top w:val="none" w:sz="0" w:space="0" w:color="auto"/>
            <w:left w:val="none" w:sz="0" w:space="0" w:color="auto"/>
            <w:bottom w:val="none" w:sz="0" w:space="0" w:color="auto"/>
            <w:right w:val="none" w:sz="0" w:space="0" w:color="auto"/>
          </w:divBdr>
        </w:div>
        <w:div w:id="2047826356">
          <w:marLeft w:val="0"/>
          <w:marRight w:val="0"/>
          <w:marTop w:val="0"/>
          <w:marBottom w:val="0"/>
          <w:divBdr>
            <w:top w:val="none" w:sz="0" w:space="0" w:color="auto"/>
            <w:left w:val="none" w:sz="0" w:space="0" w:color="auto"/>
            <w:bottom w:val="none" w:sz="0" w:space="0" w:color="auto"/>
            <w:right w:val="none" w:sz="0" w:space="0" w:color="auto"/>
          </w:divBdr>
        </w:div>
        <w:div w:id="2055541154">
          <w:marLeft w:val="0"/>
          <w:marRight w:val="0"/>
          <w:marTop w:val="0"/>
          <w:marBottom w:val="0"/>
          <w:divBdr>
            <w:top w:val="none" w:sz="0" w:space="0" w:color="auto"/>
            <w:left w:val="none" w:sz="0" w:space="0" w:color="auto"/>
            <w:bottom w:val="none" w:sz="0" w:space="0" w:color="auto"/>
            <w:right w:val="none" w:sz="0" w:space="0" w:color="auto"/>
          </w:divBdr>
        </w:div>
        <w:div w:id="2067797080">
          <w:marLeft w:val="0"/>
          <w:marRight w:val="0"/>
          <w:marTop w:val="0"/>
          <w:marBottom w:val="0"/>
          <w:divBdr>
            <w:top w:val="none" w:sz="0" w:space="0" w:color="auto"/>
            <w:left w:val="none" w:sz="0" w:space="0" w:color="auto"/>
            <w:bottom w:val="none" w:sz="0" w:space="0" w:color="auto"/>
            <w:right w:val="none" w:sz="0" w:space="0" w:color="auto"/>
          </w:divBdr>
        </w:div>
        <w:div w:id="2082562846">
          <w:marLeft w:val="0"/>
          <w:marRight w:val="0"/>
          <w:marTop w:val="0"/>
          <w:marBottom w:val="0"/>
          <w:divBdr>
            <w:top w:val="none" w:sz="0" w:space="0" w:color="auto"/>
            <w:left w:val="none" w:sz="0" w:space="0" w:color="auto"/>
            <w:bottom w:val="none" w:sz="0" w:space="0" w:color="auto"/>
            <w:right w:val="none" w:sz="0" w:space="0" w:color="auto"/>
          </w:divBdr>
        </w:div>
        <w:div w:id="2133354842">
          <w:marLeft w:val="0"/>
          <w:marRight w:val="0"/>
          <w:marTop w:val="0"/>
          <w:marBottom w:val="0"/>
          <w:divBdr>
            <w:top w:val="none" w:sz="0" w:space="0" w:color="auto"/>
            <w:left w:val="none" w:sz="0" w:space="0" w:color="auto"/>
            <w:bottom w:val="none" w:sz="0" w:space="0" w:color="auto"/>
            <w:right w:val="none" w:sz="0" w:space="0" w:color="auto"/>
          </w:divBdr>
        </w:div>
        <w:div w:id="2142267063">
          <w:marLeft w:val="0"/>
          <w:marRight w:val="0"/>
          <w:marTop w:val="0"/>
          <w:marBottom w:val="0"/>
          <w:divBdr>
            <w:top w:val="none" w:sz="0" w:space="0" w:color="auto"/>
            <w:left w:val="none" w:sz="0" w:space="0" w:color="auto"/>
            <w:bottom w:val="none" w:sz="0" w:space="0" w:color="auto"/>
            <w:right w:val="none" w:sz="0" w:space="0" w:color="auto"/>
          </w:divBdr>
        </w:div>
        <w:div w:id="2144419198">
          <w:marLeft w:val="0"/>
          <w:marRight w:val="0"/>
          <w:marTop w:val="0"/>
          <w:marBottom w:val="0"/>
          <w:divBdr>
            <w:top w:val="none" w:sz="0" w:space="0" w:color="auto"/>
            <w:left w:val="none" w:sz="0" w:space="0" w:color="auto"/>
            <w:bottom w:val="none" w:sz="0" w:space="0" w:color="auto"/>
            <w:right w:val="none" w:sz="0" w:space="0" w:color="auto"/>
          </w:divBdr>
        </w:div>
      </w:divsChild>
    </w:div>
    <w:div w:id="1080516335">
      <w:bodyDiv w:val="1"/>
      <w:marLeft w:val="0"/>
      <w:marRight w:val="0"/>
      <w:marTop w:val="0"/>
      <w:marBottom w:val="0"/>
      <w:divBdr>
        <w:top w:val="none" w:sz="0" w:space="0" w:color="auto"/>
        <w:left w:val="none" w:sz="0" w:space="0" w:color="auto"/>
        <w:bottom w:val="none" w:sz="0" w:space="0" w:color="auto"/>
        <w:right w:val="none" w:sz="0" w:space="0" w:color="auto"/>
      </w:divBdr>
      <w:divsChild>
        <w:div w:id="1997030757">
          <w:marLeft w:val="547"/>
          <w:marRight w:val="0"/>
          <w:marTop w:val="0"/>
          <w:marBottom w:val="0"/>
          <w:divBdr>
            <w:top w:val="none" w:sz="0" w:space="0" w:color="auto"/>
            <w:left w:val="none" w:sz="0" w:space="0" w:color="auto"/>
            <w:bottom w:val="none" w:sz="0" w:space="0" w:color="auto"/>
            <w:right w:val="none" w:sz="0" w:space="0" w:color="auto"/>
          </w:divBdr>
        </w:div>
      </w:divsChild>
    </w:div>
    <w:div w:id="1092237374">
      <w:bodyDiv w:val="1"/>
      <w:marLeft w:val="0"/>
      <w:marRight w:val="0"/>
      <w:marTop w:val="0"/>
      <w:marBottom w:val="0"/>
      <w:divBdr>
        <w:top w:val="none" w:sz="0" w:space="0" w:color="auto"/>
        <w:left w:val="none" w:sz="0" w:space="0" w:color="auto"/>
        <w:bottom w:val="none" w:sz="0" w:space="0" w:color="auto"/>
        <w:right w:val="none" w:sz="0" w:space="0" w:color="auto"/>
      </w:divBdr>
      <w:divsChild>
        <w:div w:id="12461140">
          <w:marLeft w:val="547"/>
          <w:marRight w:val="0"/>
          <w:marTop w:val="0"/>
          <w:marBottom w:val="0"/>
          <w:divBdr>
            <w:top w:val="none" w:sz="0" w:space="0" w:color="auto"/>
            <w:left w:val="none" w:sz="0" w:space="0" w:color="auto"/>
            <w:bottom w:val="none" w:sz="0" w:space="0" w:color="auto"/>
            <w:right w:val="none" w:sz="0" w:space="0" w:color="auto"/>
          </w:divBdr>
        </w:div>
      </w:divsChild>
    </w:div>
    <w:div w:id="1116828963">
      <w:bodyDiv w:val="1"/>
      <w:marLeft w:val="0"/>
      <w:marRight w:val="0"/>
      <w:marTop w:val="0"/>
      <w:marBottom w:val="0"/>
      <w:divBdr>
        <w:top w:val="none" w:sz="0" w:space="0" w:color="auto"/>
        <w:left w:val="none" w:sz="0" w:space="0" w:color="auto"/>
        <w:bottom w:val="none" w:sz="0" w:space="0" w:color="auto"/>
        <w:right w:val="none" w:sz="0" w:space="0" w:color="auto"/>
      </w:divBdr>
      <w:divsChild>
        <w:div w:id="1641381161">
          <w:marLeft w:val="547"/>
          <w:marRight w:val="0"/>
          <w:marTop w:val="0"/>
          <w:marBottom w:val="0"/>
          <w:divBdr>
            <w:top w:val="none" w:sz="0" w:space="0" w:color="auto"/>
            <w:left w:val="none" w:sz="0" w:space="0" w:color="auto"/>
            <w:bottom w:val="none" w:sz="0" w:space="0" w:color="auto"/>
            <w:right w:val="none" w:sz="0" w:space="0" w:color="auto"/>
          </w:divBdr>
        </w:div>
      </w:divsChild>
    </w:div>
    <w:div w:id="1155075566">
      <w:bodyDiv w:val="1"/>
      <w:marLeft w:val="0"/>
      <w:marRight w:val="0"/>
      <w:marTop w:val="0"/>
      <w:marBottom w:val="0"/>
      <w:divBdr>
        <w:top w:val="none" w:sz="0" w:space="0" w:color="auto"/>
        <w:left w:val="none" w:sz="0" w:space="0" w:color="auto"/>
        <w:bottom w:val="none" w:sz="0" w:space="0" w:color="auto"/>
        <w:right w:val="none" w:sz="0" w:space="0" w:color="auto"/>
      </w:divBdr>
      <w:divsChild>
        <w:div w:id="972753936">
          <w:marLeft w:val="547"/>
          <w:marRight w:val="0"/>
          <w:marTop w:val="0"/>
          <w:marBottom w:val="0"/>
          <w:divBdr>
            <w:top w:val="none" w:sz="0" w:space="0" w:color="auto"/>
            <w:left w:val="none" w:sz="0" w:space="0" w:color="auto"/>
            <w:bottom w:val="none" w:sz="0" w:space="0" w:color="auto"/>
            <w:right w:val="none" w:sz="0" w:space="0" w:color="auto"/>
          </w:divBdr>
        </w:div>
        <w:div w:id="1038090708">
          <w:marLeft w:val="547"/>
          <w:marRight w:val="0"/>
          <w:marTop w:val="0"/>
          <w:marBottom w:val="0"/>
          <w:divBdr>
            <w:top w:val="none" w:sz="0" w:space="0" w:color="auto"/>
            <w:left w:val="none" w:sz="0" w:space="0" w:color="auto"/>
            <w:bottom w:val="none" w:sz="0" w:space="0" w:color="auto"/>
            <w:right w:val="none" w:sz="0" w:space="0" w:color="auto"/>
          </w:divBdr>
        </w:div>
        <w:div w:id="1284271651">
          <w:marLeft w:val="547"/>
          <w:marRight w:val="0"/>
          <w:marTop w:val="0"/>
          <w:marBottom w:val="0"/>
          <w:divBdr>
            <w:top w:val="none" w:sz="0" w:space="0" w:color="auto"/>
            <w:left w:val="none" w:sz="0" w:space="0" w:color="auto"/>
            <w:bottom w:val="none" w:sz="0" w:space="0" w:color="auto"/>
            <w:right w:val="none" w:sz="0" w:space="0" w:color="auto"/>
          </w:divBdr>
        </w:div>
        <w:div w:id="1684166576">
          <w:marLeft w:val="547"/>
          <w:marRight w:val="0"/>
          <w:marTop w:val="0"/>
          <w:marBottom w:val="0"/>
          <w:divBdr>
            <w:top w:val="none" w:sz="0" w:space="0" w:color="auto"/>
            <w:left w:val="none" w:sz="0" w:space="0" w:color="auto"/>
            <w:bottom w:val="none" w:sz="0" w:space="0" w:color="auto"/>
            <w:right w:val="none" w:sz="0" w:space="0" w:color="auto"/>
          </w:divBdr>
        </w:div>
        <w:div w:id="1885830079">
          <w:marLeft w:val="547"/>
          <w:marRight w:val="0"/>
          <w:marTop w:val="0"/>
          <w:marBottom w:val="0"/>
          <w:divBdr>
            <w:top w:val="none" w:sz="0" w:space="0" w:color="auto"/>
            <w:left w:val="none" w:sz="0" w:space="0" w:color="auto"/>
            <w:bottom w:val="none" w:sz="0" w:space="0" w:color="auto"/>
            <w:right w:val="none" w:sz="0" w:space="0" w:color="auto"/>
          </w:divBdr>
        </w:div>
      </w:divsChild>
    </w:div>
    <w:div w:id="1305701772">
      <w:bodyDiv w:val="1"/>
      <w:marLeft w:val="0"/>
      <w:marRight w:val="0"/>
      <w:marTop w:val="0"/>
      <w:marBottom w:val="0"/>
      <w:divBdr>
        <w:top w:val="none" w:sz="0" w:space="0" w:color="auto"/>
        <w:left w:val="none" w:sz="0" w:space="0" w:color="auto"/>
        <w:bottom w:val="none" w:sz="0" w:space="0" w:color="auto"/>
        <w:right w:val="none" w:sz="0" w:space="0" w:color="auto"/>
      </w:divBdr>
    </w:div>
    <w:div w:id="1333679221">
      <w:bodyDiv w:val="1"/>
      <w:marLeft w:val="0"/>
      <w:marRight w:val="0"/>
      <w:marTop w:val="0"/>
      <w:marBottom w:val="0"/>
      <w:divBdr>
        <w:top w:val="none" w:sz="0" w:space="0" w:color="auto"/>
        <w:left w:val="none" w:sz="0" w:space="0" w:color="auto"/>
        <w:bottom w:val="none" w:sz="0" w:space="0" w:color="auto"/>
        <w:right w:val="none" w:sz="0" w:space="0" w:color="auto"/>
      </w:divBdr>
    </w:div>
    <w:div w:id="1356616785">
      <w:bodyDiv w:val="1"/>
      <w:marLeft w:val="0"/>
      <w:marRight w:val="0"/>
      <w:marTop w:val="0"/>
      <w:marBottom w:val="0"/>
      <w:divBdr>
        <w:top w:val="none" w:sz="0" w:space="0" w:color="auto"/>
        <w:left w:val="none" w:sz="0" w:space="0" w:color="auto"/>
        <w:bottom w:val="none" w:sz="0" w:space="0" w:color="auto"/>
        <w:right w:val="none" w:sz="0" w:space="0" w:color="auto"/>
      </w:divBdr>
    </w:div>
    <w:div w:id="1440947269">
      <w:bodyDiv w:val="1"/>
      <w:marLeft w:val="0"/>
      <w:marRight w:val="0"/>
      <w:marTop w:val="0"/>
      <w:marBottom w:val="0"/>
      <w:divBdr>
        <w:top w:val="none" w:sz="0" w:space="0" w:color="auto"/>
        <w:left w:val="none" w:sz="0" w:space="0" w:color="auto"/>
        <w:bottom w:val="none" w:sz="0" w:space="0" w:color="auto"/>
        <w:right w:val="none" w:sz="0" w:space="0" w:color="auto"/>
      </w:divBdr>
    </w:div>
    <w:div w:id="1442532275">
      <w:bodyDiv w:val="1"/>
      <w:marLeft w:val="0"/>
      <w:marRight w:val="0"/>
      <w:marTop w:val="0"/>
      <w:marBottom w:val="0"/>
      <w:divBdr>
        <w:top w:val="none" w:sz="0" w:space="0" w:color="auto"/>
        <w:left w:val="none" w:sz="0" w:space="0" w:color="auto"/>
        <w:bottom w:val="none" w:sz="0" w:space="0" w:color="auto"/>
        <w:right w:val="none" w:sz="0" w:space="0" w:color="auto"/>
      </w:divBdr>
    </w:div>
    <w:div w:id="1447890107">
      <w:bodyDiv w:val="1"/>
      <w:marLeft w:val="0"/>
      <w:marRight w:val="0"/>
      <w:marTop w:val="0"/>
      <w:marBottom w:val="0"/>
      <w:divBdr>
        <w:top w:val="none" w:sz="0" w:space="0" w:color="auto"/>
        <w:left w:val="none" w:sz="0" w:space="0" w:color="auto"/>
        <w:bottom w:val="none" w:sz="0" w:space="0" w:color="auto"/>
        <w:right w:val="none" w:sz="0" w:space="0" w:color="auto"/>
      </w:divBdr>
    </w:div>
    <w:div w:id="1472484415">
      <w:bodyDiv w:val="1"/>
      <w:marLeft w:val="0"/>
      <w:marRight w:val="0"/>
      <w:marTop w:val="0"/>
      <w:marBottom w:val="0"/>
      <w:divBdr>
        <w:top w:val="none" w:sz="0" w:space="0" w:color="auto"/>
        <w:left w:val="none" w:sz="0" w:space="0" w:color="auto"/>
        <w:bottom w:val="none" w:sz="0" w:space="0" w:color="auto"/>
        <w:right w:val="none" w:sz="0" w:space="0" w:color="auto"/>
      </w:divBdr>
    </w:div>
    <w:div w:id="1472987188">
      <w:bodyDiv w:val="1"/>
      <w:marLeft w:val="0"/>
      <w:marRight w:val="0"/>
      <w:marTop w:val="0"/>
      <w:marBottom w:val="0"/>
      <w:divBdr>
        <w:top w:val="none" w:sz="0" w:space="0" w:color="auto"/>
        <w:left w:val="none" w:sz="0" w:space="0" w:color="auto"/>
        <w:bottom w:val="none" w:sz="0" w:space="0" w:color="auto"/>
        <w:right w:val="none" w:sz="0" w:space="0" w:color="auto"/>
      </w:divBdr>
    </w:div>
    <w:div w:id="1503202547">
      <w:bodyDiv w:val="1"/>
      <w:marLeft w:val="0"/>
      <w:marRight w:val="0"/>
      <w:marTop w:val="0"/>
      <w:marBottom w:val="0"/>
      <w:divBdr>
        <w:top w:val="none" w:sz="0" w:space="0" w:color="auto"/>
        <w:left w:val="none" w:sz="0" w:space="0" w:color="auto"/>
        <w:bottom w:val="none" w:sz="0" w:space="0" w:color="auto"/>
        <w:right w:val="none" w:sz="0" w:space="0" w:color="auto"/>
      </w:divBdr>
      <w:divsChild>
        <w:div w:id="1220484060">
          <w:marLeft w:val="0"/>
          <w:marRight w:val="0"/>
          <w:marTop w:val="0"/>
          <w:marBottom w:val="0"/>
          <w:divBdr>
            <w:top w:val="none" w:sz="0" w:space="0" w:color="auto"/>
            <w:left w:val="none" w:sz="0" w:space="0" w:color="auto"/>
            <w:bottom w:val="none" w:sz="0" w:space="0" w:color="auto"/>
            <w:right w:val="none" w:sz="0" w:space="0" w:color="auto"/>
          </w:divBdr>
        </w:div>
      </w:divsChild>
    </w:div>
    <w:div w:id="1678534015">
      <w:bodyDiv w:val="1"/>
      <w:marLeft w:val="0"/>
      <w:marRight w:val="0"/>
      <w:marTop w:val="0"/>
      <w:marBottom w:val="0"/>
      <w:divBdr>
        <w:top w:val="none" w:sz="0" w:space="0" w:color="auto"/>
        <w:left w:val="none" w:sz="0" w:space="0" w:color="auto"/>
        <w:bottom w:val="none" w:sz="0" w:space="0" w:color="auto"/>
        <w:right w:val="none" w:sz="0" w:space="0" w:color="auto"/>
      </w:divBdr>
      <w:divsChild>
        <w:div w:id="40175855">
          <w:marLeft w:val="0"/>
          <w:marRight w:val="0"/>
          <w:marTop w:val="0"/>
          <w:marBottom w:val="0"/>
          <w:divBdr>
            <w:top w:val="none" w:sz="0" w:space="0" w:color="auto"/>
            <w:left w:val="none" w:sz="0" w:space="0" w:color="auto"/>
            <w:bottom w:val="none" w:sz="0" w:space="0" w:color="auto"/>
            <w:right w:val="none" w:sz="0" w:space="0" w:color="auto"/>
          </w:divBdr>
        </w:div>
        <w:div w:id="81687774">
          <w:marLeft w:val="0"/>
          <w:marRight w:val="0"/>
          <w:marTop w:val="0"/>
          <w:marBottom w:val="0"/>
          <w:divBdr>
            <w:top w:val="none" w:sz="0" w:space="0" w:color="auto"/>
            <w:left w:val="none" w:sz="0" w:space="0" w:color="auto"/>
            <w:bottom w:val="none" w:sz="0" w:space="0" w:color="auto"/>
            <w:right w:val="none" w:sz="0" w:space="0" w:color="auto"/>
          </w:divBdr>
        </w:div>
        <w:div w:id="101389657">
          <w:marLeft w:val="0"/>
          <w:marRight w:val="0"/>
          <w:marTop w:val="0"/>
          <w:marBottom w:val="0"/>
          <w:divBdr>
            <w:top w:val="none" w:sz="0" w:space="0" w:color="auto"/>
            <w:left w:val="none" w:sz="0" w:space="0" w:color="auto"/>
            <w:bottom w:val="none" w:sz="0" w:space="0" w:color="auto"/>
            <w:right w:val="none" w:sz="0" w:space="0" w:color="auto"/>
          </w:divBdr>
        </w:div>
        <w:div w:id="108014629">
          <w:marLeft w:val="0"/>
          <w:marRight w:val="0"/>
          <w:marTop w:val="0"/>
          <w:marBottom w:val="0"/>
          <w:divBdr>
            <w:top w:val="none" w:sz="0" w:space="0" w:color="auto"/>
            <w:left w:val="none" w:sz="0" w:space="0" w:color="auto"/>
            <w:bottom w:val="none" w:sz="0" w:space="0" w:color="auto"/>
            <w:right w:val="none" w:sz="0" w:space="0" w:color="auto"/>
          </w:divBdr>
        </w:div>
        <w:div w:id="112092517">
          <w:marLeft w:val="0"/>
          <w:marRight w:val="0"/>
          <w:marTop w:val="0"/>
          <w:marBottom w:val="0"/>
          <w:divBdr>
            <w:top w:val="none" w:sz="0" w:space="0" w:color="auto"/>
            <w:left w:val="none" w:sz="0" w:space="0" w:color="auto"/>
            <w:bottom w:val="none" w:sz="0" w:space="0" w:color="auto"/>
            <w:right w:val="none" w:sz="0" w:space="0" w:color="auto"/>
          </w:divBdr>
        </w:div>
        <w:div w:id="161699624">
          <w:marLeft w:val="0"/>
          <w:marRight w:val="0"/>
          <w:marTop w:val="0"/>
          <w:marBottom w:val="0"/>
          <w:divBdr>
            <w:top w:val="none" w:sz="0" w:space="0" w:color="auto"/>
            <w:left w:val="none" w:sz="0" w:space="0" w:color="auto"/>
            <w:bottom w:val="none" w:sz="0" w:space="0" w:color="auto"/>
            <w:right w:val="none" w:sz="0" w:space="0" w:color="auto"/>
          </w:divBdr>
        </w:div>
        <w:div w:id="162211982">
          <w:marLeft w:val="0"/>
          <w:marRight w:val="0"/>
          <w:marTop w:val="0"/>
          <w:marBottom w:val="0"/>
          <w:divBdr>
            <w:top w:val="none" w:sz="0" w:space="0" w:color="auto"/>
            <w:left w:val="none" w:sz="0" w:space="0" w:color="auto"/>
            <w:bottom w:val="none" w:sz="0" w:space="0" w:color="auto"/>
            <w:right w:val="none" w:sz="0" w:space="0" w:color="auto"/>
          </w:divBdr>
        </w:div>
        <w:div w:id="189685401">
          <w:marLeft w:val="0"/>
          <w:marRight w:val="0"/>
          <w:marTop w:val="0"/>
          <w:marBottom w:val="0"/>
          <w:divBdr>
            <w:top w:val="none" w:sz="0" w:space="0" w:color="auto"/>
            <w:left w:val="none" w:sz="0" w:space="0" w:color="auto"/>
            <w:bottom w:val="none" w:sz="0" w:space="0" w:color="auto"/>
            <w:right w:val="none" w:sz="0" w:space="0" w:color="auto"/>
          </w:divBdr>
        </w:div>
        <w:div w:id="197552202">
          <w:marLeft w:val="0"/>
          <w:marRight w:val="0"/>
          <w:marTop w:val="0"/>
          <w:marBottom w:val="0"/>
          <w:divBdr>
            <w:top w:val="none" w:sz="0" w:space="0" w:color="auto"/>
            <w:left w:val="none" w:sz="0" w:space="0" w:color="auto"/>
            <w:bottom w:val="none" w:sz="0" w:space="0" w:color="auto"/>
            <w:right w:val="none" w:sz="0" w:space="0" w:color="auto"/>
          </w:divBdr>
        </w:div>
        <w:div w:id="258215876">
          <w:marLeft w:val="0"/>
          <w:marRight w:val="0"/>
          <w:marTop w:val="0"/>
          <w:marBottom w:val="0"/>
          <w:divBdr>
            <w:top w:val="none" w:sz="0" w:space="0" w:color="auto"/>
            <w:left w:val="none" w:sz="0" w:space="0" w:color="auto"/>
            <w:bottom w:val="none" w:sz="0" w:space="0" w:color="auto"/>
            <w:right w:val="none" w:sz="0" w:space="0" w:color="auto"/>
          </w:divBdr>
        </w:div>
        <w:div w:id="275644902">
          <w:marLeft w:val="0"/>
          <w:marRight w:val="0"/>
          <w:marTop w:val="0"/>
          <w:marBottom w:val="0"/>
          <w:divBdr>
            <w:top w:val="none" w:sz="0" w:space="0" w:color="auto"/>
            <w:left w:val="none" w:sz="0" w:space="0" w:color="auto"/>
            <w:bottom w:val="none" w:sz="0" w:space="0" w:color="auto"/>
            <w:right w:val="none" w:sz="0" w:space="0" w:color="auto"/>
          </w:divBdr>
        </w:div>
        <w:div w:id="353387676">
          <w:marLeft w:val="0"/>
          <w:marRight w:val="0"/>
          <w:marTop w:val="0"/>
          <w:marBottom w:val="0"/>
          <w:divBdr>
            <w:top w:val="none" w:sz="0" w:space="0" w:color="auto"/>
            <w:left w:val="none" w:sz="0" w:space="0" w:color="auto"/>
            <w:bottom w:val="none" w:sz="0" w:space="0" w:color="auto"/>
            <w:right w:val="none" w:sz="0" w:space="0" w:color="auto"/>
          </w:divBdr>
        </w:div>
        <w:div w:id="381902680">
          <w:marLeft w:val="0"/>
          <w:marRight w:val="0"/>
          <w:marTop w:val="0"/>
          <w:marBottom w:val="0"/>
          <w:divBdr>
            <w:top w:val="none" w:sz="0" w:space="0" w:color="auto"/>
            <w:left w:val="none" w:sz="0" w:space="0" w:color="auto"/>
            <w:bottom w:val="none" w:sz="0" w:space="0" w:color="auto"/>
            <w:right w:val="none" w:sz="0" w:space="0" w:color="auto"/>
          </w:divBdr>
        </w:div>
        <w:div w:id="384724998">
          <w:marLeft w:val="0"/>
          <w:marRight w:val="0"/>
          <w:marTop w:val="0"/>
          <w:marBottom w:val="0"/>
          <w:divBdr>
            <w:top w:val="none" w:sz="0" w:space="0" w:color="auto"/>
            <w:left w:val="none" w:sz="0" w:space="0" w:color="auto"/>
            <w:bottom w:val="none" w:sz="0" w:space="0" w:color="auto"/>
            <w:right w:val="none" w:sz="0" w:space="0" w:color="auto"/>
          </w:divBdr>
        </w:div>
        <w:div w:id="394667612">
          <w:marLeft w:val="0"/>
          <w:marRight w:val="0"/>
          <w:marTop w:val="0"/>
          <w:marBottom w:val="0"/>
          <w:divBdr>
            <w:top w:val="none" w:sz="0" w:space="0" w:color="auto"/>
            <w:left w:val="none" w:sz="0" w:space="0" w:color="auto"/>
            <w:bottom w:val="none" w:sz="0" w:space="0" w:color="auto"/>
            <w:right w:val="none" w:sz="0" w:space="0" w:color="auto"/>
          </w:divBdr>
        </w:div>
        <w:div w:id="431752588">
          <w:marLeft w:val="0"/>
          <w:marRight w:val="0"/>
          <w:marTop w:val="0"/>
          <w:marBottom w:val="0"/>
          <w:divBdr>
            <w:top w:val="none" w:sz="0" w:space="0" w:color="auto"/>
            <w:left w:val="none" w:sz="0" w:space="0" w:color="auto"/>
            <w:bottom w:val="none" w:sz="0" w:space="0" w:color="auto"/>
            <w:right w:val="none" w:sz="0" w:space="0" w:color="auto"/>
          </w:divBdr>
        </w:div>
        <w:div w:id="538208169">
          <w:marLeft w:val="0"/>
          <w:marRight w:val="0"/>
          <w:marTop w:val="0"/>
          <w:marBottom w:val="0"/>
          <w:divBdr>
            <w:top w:val="none" w:sz="0" w:space="0" w:color="auto"/>
            <w:left w:val="none" w:sz="0" w:space="0" w:color="auto"/>
            <w:bottom w:val="none" w:sz="0" w:space="0" w:color="auto"/>
            <w:right w:val="none" w:sz="0" w:space="0" w:color="auto"/>
          </w:divBdr>
        </w:div>
        <w:div w:id="580604927">
          <w:marLeft w:val="0"/>
          <w:marRight w:val="0"/>
          <w:marTop w:val="0"/>
          <w:marBottom w:val="0"/>
          <w:divBdr>
            <w:top w:val="none" w:sz="0" w:space="0" w:color="auto"/>
            <w:left w:val="none" w:sz="0" w:space="0" w:color="auto"/>
            <w:bottom w:val="none" w:sz="0" w:space="0" w:color="auto"/>
            <w:right w:val="none" w:sz="0" w:space="0" w:color="auto"/>
          </w:divBdr>
        </w:div>
        <w:div w:id="610210500">
          <w:marLeft w:val="0"/>
          <w:marRight w:val="0"/>
          <w:marTop w:val="0"/>
          <w:marBottom w:val="0"/>
          <w:divBdr>
            <w:top w:val="none" w:sz="0" w:space="0" w:color="auto"/>
            <w:left w:val="none" w:sz="0" w:space="0" w:color="auto"/>
            <w:bottom w:val="none" w:sz="0" w:space="0" w:color="auto"/>
            <w:right w:val="none" w:sz="0" w:space="0" w:color="auto"/>
          </w:divBdr>
        </w:div>
        <w:div w:id="611204025">
          <w:marLeft w:val="0"/>
          <w:marRight w:val="0"/>
          <w:marTop w:val="0"/>
          <w:marBottom w:val="0"/>
          <w:divBdr>
            <w:top w:val="none" w:sz="0" w:space="0" w:color="auto"/>
            <w:left w:val="none" w:sz="0" w:space="0" w:color="auto"/>
            <w:bottom w:val="none" w:sz="0" w:space="0" w:color="auto"/>
            <w:right w:val="none" w:sz="0" w:space="0" w:color="auto"/>
          </w:divBdr>
        </w:div>
        <w:div w:id="613826701">
          <w:marLeft w:val="0"/>
          <w:marRight w:val="0"/>
          <w:marTop w:val="0"/>
          <w:marBottom w:val="0"/>
          <w:divBdr>
            <w:top w:val="none" w:sz="0" w:space="0" w:color="auto"/>
            <w:left w:val="none" w:sz="0" w:space="0" w:color="auto"/>
            <w:bottom w:val="none" w:sz="0" w:space="0" w:color="auto"/>
            <w:right w:val="none" w:sz="0" w:space="0" w:color="auto"/>
          </w:divBdr>
        </w:div>
        <w:div w:id="621038894">
          <w:marLeft w:val="0"/>
          <w:marRight w:val="0"/>
          <w:marTop w:val="0"/>
          <w:marBottom w:val="0"/>
          <w:divBdr>
            <w:top w:val="none" w:sz="0" w:space="0" w:color="auto"/>
            <w:left w:val="none" w:sz="0" w:space="0" w:color="auto"/>
            <w:bottom w:val="none" w:sz="0" w:space="0" w:color="auto"/>
            <w:right w:val="none" w:sz="0" w:space="0" w:color="auto"/>
          </w:divBdr>
        </w:div>
        <w:div w:id="664666496">
          <w:marLeft w:val="0"/>
          <w:marRight w:val="0"/>
          <w:marTop w:val="0"/>
          <w:marBottom w:val="0"/>
          <w:divBdr>
            <w:top w:val="none" w:sz="0" w:space="0" w:color="auto"/>
            <w:left w:val="none" w:sz="0" w:space="0" w:color="auto"/>
            <w:bottom w:val="none" w:sz="0" w:space="0" w:color="auto"/>
            <w:right w:val="none" w:sz="0" w:space="0" w:color="auto"/>
          </w:divBdr>
        </w:div>
        <w:div w:id="705057659">
          <w:marLeft w:val="0"/>
          <w:marRight w:val="0"/>
          <w:marTop w:val="0"/>
          <w:marBottom w:val="0"/>
          <w:divBdr>
            <w:top w:val="none" w:sz="0" w:space="0" w:color="auto"/>
            <w:left w:val="none" w:sz="0" w:space="0" w:color="auto"/>
            <w:bottom w:val="none" w:sz="0" w:space="0" w:color="auto"/>
            <w:right w:val="none" w:sz="0" w:space="0" w:color="auto"/>
          </w:divBdr>
        </w:div>
        <w:div w:id="706099102">
          <w:marLeft w:val="0"/>
          <w:marRight w:val="0"/>
          <w:marTop w:val="0"/>
          <w:marBottom w:val="0"/>
          <w:divBdr>
            <w:top w:val="none" w:sz="0" w:space="0" w:color="auto"/>
            <w:left w:val="none" w:sz="0" w:space="0" w:color="auto"/>
            <w:bottom w:val="none" w:sz="0" w:space="0" w:color="auto"/>
            <w:right w:val="none" w:sz="0" w:space="0" w:color="auto"/>
          </w:divBdr>
        </w:div>
        <w:div w:id="731317360">
          <w:marLeft w:val="0"/>
          <w:marRight w:val="0"/>
          <w:marTop w:val="0"/>
          <w:marBottom w:val="0"/>
          <w:divBdr>
            <w:top w:val="none" w:sz="0" w:space="0" w:color="auto"/>
            <w:left w:val="none" w:sz="0" w:space="0" w:color="auto"/>
            <w:bottom w:val="none" w:sz="0" w:space="0" w:color="auto"/>
            <w:right w:val="none" w:sz="0" w:space="0" w:color="auto"/>
          </w:divBdr>
        </w:div>
        <w:div w:id="741099993">
          <w:marLeft w:val="0"/>
          <w:marRight w:val="0"/>
          <w:marTop w:val="0"/>
          <w:marBottom w:val="0"/>
          <w:divBdr>
            <w:top w:val="none" w:sz="0" w:space="0" w:color="auto"/>
            <w:left w:val="none" w:sz="0" w:space="0" w:color="auto"/>
            <w:bottom w:val="none" w:sz="0" w:space="0" w:color="auto"/>
            <w:right w:val="none" w:sz="0" w:space="0" w:color="auto"/>
          </w:divBdr>
        </w:div>
        <w:div w:id="783034907">
          <w:marLeft w:val="0"/>
          <w:marRight w:val="0"/>
          <w:marTop w:val="0"/>
          <w:marBottom w:val="0"/>
          <w:divBdr>
            <w:top w:val="none" w:sz="0" w:space="0" w:color="auto"/>
            <w:left w:val="none" w:sz="0" w:space="0" w:color="auto"/>
            <w:bottom w:val="none" w:sz="0" w:space="0" w:color="auto"/>
            <w:right w:val="none" w:sz="0" w:space="0" w:color="auto"/>
          </w:divBdr>
        </w:div>
        <w:div w:id="789398579">
          <w:marLeft w:val="0"/>
          <w:marRight w:val="0"/>
          <w:marTop w:val="0"/>
          <w:marBottom w:val="0"/>
          <w:divBdr>
            <w:top w:val="none" w:sz="0" w:space="0" w:color="auto"/>
            <w:left w:val="none" w:sz="0" w:space="0" w:color="auto"/>
            <w:bottom w:val="none" w:sz="0" w:space="0" w:color="auto"/>
            <w:right w:val="none" w:sz="0" w:space="0" w:color="auto"/>
          </w:divBdr>
        </w:div>
        <w:div w:id="789513789">
          <w:marLeft w:val="0"/>
          <w:marRight w:val="0"/>
          <w:marTop w:val="0"/>
          <w:marBottom w:val="0"/>
          <w:divBdr>
            <w:top w:val="none" w:sz="0" w:space="0" w:color="auto"/>
            <w:left w:val="none" w:sz="0" w:space="0" w:color="auto"/>
            <w:bottom w:val="none" w:sz="0" w:space="0" w:color="auto"/>
            <w:right w:val="none" w:sz="0" w:space="0" w:color="auto"/>
          </w:divBdr>
        </w:div>
        <w:div w:id="806359605">
          <w:marLeft w:val="0"/>
          <w:marRight w:val="0"/>
          <w:marTop w:val="0"/>
          <w:marBottom w:val="0"/>
          <w:divBdr>
            <w:top w:val="none" w:sz="0" w:space="0" w:color="auto"/>
            <w:left w:val="none" w:sz="0" w:space="0" w:color="auto"/>
            <w:bottom w:val="none" w:sz="0" w:space="0" w:color="auto"/>
            <w:right w:val="none" w:sz="0" w:space="0" w:color="auto"/>
          </w:divBdr>
        </w:div>
        <w:div w:id="835533059">
          <w:marLeft w:val="0"/>
          <w:marRight w:val="0"/>
          <w:marTop w:val="0"/>
          <w:marBottom w:val="0"/>
          <w:divBdr>
            <w:top w:val="none" w:sz="0" w:space="0" w:color="auto"/>
            <w:left w:val="none" w:sz="0" w:space="0" w:color="auto"/>
            <w:bottom w:val="none" w:sz="0" w:space="0" w:color="auto"/>
            <w:right w:val="none" w:sz="0" w:space="0" w:color="auto"/>
          </w:divBdr>
        </w:div>
        <w:div w:id="868031245">
          <w:marLeft w:val="0"/>
          <w:marRight w:val="0"/>
          <w:marTop w:val="0"/>
          <w:marBottom w:val="0"/>
          <w:divBdr>
            <w:top w:val="none" w:sz="0" w:space="0" w:color="auto"/>
            <w:left w:val="none" w:sz="0" w:space="0" w:color="auto"/>
            <w:bottom w:val="none" w:sz="0" w:space="0" w:color="auto"/>
            <w:right w:val="none" w:sz="0" w:space="0" w:color="auto"/>
          </w:divBdr>
        </w:div>
        <w:div w:id="877280765">
          <w:marLeft w:val="0"/>
          <w:marRight w:val="0"/>
          <w:marTop w:val="0"/>
          <w:marBottom w:val="0"/>
          <w:divBdr>
            <w:top w:val="none" w:sz="0" w:space="0" w:color="auto"/>
            <w:left w:val="none" w:sz="0" w:space="0" w:color="auto"/>
            <w:bottom w:val="none" w:sz="0" w:space="0" w:color="auto"/>
            <w:right w:val="none" w:sz="0" w:space="0" w:color="auto"/>
          </w:divBdr>
        </w:div>
        <w:div w:id="917862550">
          <w:marLeft w:val="0"/>
          <w:marRight w:val="0"/>
          <w:marTop w:val="0"/>
          <w:marBottom w:val="0"/>
          <w:divBdr>
            <w:top w:val="none" w:sz="0" w:space="0" w:color="auto"/>
            <w:left w:val="none" w:sz="0" w:space="0" w:color="auto"/>
            <w:bottom w:val="none" w:sz="0" w:space="0" w:color="auto"/>
            <w:right w:val="none" w:sz="0" w:space="0" w:color="auto"/>
          </w:divBdr>
        </w:div>
        <w:div w:id="919944975">
          <w:marLeft w:val="0"/>
          <w:marRight w:val="0"/>
          <w:marTop w:val="0"/>
          <w:marBottom w:val="0"/>
          <w:divBdr>
            <w:top w:val="none" w:sz="0" w:space="0" w:color="auto"/>
            <w:left w:val="none" w:sz="0" w:space="0" w:color="auto"/>
            <w:bottom w:val="none" w:sz="0" w:space="0" w:color="auto"/>
            <w:right w:val="none" w:sz="0" w:space="0" w:color="auto"/>
          </w:divBdr>
        </w:div>
        <w:div w:id="930623919">
          <w:marLeft w:val="0"/>
          <w:marRight w:val="0"/>
          <w:marTop w:val="0"/>
          <w:marBottom w:val="0"/>
          <w:divBdr>
            <w:top w:val="none" w:sz="0" w:space="0" w:color="auto"/>
            <w:left w:val="none" w:sz="0" w:space="0" w:color="auto"/>
            <w:bottom w:val="none" w:sz="0" w:space="0" w:color="auto"/>
            <w:right w:val="none" w:sz="0" w:space="0" w:color="auto"/>
          </w:divBdr>
        </w:div>
        <w:div w:id="953443881">
          <w:marLeft w:val="0"/>
          <w:marRight w:val="0"/>
          <w:marTop w:val="0"/>
          <w:marBottom w:val="0"/>
          <w:divBdr>
            <w:top w:val="none" w:sz="0" w:space="0" w:color="auto"/>
            <w:left w:val="none" w:sz="0" w:space="0" w:color="auto"/>
            <w:bottom w:val="none" w:sz="0" w:space="0" w:color="auto"/>
            <w:right w:val="none" w:sz="0" w:space="0" w:color="auto"/>
          </w:divBdr>
        </w:div>
        <w:div w:id="955913131">
          <w:marLeft w:val="0"/>
          <w:marRight w:val="0"/>
          <w:marTop w:val="0"/>
          <w:marBottom w:val="0"/>
          <w:divBdr>
            <w:top w:val="none" w:sz="0" w:space="0" w:color="auto"/>
            <w:left w:val="none" w:sz="0" w:space="0" w:color="auto"/>
            <w:bottom w:val="none" w:sz="0" w:space="0" w:color="auto"/>
            <w:right w:val="none" w:sz="0" w:space="0" w:color="auto"/>
          </w:divBdr>
        </w:div>
        <w:div w:id="980158793">
          <w:marLeft w:val="0"/>
          <w:marRight w:val="0"/>
          <w:marTop w:val="0"/>
          <w:marBottom w:val="0"/>
          <w:divBdr>
            <w:top w:val="none" w:sz="0" w:space="0" w:color="auto"/>
            <w:left w:val="none" w:sz="0" w:space="0" w:color="auto"/>
            <w:bottom w:val="none" w:sz="0" w:space="0" w:color="auto"/>
            <w:right w:val="none" w:sz="0" w:space="0" w:color="auto"/>
          </w:divBdr>
        </w:div>
        <w:div w:id="981271313">
          <w:marLeft w:val="0"/>
          <w:marRight w:val="0"/>
          <w:marTop w:val="0"/>
          <w:marBottom w:val="0"/>
          <w:divBdr>
            <w:top w:val="none" w:sz="0" w:space="0" w:color="auto"/>
            <w:left w:val="none" w:sz="0" w:space="0" w:color="auto"/>
            <w:bottom w:val="none" w:sz="0" w:space="0" w:color="auto"/>
            <w:right w:val="none" w:sz="0" w:space="0" w:color="auto"/>
          </w:divBdr>
        </w:div>
        <w:div w:id="983896675">
          <w:marLeft w:val="0"/>
          <w:marRight w:val="0"/>
          <w:marTop w:val="0"/>
          <w:marBottom w:val="0"/>
          <w:divBdr>
            <w:top w:val="none" w:sz="0" w:space="0" w:color="auto"/>
            <w:left w:val="none" w:sz="0" w:space="0" w:color="auto"/>
            <w:bottom w:val="none" w:sz="0" w:space="0" w:color="auto"/>
            <w:right w:val="none" w:sz="0" w:space="0" w:color="auto"/>
          </w:divBdr>
        </w:div>
        <w:div w:id="993295471">
          <w:marLeft w:val="0"/>
          <w:marRight w:val="0"/>
          <w:marTop w:val="0"/>
          <w:marBottom w:val="0"/>
          <w:divBdr>
            <w:top w:val="none" w:sz="0" w:space="0" w:color="auto"/>
            <w:left w:val="none" w:sz="0" w:space="0" w:color="auto"/>
            <w:bottom w:val="none" w:sz="0" w:space="0" w:color="auto"/>
            <w:right w:val="none" w:sz="0" w:space="0" w:color="auto"/>
          </w:divBdr>
        </w:div>
        <w:div w:id="1016233940">
          <w:marLeft w:val="0"/>
          <w:marRight w:val="0"/>
          <w:marTop w:val="0"/>
          <w:marBottom w:val="0"/>
          <w:divBdr>
            <w:top w:val="none" w:sz="0" w:space="0" w:color="auto"/>
            <w:left w:val="none" w:sz="0" w:space="0" w:color="auto"/>
            <w:bottom w:val="none" w:sz="0" w:space="0" w:color="auto"/>
            <w:right w:val="none" w:sz="0" w:space="0" w:color="auto"/>
          </w:divBdr>
        </w:div>
        <w:div w:id="1061750990">
          <w:marLeft w:val="0"/>
          <w:marRight w:val="0"/>
          <w:marTop w:val="0"/>
          <w:marBottom w:val="0"/>
          <w:divBdr>
            <w:top w:val="none" w:sz="0" w:space="0" w:color="auto"/>
            <w:left w:val="none" w:sz="0" w:space="0" w:color="auto"/>
            <w:bottom w:val="none" w:sz="0" w:space="0" w:color="auto"/>
            <w:right w:val="none" w:sz="0" w:space="0" w:color="auto"/>
          </w:divBdr>
        </w:div>
        <w:div w:id="1075124291">
          <w:marLeft w:val="0"/>
          <w:marRight w:val="0"/>
          <w:marTop w:val="0"/>
          <w:marBottom w:val="0"/>
          <w:divBdr>
            <w:top w:val="none" w:sz="0" w:space="0" w:color="auto"/>
            <w:left w:val="none" w:sz="0" w:space="0" w:color="auto"/>
            <w:bottom w:val="none" w:sz="0" w:space="0" w:color="auto"/>
            <w:right w:val="none" w:sz="0" w:space="0" w:color="auto"/>
          </w:divBdr>
        </w:div>
        <w:div w:id="1149665038">
          <w:marLeft w:val="0"/>
          <w:marRight w:val="0"/>
          <w:marTop w:val="0"/>
          <w:marBottom w:val="0"/>
          <w:divBdr>
            <w:top w:val="none" w:sz="0" w:space="0" w:color="auto"/>
            <w:left w:val="none" w:sz="0" w:space="0" w:color="auto"/>
            <w:bottom w:val="none" w:sz="0" w:space="0" w:color="auto"/>
            <w:right w:val="none" w:sz="0" w:space="0" w:color="auto"/>
          </w:divBdr>
        </w:div>
        <w:div w:id="1176967248">
          <w:marLeft w:val="0"/>
          <w:marRight w:val="0"/>
          <w:marTop w:val="0"/>
          <w:marBottom w:val="0"/>
          <w:divBdr>
            <w:top w:val="none" w:sz="0" w:space="0" w:color="auto"/>
            <w:left w:val="none" w:sz="0" w:space="0" w:color="auto"/>
            <w:bottom w:val="none" w:sz="0" w:space="0" w:color="auto"/>
            <w:right w:val="none" w:sz="0" w:space="0" w:color="auto"/>
          </w:divBdr>
        </w:div>
        <w:div w:id="1197307492">
          <w:marLeft w:val="0"/>
          <w:marRight w:val="0"/>
          <w:marTop w:val="0"/>
          <w:marBottom w:val="0"/>
          <w:divBdr>
            <w:top w:val="none" w:sz="0" w:space="0" w:color="auto"/>
            <w:left w:val="none" w:sz="0" w:space="0" w:color="auto"/>
            <w:bottom w:val="none" w:sz="0" w:space="0" w:color="auto"/>
            <w:right w:val="none" w:sz="0" w:space="0" w:color="auto"/>
          </w:divBdr>
        </w:div>
        <w:div w:id="1232303685">
          <w:marLeft w:val="0"/>
          <w:marRight w:val="0"/>
          <w:marTop w:val="0"/>
          <w:marBottom w:val="0"/>
          <w:divBdr>
            <w:top w:val="none" w:sz="0" w:space="0" w:color="auto"/>
            <w:left w:val="none" w:sz="0" w:space="0" w:color="auto"/>
            <w:bottom w:val="none" w:sz="0" w:space="0" w:color="auto"/>
            <w:right w:val="none" w:sz="0" w:space="0" w:color="auto"/>
          </w:divBdr>
        </w:div>
        <w:div w:id="1256207197">
          <w:marLeft w:val="0"/>
          <w:marRight w:val="0"/>
          <w:marTop w:val="0"/>
          <w:marBottom w:val="0"/>
          <w:divBdr>
            <w:top w:val="none" w:sz="0" w:space="0" w:color="auto"/>
            <w:left w:val="none" w:sz="0" w:space="0" w:color="auto"/>
            <w:bottom w:val="none" w:sz="0" w:space="0" w:color="auto"/>
            <w:right w:val="none" w:sz="0" w:space="0" w:color="auto"/>
          </w:divBdr>
        </w:div>
        <w:div w:id="1273365939">
          <w:marLeft w:val="0"/>
          <w:marRight w:val="0"/>
          <w:marTop w:val="0"/>
          <w:marBottom w:val="0"/>
          <w:divBdr>
            <w:top w:val="none" w:sz="0" w:space="0" w:color="auto"/>
            <w:left w:val="none" w:sz="0" w:space="0" w:color="auto"/>
            <w:bottom w:val="none" w:sz="0" w:space="0" w:color="auto"/>
            <w:right w:val="none" w:sz="0" w:space="0" w:color="auto"/>
          </w:divBdr>
        </w:div>
        <w:div w:id="1287084390">
          <w:marLeft w:val="0"/>
          <w:marRight w:val="0"/>
          <w:marTop w:val="0"/>
          <w:marBottom w:val="0"/>
          <w:divBdr>
            <w:top w:val="none" w:sz="0" w:space="0" w:color="auto"/>
            <w:left w:val="none" w:sz="0" w:space="0" w:color="auto"/>
            <w:bottom w:val="none" w:sz="0" w:space="0" w:color="auto"/>
            <w:right w:val="none" w:sz="0" w:space="0" w:color="auto"/>
          </w:divBdr>
        </w:div>
        <w:div w:id="1302492248">
          <w:marLeft w:val="0"/>
          <w:marRight w:val="0"/>
          <w:marTop w:val="0"/>
          <w:marBottom w:val="0"/>
          <w:divBdr>
            <w:top w:val="none" w:sz="0" w:space="0" w:color="auto"/>
            <w:left w:val="none" w:sz="0" w:space="0" w:color="auto"/>
            <w:bottom w:val="none" w:sz="0" w:space="0" w:color="auto"/>
            <w:right w:val="none" w:sz="0" w:space="0" w:color="auto"/>
          </w:divBdr>
        </w:div>
        <w:div w:id="1312255138">
          <w:marLeft w:val="0"/>
          <w:marRight w:val="0"/>
          <w:marTop w:val="0"/>
          <w:marBottom w:val="0"/>
          <w:divBdr>
            <w:top w:val="none" w:sz="0" w:space="0" w:color="auto"/>
            <w:left w:val="none" w:sz="0" w:space="0" w:color="auto"/>
            <w:bottom w:val="none" w:sz="0" w:space="0" w:color="auto"/>
            <w:right w:val="none" w:sz="0" w:space="0" w:color="auto"/>
          </w:divBdr>
        </w:div>
        <w:div w:id="1323970939">
          <w:marLeft w:val="0"/>
          <w:marRight w:val="0"/>
          <w:marTop w:val="0"/>
          <w:marBottom w:val="0"/>
          <w:divBdr>
            <w:top w:val="none" w:sz="0" w:space="0" w:color="auto"/>
            <w:left w:val="none" w:sz="0" w:space="0" w:color="auto"/>
            <w:bottom w:val="none" w:sz="0" w:space="0" w:color="auto"/>
            <w:right w:val="none" w:sz="0" w:space="0" w:color="auto"/>
          </w:divBdr>
        </w:div>
        <w:div w:id="1328097040">
          <w:marLeft w:val="0"/>
          <w:marRight w:val="0"/>
          <w:marTop w:val="0"/>
          <w:marBottom w:val="0"/>
          <w:divBdr>
            <w:top w:val="none" w:sz="0" w:space="0" w:color="auto"/>
            <w:left w:val="none" w:sz="0" w:space="0" w:color="auto"/>
            <w:bottom w:val="none" w:sz="0" w:space="0" w:color="auto"/>
            <w:right w:val="none" w:sz="0" w:space="0" w:color="auto"/>
          </w:divBdr>
        </w:div>
        <w:div w:id="1331984482">
          <w:marLeft w:val="0"/>
          <w:marRight w:val="0"/>
          <w:marTop w:val="0"/>
          <w:marBottom w:val="0"/>
          <w:divBdr>
            <w:top w:val="none" w:sz="0" w:space="0" w:color="auto"/>
            <w:left w:val="none" w:sz="0" w:space="0" w:color="auto"/>
            <w:bottom w:val="none" w:sz="0" w:space="0" w:color="auto"/>
            <w:right w:val="none" w:sz="0" w:space="0" w:color="auto"/>
          </w:divBdr>
        </w:div>
        <w:div w:id="1334332580">
          <w:marLeft w:val="0"/>
          <w:marRight w:val="0"/>
          <w:marTop w:val="0"/>
          <w:marBottom w:val="0"/>
          <w:divBdr>
            <w:top w:val="none" w:sz="0" w:space="0" w:color="auto"/>
            <w:left w:val="none" w:sz="0" w:space="0" w:color="auto"/>
            <w:bottom w:val="none" w:sz="0" w:space="0" w:color="auto"/>
            <w:right w:val="none" w:sz="0" w:space="0" w:color="auto"/>
          </w:divBdr>
        </w:div>
        <w:div w:id="1418163700">
          <w:marLeft w:val="0"/>
          <w:marRight w:val="0"/>
          <w:marTop w:val="0"/>
          <w:marBottom w:val="0"/>
          <w:divBdr>
            <w:top w:val="none" w:sz="0" w:space="0" w:color="auto"/>
            <w:left w:val="none" w:sz="0" w:space="0" w:color="auto"/>
            <w:bottom w:val="none" w:sz="0" w:space="0" w:color="auto"/>
            <w:right w:val="none" w:sz="0" w:space="0" w:color="auto"/>
          </w:divBdr>
        </w:div>
        <w:div w:id="1445341254">
          <w:marLeft w:val="0"/>
          <w:marRight w:val="0"/>
          <w:marTop w:val="0"/>
          <w:marBottom w:val="0"/>
          <w:divBdr>
            <w:top w:val="none" w:sz="0" w:space="0" w:color="auto"/>
            <w:left w:val="none" w:sz="0" w:space="0" w:color="auto"/>
            <w:bottom w:val="none" w:sz="0" w:space="0" w:color="auto"/>
            <w:right w:val="none" w:sz="0" w:space="0" w:color="auto"/>
          </w:divBdr>
        </w:div>
        <w:div w:id="1493832931">
          <w:marLeft w:val="0"/>
          <w:marRight w:val="0"/>
          <w:marTop w:val="0"/>
          <w:marBottom w:val="0"/>
          <w:divBdr>
            <w:top w:val="none" w:sz="0" w:space="0" w:color="auto"/>
            <w:left w:val="none" w:sz="0" w:space="0" w:color="auto"/>
            <w:bottom w:val="none" w:sz="0" w:space="0" w:color="auto"/>
            <w:right w:val="none" w:sz="0" w:space="0" w:color="auto"/>
          </w:divBdr>
        </w:div>
        <w:div w:id="1494687909">
          <w:marLeft w:val="0"/>
          <w:marRight w:val="0"/>
          <w:marTop w:val="0"/>
          <w:marBottom w:val="0"/>
          <w:divBdr>
            <w:top w:val="none" w:sz="0" w:space="0" w:color="auto"/>
            <w:left w:val="none" w:sz="0" w:space="0" w:color="auto"/>
            <w:bottom w:val="none" w:sz="0" w:space="0" w:color="auto"/>
            <w:right w:val="none" w:sz="0" w:space="0" w:color="auto"/>
          </w:divBdr>
        </w:div>
        <w:div w:id="1496535342">
          <w:marLeft w:val="0"/>
          <w:marRight w:val="0"/>
          <w:marTop w:val="0"/>
          <w:marBottom w:val="0"/>
          <w:divBdr>
            <w:top w:val="none" w:sz="0" w:space="0" w:color="auto"/>
            <w:left w:val="none" w:sz="0" w:space="0" w:color="auto"/>
            <w:bottom w:val="none" w:sz="0" w:space="0" w:color="auto"/>
            <w:right w:val="none" w:sz="0" w:space="0" w:color="auto"/>
          </w:divBdr>
        </w:div>
        <w:div w:id="1507094460">
          <w:marLeft w:val="0"/>
          <w:marRight w:val="0"/>
          <w:marTop w:val="0"/>
          <w:marBottom w:val="0"/>
          <w:divBdr>
            <w:top w:val="none" w:sz="0" w:space="0" w:color="auto"/>
            <w:left w:val="none" w:sz="0" w:space="0" w:color="auto"/>
            <w:bottom w:val="none" w:sz="0" w:space="0" w:color="auto"/>
            <w:right w:val="none" w:sz="0" w:space="0" w:color="auto"/>
          </w:divBdr>
        </w:div>
        <w:div w:id="1519004196">
          <w:marLeft w:val="0"/>
          <w:marRight w:val="0"/>
          <w:marTop w:val="0"/>
          <w:marBottom w:val="0"/>
          <w:divBdr>
            <w:top w:val="none" w:sz="0" w:space="0" w:color="auto"/>
            <w:left w:val="none" w:sz="0" w:space="0" w:color="auto"/>
            <w:bottom w:val="none" w:sz="0" w:space="0" w:color="auto"/>
            <w:right w:val="none" w:sz="0" w:space="0" w:color="auto"/>
          </w:divBdr>
        </w:div>
        <w:div w:id="1594971782">
          <w:marLeft w:val="0"/>
          <w:marRight w:val="0"/>
          <w:marTop w:val="0"/>
          <w:marBottom w:val="0"/>
          <w:divBdr>
            <w:top w:val="none" w:sz="0" w:space="0" w:color="auto"/>
            <w:left w:val="none" w:sz="0" w:space="0" w:color="auto"/>
            <w:bottom w:val="none" w:sz="0" w:space="0" w:color="auto"/>
            <w:right w:val="none" w:sz="0" w:space="0" w:color="auto"/>
          </w:divBdr>
        </w:div>
        <w:div w:id="1624310860">
          <w:marLeft w:val="0"/>
          <w:marRight w:val="0"/>
          <w:marTop w:val="0"/>
          <w:marBottom w:val="0"/>
          <w:divBdr>
            <w:top w:val="none" w:sz="0" w:space="0" w:color="auto"/>
            <w:left w:val="none" w:sz="0" w:space="0" w:color="auto"/>
            <w:bottom w:val="none" w:sz="0" w:space="0" w:color="auto"/>
            <w:right w:val="none" w:sz="0" w:space="0" w:color="auto"/>
          </w:divBdr>
        </w:div>
        <w:div w:id="1647707906">
          <w:marLeft w:val="0"/>
          <w:marRight w:val="0"/>
          <w:marTop w:val="0"/>
          <w:marBottom w:val="0"/>
          <w:divBdr>
            <w:top w:val="none" w:sz="0" w:space="0" w:color="auto"/>
            <w:left w:val="none" w:sz="0" w:space="0" w:color="auto"/>
            <w:bottom w:val="none" w:sz="0" w:space="0" w:color="auto"/>
            <w:right w:val="none" w:sz="0" w:space="0" w:color="auto"/>
          </w:divBdr>
        </w:div>
        <w:div w:id="1665085006">
          <w:marLeft w:val="0"/>
          <w:marRight w:val="0"/>
          <w:marTop w:val="0"/>
          <w:marBottom w:val="0"/>
          <w:divBdr>
            <w:top w:val="none" w:sz="0" w:space="0" w:color="auto"/>
            <w:left w:val="none" w:sz="0" w:space="0" w:color="auto"/>
            <w:bottom w:val="none" w:sz="0" w:space="0" w:color="auto"/>
            <w:right w:val="none" w:sz="0" w:space="0" w:color="auto"/>
          </w:divBdr>
        </w:div>
        <w:div w:id="1719745936">
          <w:marLeft w:val="0"/>
          <w:marRight w:val="0"/>
          <w:marTop w:val="0"/>
          <w:marBottom w:val="0"/>
          <w:divBdr>
            <w:top w:val="none" w:sz="0" w:space="0" w:color="auto"/>
            <w:left w:val="none" w:sz="0" w:space="0" w:color="auto"/>
            <w:bottom w:val="none" w:sz="0" w:space="0" w:color="auto"/>
            <w:right w:val="none" w:sz="0" w:space="0" w:color="auto"/>
          </w:divBdr>
        </w:div>
        <w:div w:id="1734355142">
          <w:marLeft w:val="0"/>
          <w:marRight w:val="0"/>
          <w:marTop w:val="0"/>
          <w:marBottom w:val="0"/>
          <w:divBdr>
            <w:top w:val="none" w:sz="0" w:space="0" w:color="auto"/>
            <w:left w:val="none" w:sz="0" w:space="0" w:color="auto"/>
            <w:bottom w:val="none" w:sz="0" w:space="0" w:color="auto"/>
            <w:right w:val="none" w:sz="0" w:space="0" w:color="auto"/>
          </w:divBdr>
        </w:div>
        <w:div w:id="1742554172">
          <w:marLeft w:val="0"/>
          <w:marRight w:val="0"/>
          <w:marTop w:val="0"/>
          <w:marBottom w:val="0"/>
          <w:divBdr>
            <w:top w:val="none" w:sz="0" w:space="0" w:color="auto"/>
            <w:left w:val="none" w:sz="0" w:space="0" w:color="auto"/>
            <w:bottom w:val="none" w:sz="0" w:space="0" w:color="auto"/>
            <w:right w:val="none" w:sz="0" w:space="0" w:color="auto"/>
          </w:divBdr>
        </w:div>
        <w:div w:id="1745031392">
          <w:marLeft w:val="0"/>
          <w:marRight w:val="0"/>
          <w:marTop w:val="0"/>
          <w:marBottom w:val="0"/>
          <w:divBdr>
            <w:top w:val="none" w:sz="0" w:space="0" w:color="auto"/>
            <w:left w:val="none" w:sz="0" w:space="0" w:color="auto"/>
            <w:bottom w:val="none" w:sz="0" w:space="0" w:color="auto"/>
            <w:right w:val="none" w:sz="0" w:space="0" w:color="auto"/>
          </w:divBdr>
        </w:div>
        <w:div w:id="1749426647">
          <w:marLeft w:val="0"/>
          <w:marRight w:val="0"/>
          <w:marTop w:val="0"/>
          <w:marBottom w:val="0"/>
          <w:divBdr>
            <w:top w:val="none" w:sz="0" w:space="0" w:color="auto"/>
            <w:left w:val="none" w:sz="0" w:space="0" w:color="auto"/>
            <w:bottom w:val="none" w:sz="0" w:space="0" w:color="auto"/>
            <w:right w:val="none" w:sz="0" w:space="0" w:color="auto"/>
          </w:divBdr>
        </w:div>
        <w:div w:id="1749959023">
          <w:marLeft w:val="0"/>
          <w:marRight w:val="0"/>
          <w:marTop w:val="0"/>
          <w:marBottom w:val="0"/>
          <w:divBdr>
            <w:top w:val="none" w:sz="0" w:space="0" w:color="auto"/>
            <w:left w:val="none" w:sz="0" w:space="0" w:color="auto"/>
            <w:bottom w:val="none" w:sz="0" w:space="0" w:color="auto"/>
            <w:right w:val="none" w:sz="0" w:space="0" w:color="auto"/>
          </w:divBdr>
        </w:div>
        <w:div w:id="1788622989">
          <w:marLeft w:val="0"/>
          <w:marRight w:val="0"/>
          <w:marTop w:val="0"/>
          <w:marBottom w:val="0"/>
          <w:divBdr>
            <w:top w:val="none" w:sz="0" w:space="0" w:color="auto"/>
            <w:left w:val="none" w:sz="0" w:space="0" w:color="auto"/>
            <w:bottom w:val="none" w:sz="0" w:space="0" w:color="auto"/>
            <w:right w:val="none" w:sz="0" w:space="0" w:color="auto"/>
          </w:divBdr>
        </w:div>
        <w:div w:id="1794244980">
          <w:marLeft w:val="0"/>
          <w:marRight w:val="0"/>
          <w:marTop w:val="0"/>
          <w:marBottom w:val="0"/>
          <w:divBdr>
            <w:top w:val="none" w:sz="0" w:space="0" w:color="auto"/>
            <w:left w:val="none" w:sz="0" w:space="0" w:color="auto"/>
            <w:bottom w:val="none" w:sz="0" w:space="0" w:color="auto"/>
            <w:right w:val="none" w:sz="0" w:space="0" w:color="auto"/>
          </w:divBdr>
        </w:div>
        <w:div w:id="1804078683">
          <w:marLeft w:val="0"/>
          <w:marRight w:val="0"/>
          <w:marTop w:val="0"/>
          <w:marBottom w:val="0"/>
          <w:divBdr>
            <w:top w:val="none" w:sz="0" w:space="0" w:color="auto"/>
            <w:left w:val="none" w:sz="0" w:space="0" w:color="auto"/>
            <w:bottom w:val="none" w:sz="0" w:space="0" w:color="auto"/>
            <w:right w:val="none" w:sz="0" w:space="0" w:color="auto"/>
          </w:divBdr>
        </w:div>
        <w:div w:id="1821267422">
          <w:marLeft w:val="0"/>
          <w:marRight w:val="0"/>
          <w:marTop w:val="0"/>
          <w:marBottom w:val="0"/>
          <w:divBdr>
            <w:top w:val="none" w:sz="0" w:space="0" w:color="auto"/>
            <w:left w:val="none" w:sz="0" w:space="0" w:color="auto"/>
            <w:bottom w:val="none" w:sz="0" w:space="0" w:color="auto"/>
            <w:right w:val="none" w:sz="0" w:space="0" w:color="auto"/>
          </w:divBdr>
        </w:div>
        <w:div w:id="1860659542">
          <w:marLeft w:val="0"/>
          <w:marRight w:val="0"/>
          <w:marTop w:val="0"/>
          <w:marBottom w:val="0"/>
          <w:divBdr>
            <w:top w:val="none" w:sz="0" w:space="0" w:color="auto"/>
            <w:left w:val="none" w:sz="0" w:space="0" w:color="auto"/>
            <w:bottom w:val="none" w:sz="0" w:space="0" w:color="auto"/>
            <w:right w:val="none" w:sz="0" w:space="0" w:color="auto"/>
          </w:divBdr>
        </w:div>
        <w:div w:id="1873882929">
          <w:marLeft w:val="0"/>
          <w:marRight w:val="0"/>
          <w:marTop w:val="0"/>
          <w:marBottom w:val="0"/>
          <w:divBdr>
            <w:top w:val="none" w:sz="0" w:space="0" w:color="auto"/>
            <w:left w:val="none" w:sz="0" w:space="0" w:color="auto"/>
            <w:bottom w:val="none" w:sz="0" w:space="0" w:color="auto"/>
            <w:right w:val="none" w:sz="0" w:space="0" w:color="auto"/>
          </w:divBdr>
        </w:div>
        <w:div w:id="1928489847">
          <w:marLeft w:val="0"/>
          <w:marRight w:val="0"/>
          <w:marTop w:val="0"/>
          <w:marBottom w:val="0"/>
          <w:divBdr>
            <w:top w:val="none" w:sz="0" w:space="0" w:color="auto"/>
            <w:left w:val="none" w:sz="0" w:space="0" w:color="auto"/>
            <w:bottom w:val="none" w:sz="0" w:space="0" w:color="auto"/>
            <w:right w:val="none" w:sz="0" w:space="0" w:color="auto"/>
          </w:divBdr>
        </w:div>
        <w:div w:id="1934044704">
          <w:marLeft w:val="0"/>
          <w:marRight w:val="0"/>
          <w:marTop w:val="0"/>
          <w:marBottom w:val="0"/>
          <w:divBdr>
            <w:top w:val="none" w:sz="0" w:space="0" w:color="auto"/>
            <w:left w:val="none" w:sz="0" w:space="0" w:color="auto"/>
            <w:bottom w:val="none" w:sz="0" w:space="0" w:color="auto"/>
            <w:right w:val="none" w:sz="0" w:space="0" w:color="auto"/>
          </w:divBdr>
        </w:div>
        <w:div w:id="1967587955">
          <w:marLeft w:val="0"/>
          <w:marRight w:val="0"/>
          <w:marTop w:val="0"/>
          <w:marBottom w:val="0"/>
          <w:divBdr>
            <w:top w:val="none" w:sz="0" w:space="0" w:color="auto"/>
            <w:left w:val="none" w:sz="0" w:space="0" w:color="auto"/>
            <w:bottom w:val="none" w:sz="0" w:space="0" w:color="auto"/>
            <w:right w:val="none" w:sz="0" w:space="0" w:color="auto"/>
          </w:divBdr>
        </w:div>
        <w:div w:id="2019427174">
          <w:marLeft w:val="0"/>
          <w:marRight w:val="0"/>
          <w:marTop w:val="0"/>
          <w:marBottom w:val="0"/>
          <w:divBdr>
            <w:top w:val="none" w:sz="0" w:space="0" w:color="auto"/>
            <w:left w:val="none" w:sz="0" w:space="0" w:color="auto"/>
            <w:bottom w:val="none" w:sz="0" w:space="0" w:color="auto"/>
            <w:right w:val="none" w:sz="0" w:space="0" w:color="auto"/>
          </w:divBdr>
        </w:div>
        <w:div w:id="2050298867">
          <w:marLeft w:val="0"/>
          <w:marRight w:val="0"/>
          <w:marTop w:val="0"/>
          <w:marBottom w:val="0"/>
          <w:divBdr>
            <w:top w:val="none" w:sz="0" w:space="0" w:color="auto"/>
            <w:left w:val="none" w:sz="0" w:space="0" w:color="auto"/>
            <w:bottom w:val="none" w:sz="0" w:space="0" w:color="auto"/>
            <w:right w:val="none" w:sz="0" w:space="0" w:color="auto"/>
          </w:divBdr>
        </w:div>
        <w:div w:id="2113937447">
          <w:marLeft w:val="0"/>
          <w:marRight w:val="0"/>
          <w:marTop w:val="0"/>
          <w:marBottom w:val="0"/>
          <w:divBdr>
            <w:top w:val="none" w:sz="0" w:space="0" w:color="auto"/>
            <w:left w:val="none" w:sz="0" w:space="0" w:color="auto"/>
            <w:bottom w:val="none" w:sz="0" w:space="0" w:color="auto"/>
            <w:right w:val="none" w:sz="0" w:space="0" w:color="auto"/>
          </w:divBdr>
        </w:div>
      </w:divsChild>
    </w:div>
    <w:div w:id="1681853390">
      <w:bodyDiv w:val="1"/>
      <w:marLeft w:val="0"/>
      <w:marRight w:val="0"/>
      <w:marTop w:val="0"/>
      <w:marBottom w:val="0"/>
      <w:divBdr>
        <w:top w:val="none" w:sz="0" w:space="0" w:color="auto"/>
        <w:left w:val="none" w:sz="0" w:space="0" w:color="auto"/>
        <w:bottom w:val="none" w:sz="0" w:space="0" w:color="auto"/>
        <w:right w:val="none" w:sz="0" w:space="0" w:color="auto"/>
      </w:divBdr>
    </w:div>
    <w:div w:id="1711955775">
      <w:bodyDiv w:val="1"/>
      <w:marLeft w:val="0"/>
      <w:marRight w:val="0"/>
      <w:marTop w:val="0"/>
      <w:marBottom w:val="0"/>
      <w:divBdr>
        <w:top w:val="none" w:sz="0" w:space="0" w:color="auto"/>
        <w:left w:val="none" w:sz="0" w:space="0" w:color="auto"/>
        <w:bottom w:val="none" w:sz="0" w:space="0" w:color="auto"/>
        <w:right w:val="none" w:sz="0" w:space="0" w:color="auto"/>
      </w:divBdr>
      <w:divsChild>
        <w:div w:id="682979455">
          <w:marLeft w:val="547"/>
          <w:marRight w:val="0"/>
          <w:marTop w:val="0"/>
          <w:marBottom w:val="0"/>
          <w:divBdr>
            <w:top w:val="none" w:sz="0" w:space="0" w:color="auto"/>
            <w:left w:val="none" w:sz="0" w:space="0" w:color="auto"/>
            <w:bottom w:val="none" w:sz="0" w:space="0" w:color="auto"/>
            <w:right w:val="none" w:sz="0" w:space="0" w:color="auto"/>
          </w:divBdr>
        </w:div>
      </w:divsChild>
    </w:div>
    <w:div w:id="1820609422">
      <w:bodyDiv w:val="1"/>
      <w:marLeft w:val="0"/>
      <w:marRight w:val="0"/>
      <w:marTop w:val="0"/>
      <w:marBottom w:val="0"/>
      <w:divBdr>
        <w:top w:val="none" w:sz="0" w:space="0" w:color="auto"/>
        <w:left w:val="none" w:sz="0" w:space="0" w:color="auto"/>
        <w:bottom w:val="none" w:sz="0" w:space="0" w:color="auto"/>
        <w:right w:val="none" w:sz="0" w:space="0" w:color="auto"/>
      </w:divBdr>
      <w:divsChild>
        <w:div w:id="375399880">
          <w:marLeft w:val="547"/>
          <w:marRight w:val="0"/>
          <w:marTop w:val="0"/>
          <w:marBottom w:val="0"/>
          <w:divBdr>
            <w:top w:val="none" w:sz="0" w:space="0" w:color="auto"/>
            <w:left w:val="none" w:sz="0" w:space="0" w:color="auto"/>
            <w:bottom w:val="none" w:sz="0" w:space="0" w:color="auto"/>
            <w:right w:val="none" w:sz="0" w:space="0" w:color="auto"/>
          </w:divBdr>
        </w:div>
      </w:divsChild>
    </w:div>
    <w:div w:id="2003314695">
      <w:bodyDiv w:val="1"/>
      <w:marLeft w:val="0"/>
      <w:marRight w:val="0"/>
      <w:marTop w:val="0"/>
      <w:marBottom w:val="0"/>
      <w:divBdr>
        <w:top w:val="none" w:sz="0" w:space="0" w:color="auto"/>
        <w:left w:val="none" w:sz="0" w:space="0" w:color="auto"/>
        <w:bottom w:val="none" w:sz="0" w:space="0" w:color="auto"/>
        <w:right w:val="none" w:sz="0" w:space="0" w:color="auto"/>
      </w:divBdr>
    </w:div>
    <w:div w:id="2042826717">
      <w:bodyDiv w:val="1"/>
      <w:marLeft w:val="0"/>
      <w:marRight w:val="0"/>
      <w:marTop w:val="0"/>
      <w:marBottom w:val="0"/>
      <w:divBdr>
        <w:top w:val="none" w:sz="0" w:space="0" w:color="auto"/>
        <w:left w:val="none" w:sz="0" w:space="0" w:color="auto"/>
        <w:bottom w:val="none" w:sz="0" w:space="0" w:color="auto"/>
        <w:right w:val="none" w:sz="0" w:space="0" w:color="auto"/>
      </w:divBdr>
    </w:div>
    <w:div w:id="2067490621">
      <w:bodyDiv w:val="1"/>
      <w:marLeft w:val="0"/>
      <w:marRight w:val="0"/>
      <w:marTop w:val="0"/>
      <w:marBottom w:val="0"/>
      <w:divBdr>
        <w:top w:val="none" w:sz="0" w:space="0" w:color="auto"/>
        <w:left w:val="none" w:sz="0" w:space="0" w:color="auto"/>
        <w:bottom w:val="none" w:sz="0" w:space="0" w:color="auto"/>
        <w:right w:val="none" w:sz="0" w:space="0" w:color="auto"/>
      </w:divBdr>
      <w:divsChild>
        <w:div w:id="544103377">
          <w:marLeft w:val="0"/>
          <w:marRight w:val="0"/>
          <w:marTop w:val="0"/>
          <w:marBottom w:val="0"/>
          <w:divBdr>
            <w:top w:val="none" w:sz="0" w:space="0" w:color="auto"/>
            <w:left w:val="none" w:sz="0" w:space="0" w:color="auto"/>
            <w:bottom w:val="none" w:sz="0" w:space="0" w:color="auto"/>
            <w:right w:val="none" w:sz="0" w:space="0" w:color="auto"/>
          </w:divBdr>
        </w:div>
      </w:divsChild>
    </w:div>
    <w:div w:id="2117947721">
      <w:bodyDiv w:val="1"/>
      <w:marLeft w:val="0"/>
      <w:marRight w:val="0"/>
      <w:marTop w:val="0"/>
      <w:marBottom w:val="0"/>
      <w:divBdr>
        <w:top w:val="none" w:sz="0" w:space="0" w:color="auto"/>
        <w:left w:val="none" w:sz="0" w:space="0" w:color="auto"/>
        <w:bottom w:val="none" w:sz="0" w:space="0" w:color="auto"/>
        <w:right w:val="none" w:sz="0" w:space="0" w:color="auto"/>
      </w:divBdr>
      <w:divsChild>
        <w:div w:id="95518073">
          <w:marLeft w:val="0"/>
          <w:marRight w:val="0"/>
          <w:marTop w:val="0"/>
          <w:marBottom w:val="0"/>
          <w:divBdr>
            <w:top w:val="none" w:sz="0" w:space="0" w:color="auto"/>
            <w:left w:val="none" w:sz="0" w:space="0" w:color="auto"/>
            <w:bottom w:val="none" w:sz="0" w:space="0" w:color="auto"/>
            <w:right w:val="none" w:sz="0" w:space="0" w:color="auto"/>
          </w:divBdr>
        </w:div>
        <w:div w:id="118692790">
          <w:marLeft w:val="0"/>
          <w:marRight w:val="0"/>
          <w:marTop w:val="0"/>
          <w:marBottom w:val="0"/>
          <w:divBdr>
            <w:top w:val="none" w:sz="0" w:space="0" w:color="auto"/>
            <w:left w:val="none" w:sz="0" w:space="0" w:color="auto"/>
            <w:bottom w:val="none" w:sz="0" w:space="0" w:color="auto"/>
            <w:right w:val="none" w:sz="0" w:space="0" w:color="auto"/>
          </w:divBdr>
        </w:div>
        <w:div w:id="198979528">
          <w:marLeft w:val="0"/>
          <w:marRight w:val="0"/>
          <w:marTop w:val="0"/>
          <w:marBottom w:val="0"/>
          <w:divBdr>
            <w:top w:val="none" w:sz="0" w:space="0" w:color="auto"/>
            <w:left w:val="none" w:sz="0" w:space="0" w:color="auto"/>
            <w:bottom w:val="none" w:sz="0" w:space="0" w:color="auto"/>
            <w:right w:val="none" w:sz="0" w:space="0" w:color="auto"/>
          </w:divBdr>
        </w:div>
        <w:div w:id="204411528">
          <w:marLeft w:val="0"/>
          <w:marRight w:val="0"/>
          <w:marTop w:val="0"/>
          <w:marBottom w:val="0"/>
          <w:divBdr>
            <w:top w:val="none" w:sz="0" w:space="0" w:color="auto"/>
            <w:left w:val="none" w:sz="0" w:space="0" w:color="auto"/>
            <w:bottom w:val="none" w:sz="0" w:space="0" w:color="auto"/>
            <w:right w:val="none" w:sz="0" w:space="0" w:color="auto"/>
          </w:divBdr>
        </w:div>
        <w:div w:id="239173612">
          <w:marLeft w:val="0"/>
          <w:marRight w:val="0"/>
          <w:marTop w:val="0"/>
          <w:marBottom w:val="0"/>
          <w:divBdr>
            <w:top w:val="none" w:sz="0" w:space="0" w:color="auto"/>
            <w:left w:val="none" w:sz="0" w:space="0" w:color="auto"/>
            <w:bottom w:val="none" w:sz="0" w:space="0" w:color="auto"/>
            <w:right w:val="none" w:sz="0" w:space="0" w:color="auto"/>
          </w:divBdr>
        </w:div>
        <w:div w:id="257174727">
          <w:marLeft w:val="0"/>
          <w:marRight w:val="0"/>
          <w:marTop w:val="0"/>
          <w:marBottom w:val="0"/>
          <w:divBdr>
            <w:top w:val="none" w:sz="0" w:space="0" w:color="auto"/>
            <w:left w:val="none" w:sz="0" w:space="0" w:color="auto"/>
            <w:bottom w:val="none" w:sz="0" w:space="0" w:color="auto"/>
            <w:right w:val="none" w:sz="0" w:space="0" w:color="auto"/>
          </w:divBdr>
        </w:div>
        <w:div w:id="277684091">
          <w:marLeft w:val="0"/>
          <w:marRight w:val="0"/>
          <w:marTop w:val="0"/>
          <w:marBottom w:val="0"/>
          <w:divBdr>
            <w:top w:val="none" w:sz="0" w:space="0" w:color="auto"/>
            <w:left w:val="none" w:sz="0" w:space="0" w:color="auto"/>
            <w:bottom w:val="none" w:sz="0" w:space="0" w:color="auto"/>
            <w:right w:val="none" w:sz="0" w:space="0" w:color="auto"/>
          </w:divBdr>
        </w:div>
        <w:div w:id="331758892">
          <w:marLeft w:val="0"/>
          <w:marRight w:val="0"/>
          <w:marTop w:val="0"/>
          <w:marBottom w:val="0"/>
          <w:divBdr>
            <w:top w:val="none" w:sz="0" w:space="0" w:color="auto"/>
            <w:left w:val="none" w:sz="0" w:space="0" w:color="auto"/>
            <w:bottom w:val="none" w:sz="0" w:space="0" w:color="auto"/>
            <w:right w:val="none" w:sz="0" w:space="0" w:color="auto"/>
          </w:divBdr>
        </w:div>
        <w:div w:id="337467446">
          <w:marLeft w:val="0"/>
          <w:marRight w:val="0"/>
          <w:marTop w:val="0"/>
          <w:marBottom w:val="0"/>
          <w:divBdr>
            <w:top w:val="none" w:sz="0" w:space="0" w:color="auto"/>
            <w:left w:val="none" w:sz="0" w:space="0" w:color="auto"/>
            <w:bottom w:val="none" w:sz="0" w:space="0" w:color="auto"/>
            <w:right w:val="none" w:sz="0" w:space="0" w:color="auto"/>
          </w:divBdr>
        </w:div>
        <w:div w:id="341931679">
          <w:marLeft w:val="0"/>
          <w:marRight w:val="0"/>
          <w:marTop w:val="0"/>
          <w:marBottom w:val="0"/>
          <w:divBdr>
            <w:top w:val="none" w:sz="0" w:space="0" w:color="auto"/>
            <w:left w:val="none" w:sz="0" w:space="0" w:color="auto"/>
            <w:bottom w:val="none" w:sz="0" w:space="0" w:color="auto"/>
            <w:right w:val="none" w:sz="0" w:space="0" w:color="auto"/>
          </w:divBdr>
        </w:div>
        <w:div w:id="342903357">
          <w:marLeft w:val="0"/>
          <w:marRight w:val="0"/>
          <w:marTop w:val="0"/>
          <w:marBottom w:val="0"/>
          <w:divBdr>
            <w:top w:val="none" w:sz="0" w:space="0" w:color="auto"/>
            <w:left w:val="none" w:sz="0" w:space="0" w:color="auto"/>
            <w:bottom w:val="none" w:sz="0" w:space="0" w:color="auto"/>
            <w:right w:val="none" w:sz="0" w:space="0" w:color="auto"/>
          </w:divBdr>
        </w:div>
        <w:div w:id="366639307">
          <w:marLeft w:val="0"/>
          <w:marRight w:val="0"/>
          <w:marTop w:val="0"/>
          <w:marBottom w:val="0"/>
          <w:divBdr>
            <w:top w:val="none" w:sz="0" w:space="0" w:color="auto"/>
            <w:left w:val="none" w:sz="0" w:space="0" w:color="auto"/>
            <w:bottom w:val="none" w:sz="0" w:space="0" w:color="auto"/>
            <w:right w:val="none" w:sz="0" w:space="0" w:color="auto"/>
          </w:divBdr>
        </w:div>
        <w:div w:id="489831814">
          <w:marLeft w:val="0"/>
          <w:marRight w:val="0"/>
          <w:marTop w:val="0"/>
          <w:marBottom w:val="0"/>
          <w:divBdr>
            <w:top w:val="none" w:sz="0" w:space="0" w:color="auto"/>
            <w:left w:val="none" w:sz="0" w:space="0" w:color="auto"/>
            <w:bottom w:val="none" w:sz="0" w:space="0" w:color="auto"/>
            <w:right w:val="none" w:sz="0" w:space="0" w:color="auto"/>
          </w:divBdr>
        </w:div>
        <w:div w:id="501818304">
          <w:marLeft w:val="0"/>
          <w:marRight w:val="0"/>
          <w:marTop w:val="0"/>
          <w:marBottom w:val="0"/>
          <w:divBdr>
            <w:top w:val="none" w:sz="0" w:space="0" w:color="auto"/>
            <w:left w:val="none" w:sz="0" w:space="0" w:color="auto"/>
            <w:bottom w:val="none" w:sz="0" w:space="0" w:color="auto"/>
            <w:right w:val="none" w:sz="0" w:space="0" w:color="auto"/>
          </w:divBdr>
        </w:div>
        <w:div w:id="520970711">
          <w:marLeft w:val="0"/>
          <w:marRight w:val="0"/>
          <w:marTop w:val="0"/>
          <w:marBottom w:val="0"/>
          <w:divBdr>
            <w:top w:val="none" w:sz="0" w:space="0" w:color="auto"/>
            <w:left w:val="none" w:sz="0" w:space="0" w:color="auto"/>
            <w:bottom w:val="none" w:sz="0" w:space="0" w:color="auto"/>
            <w:right w:val="none" w:sz="0" w:space="0" w:color="auto"/>
          </w:divBdr>
        </w:div>
        <w:div w:id="538472204">
          <w:marLeft w:val="0"/>
          <w:marRight w:val="0"/>
          <w:marTop w:val="0"/>
          <w:marBottom w:val="0"/>
          <w:divBdr>
            <w:top w:val="none" w:sz="0" w:space="0" w:color="auto"/>
            <w:left w:val="none" w:sz="0" w:space="0" w:color="auto"/>
            <w:bottom w:val="none" w:sz="0" w:space="0" w:color="auto"/>
            <w:right w:val="none" w:sz="0" w:space="0" w:color="auto"/>
          </w:divBdr>
        </w:div>
        <w:div w:id="552429323">
          <w:marLeft w:val="0"/>
          <w:marRight w:val="0"/>
          <w:marTop w:val="0"/>
          <w:marBottom w:val="0"/>
          <w:divBdr>
            <w:top w:val="none" w:sz="0" w:space="0" w:color="auto"/>
            <w:left w:val="none" w:sz="0" w:space="0" w:color="auto"/>
            <w:bottom w:val="none" w:sz="0" w:space="0" w:color="auto"/>
            <w:right w:val="none" w:sz="0" w:space="0" w:color="auto"/>
          </w:divBdr>
        </w:div>
        <w:div w:id="556744094">
          <w:marLeft w:val="0"/>
          <w:marRight w:val="0"/>
          <w:marTop w:val="0"/>
          <w:marBottom w:val="0"/>
          <w:divBdr>
            <w:top w:val="none" w:sz="0" w:space="0" w:color="auto"/>
            <w:left w:val="none" w:sz="0" w:space="0" w:color="auto"/>
            <w:bottom w:val="none" w:sz="0" w:space="0" w:color="auto"/>
            <w:right w:val="none" w:sz="0" w:space="0" w:color="auto"/>
          </w:divBdr>
        </w:div>
        <w:div w:id="560209777">
          <w:marLeft w:val="0"/>
          <w:marRight w:val="0"/>
          <w:marTop w:val="0"/>
          <w:marBottom w:val="0"/>
          <w:divBdr>
            <w:top w:val="none" w:sz="0" w:space="0" w:color="auto"/>
            <w:left w:val="none" w:sz="0" w:space="0" w:color="auto"/>
            <w:bottom w:val="none" w:sz="0" w:space="0" w:color="auto"/>
            <w:right w:val="none" w:sz="0" w:space="0" w:color="auto"/>
          </w:divBdr>
        </w:div>
        <w:div w:id="568537912">
          <w:marLeft w:val="0"/>
          <w:marRight w:val="0"/>
          <w:marTop w:val="0"/>
          <w:marBottom w:val="0"/>
          <w:divBdr>
            <w:top w:val="none" w:sz="0" w:space="0" w:color="auto"/>
            <w:left w:val="none" w:sz="0" w:space="0" w:color="auto"/>
            <w:bottom w:val="none" w:sz="0" w:space="0" w:color="auto"/>
            <w:right w:val="none" w:sz="0" w:space="0" w:color="auto"/>
          </w:divBdr>
        </w:div>
        <w:div w:id="622657637">
          <w:marLeft w:val="0"/>
          <w:marRight w:val="0"/>
          <w:marTop w:val="0"/>
          <w:marBottom w:val="0"/>
          <w:divBdr>
            <w:top w:val="none" w:sz="0" w:space="0" w:color="auto"/>
            <w:left w:val="none" w:sz="0" w:space="0" w:color="auto"/>
            <w:bottom w:val="none" w:sz="0" w:space="0" w:color="auto"/>
            <w:right w:val="none" w:sz="0" w:space="0" w:color="auto"/>
          </w:divBdr>
        </w:div>
        <w:div w:id="651981850">
          <w:marLeft w:val="0"/>
          <w:marRight w:val="0"/>
          <w:marTop w:val="0"/>
          <w:marBottom w:val="0"/>
          <w:divBdr>
            <w:top w:val="none" w:sz="0" w:space="0" w:color="auto"/>
            <w:left w:val="none" w:sz="0" w:space="0" w:color="auto"/>
            <w:bottom w:val="none" w:sz="0" w:space="0" w:color="auto"/>
            <w:right w:val="none" w:sz="0" w:space="0" w:color="auto"/>
          </w:divBdr>
        </w:div>
        <w:div w:id="668408802">
          <w:marLeft w:val="0"/>
          <w:marRight w:val="0"/>
          <w:marTop w:val="0"/>
          <w:marBottom w:val="0"/>
          <w:divBdr>
            <w:top w:val="none" w:sz="0" w:space="0" w:color="auto"/>
            <w:left w:val="none" w:sz="0" w:space="0" w:color="auto"/>
            <w:bottom w:val="none" w:sz="0" w:space="0" w:color="auto"/>
            <w:right w:val="none" w:sz="0" w:space="0" w:color="auto"/>
          </w:divBdr>
        </w:div>
        <w:div w:id="698555259">
          <w:marLeft w:val="0"/>
          <w:marRight w:val="0"/>
          <w:marTop w:val="0"/>
          <w:marBottom w:val="0"/>
          <w:divBdr>
            <w:top w:val="none" w:sz="0" w:space="0" w:color="auto"/>
            <w:left w:val="none" w:sz="0" w:space="0" w:color="auto"/>
            <w:bottom w:val="none" w:sz="0" w:space="0" w:color="auto"/>
            <w:right w:val="none" w:sz="0" w:space="0" w:color="auto"/>
          </w:divBdr>
        </w:div>
        <w:div w:id="733967820">
          <w:marLeft w:val="0"/>
          <w:marRight w:val="0"/>
          <w:marTop w:val="0"/>
          <w:marBottom w:val="0"/>
          <w:divBdr>
            <w:top w:val="none" w:sz="0" w:space="0" w:color="auto"/>
            <w:left w:val="none" w:sz="0" w:space="0" w:color="auto"/>
            <w:bottom w:val="none" w:sz="0" w:space="0" w:color="auto"/>
            <w:right w:val="none" w:sz="0" w:space="0" w:color="auto"/>
          </w:divBdr>
        </w:div>
        <w:div w:id="737021939">
          <w:marLeft w:val="0"/>
          <w:marRight w:val="0"/>
          <w:marTop w:val="0"/>
          <w:marBottom w:val="0"/>
          <w:divBdr>
            <w:top w:val="none" w:sz="0" w:space="0" w:color="auto"/>
            <w:left w:val="none" w:sz="0" w:space="0" w:color="auto"/>
            <w:bottom w:val="none" w:sz="0" w:space="0" w:color="auto"/>
            <w:right w:val="none" w:sz="0" w:space="0" w:color="auto"/>
          </w:divBdr>
        </w:div>
        <w:div w:id="758137420">
          <w:marLeft w:val="0"/>
          <w:marRight w:val="0"/>
          <w:marTop w:val="0"/>
          <w:marBottom w:val="0"/>
          <w:divBdr>
            <w:top w:val="none" w:sz="0" w:space="0" w:color="auto"/>
            <w:left w:val="none" w:sz="0" w:space="0" w:color="auto"/>
            <w:bottom w:val="none" w:sz="0" w:space="0" w:color="auto"/>
            <w:right w:val="none" w:sz="0" w:space="0" w:color="auto"/>
          </w:divBdr>
        </w:div>
        <w:div w:id="779032984">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
        <w:div w:id="861088592">
          <w:marLeft w:val="0"/>
          <w:marRight w:val="0"/>
          <w:marTop w:val="0"/>
          <w:marBottom w:val="0"/>
          <w:divBdr>
            <w:top w:val="none" w:sz="0" w:space="0" w:color="auto"/>
            <w:left w:val="none" w:sz="0" w:space="0" w:color="auto"/>
            <w:bottom w:val="none" w:sz="0" w:space="0" w:color="auto"/>
            <w:right w:val="none" w:sz="0" w:space="0" w:color="auto"/>
          </w:divBdr>
        </w:div>
        <w:div w:id="862984634">
          <w:marLeft w:val="0"/>
          <w:marRight w:val="0"/>
          <w:marTop w:val="0"/>
          <w:marBottom w:val="0"/>
          <w:divBdr>
            <w:top w:val="none" w:sz="0" w:space="0" w:color="auto"/>
            <w:left w:val="none" w:sz="0" w:space="0" w:color="auto"/>
            <w:bottom w:val="none" w:sz="0" w:space="0" w:color="auto"/>
            <w:right w:val="none" w:sz="0" w:space="0" w:color="auto"/>
          </w:divBdr>
        </w:div>
        <w:div w:id="868303293">
          <w:marLeft w:val="0"/>
          <w:marRight w:val="0"/>
          <w:marTop w:val="0"/>
          <w:marBottom w:val="0"/>
          <w:divBdr>
            <w:top w:val="none" w:sz="0" w:space="0" w:color="auto"/>
            <w:left w:val="none" w:sz="0" w:space="0" w:color="auto"/>
            <w:bottom w:val="none" w:sz="0" w:space="0" w:color="auto"/>
            <w:right w:val="none" w:sz="0" w:space="0" w:color="auto"/>
          </w:divBdr>
        </w:div>
        <w:div w:id="868683433">
          <w:marLeft w:val="0"/>
          <w:marRight w:val="0"/>
          <w:marTop w:val="0"/>
          <w:marBottom w:val="0"/>
          <w:divBdr>
            <w:top w:val="none" w:sz="0" w:space="0" w:color="auto"/>
            <w:left w:val="none" w:sz="0" w:space="0" w:color="auto"/>
            <w:bottom w:val="none" w:sz="0" w:space="0" w:color="auto"/>
            <w:right w:val="none" w:sz="0" w:space="0" w:color="auto"/>
          </w:divBdr>
        </w:div>
        <w:div w:id="887566141">
          <w:marLeft w:val="0"/>
          <w:marRight w:val="0"/>
          <w:marTop w:val="0"/>
          <w:marBottom w:val="0"/>
          <w:divBdr>
            <w:top w:val="none" w:sz="0" w:space="0" w:color="auto"/>
            <w:left w:val="none" w:sz="0" w:space="0" w:color="auto"/>
            <w:bottom w:val="none" w:sz="0" w:space="0" w:color="auto"/>
            <w:right w:val="none" w:sz="0" w:space="0" w:color="auto"/>
          </w:divBdr>
        </w:div>
        <w:div w:id="918637829">
          <w:marLeft w:val="0"/>
          <w:marRight w:val="0"/>
          <w:marTop w:val="0"/>
          <w:marBottom w:val="0"/>
          <w:divBdr>
            <w:top w:val="none" w:sz="0" w:space="0" w:color="auto"/>
            <w:left w:val="none" w:sz="0" w:space="0" w:color="auto"/>
            <w:bottom w:val="none" w:sz="0" w:space="0" w:color="auto"/>
            <w:right w:val="none" w:sz="0" w:space="0" w:color="auto"/>
          </w:divBdr>
        </w:div>
        <w:div w:id="924995838">
          <w:marLeft w:val="0"/>
          <w:marRight w:val="0"/>
          <w:marTop w:val="0"/>
          <w:marBottom w:val="0"/>
          <w:divBdr>
            <w:top w:val="none" w:sz="0" w:space="0" w:color="auto"/>
            <w:left w:val="none" w:sz="0" w:space="0" w:color="auto"/>
            <w:bottom w:val="none" w:sz="0" w:space="0" w:color="auto"/>
            <w:right w:val="none" w:sz="0" w:space="0" w:color="auto"/>
          </w:divBdr>
        </w:div>
        <w:div w:id="941378671">
          <w:marLeft w:val="0"/>
          <w:marRight w:val="0"/>
          <w:marTop w:val="0"/>
          <w:marBottom w:val="0"/>
          <w:divBdr>
            <w:top w:val="none" w:sz="0" w:space="0" w:color="auto"/>
            <w:left w:val="none" w:sz="0" w:space="0" w:color="auto"/>
            <w:bottom w:val="none" w:sz="0" w:space="0" w:color="auto"/>
            <w:right w:val="none" w:sz="0" w:space="0" w:color="auto"/>
          </w:divBdr>
        </w:div>
        <w:div w:id="990331473">
          <w:marLeft w:val="0"/>
          <w:marRight w:val="0"/>
          <w:marTop w:val="0"/>
          <w:marBottom w:val="0"/>
          <w:divBdr>
            <w:top w:val="none" w:sz="0" w:space="0" w:color="auto"/>
            <w:left w:val="none" w:sz="0" w:space="0" w:color="auto"/>
            <w:bottom w:val="none" w:sz="0" w:space="0" w:color="auto"/>
            <w:right w:val="none" w:sz="0" w:space="0" w:color="auto"/>
          </w:divBdr>
        </w:div>
        <w:div w:id="1001005251">
          <w:marLeft w:val="0"/>
          <w:marRight w:val="0"/>
          <w:marTop w:val="0"/>
          <w:marBottom w:val="0"/>
          <w:divBdr>
            <w:top w:val="none" w:sz="0" w:space="0" w:color="auto"/>
            <w:left w:val="none" w:sz="0" w:space="0" w:color="auto"/>
            <w:bottom w:val="none" w:sz="0" w:space="0" w:color="auto"/>
            <w:right w:val="none" w:sz="0" w:space="0" w:color="auto"/>
          </w:divBdr>
        </w:div>
        <w:div w:id="1006327753">
          <w:marLeft w:val="0"/>
          <w:marRight w:val="0"/>
          <w:marTop w:val="0"/>
          <w:marBottom w:val="0"/>
          <w:divBdr>
            <w:top w:val="none" w:sz="0" w:space="0" w:color="auto"/>
            <w:left w:val="none" w:sz="0" w:space="0" w:color="auto"/>
            <w:bottom w:val="none" w:sz="0" w:space="0" w:color="auto"/>
            <w:right w:val="none" w:sz="0" w:space="0" w:color="auto"/>
          </w:divBdr>
        </w:div>
        <w:div w:id="1032414546">
          <w:marLeft w:val="0"/>
          <w:marRight w:val="0"/>
          <w:marTop w:val="0"/>
          <w:marBottom w:val="0"/>
          <w:divBdr>
            <w:top w:val="none" w:sz="0" w:space="0" w:color="auto"/>
            <w:left w:val="none" w:sz="0" w:space="0" w:color="auto"/>
            <w:bottom w:val="none" w:sz="0" w:space="0" w:color="auto"/>
            <w:right w:val="none" w:sz="0" w:space="0" w:color="auto"/>
          </w:divBdr>
        </w:div>
        <w:div w:id="1052847125">
          <w:marLeft w:val="0"/>
          <w:marRight w:val="0"/>
          <w:marTop w:val="0"/>
          <w:marBottom w:val="0"/>
          <w:divBdr>
            <w:top w:val="none" w:sz="0" w:space="0" w:color="auto"/>
            <w:left w:val="none" w:sz="0" w:space="0" w:color="auto"/>
            <w:bottom w:val="none" w:sz="0" w:space="0" w:color="auto"/>
            <w:right w:val="none" w:sz="0" w:space="0" w:color="auto"/>
          </w:divBdr>
        </w:div>
        <w:div w:id="1060713439">
          <w:marLeft w:val="0"/>
          <w:marRight w:val="0"/>
          <w:marTop w:val="0"/>
          <w:marBottom w:val="0"/>
          <w:divBdr>
            <w:top w:val="none" w:sz="0" w:space="0" w:color="auto"/>
            <w:left w:val="none" w:sz="0" w:space="0" w:color="auto"/>
            <w:bottom w:val="none" w:sz="0" w:space="0" w:color="auto"/>
            <w:right w:val="none" w:sz="0" w:space="0" w:color="auto"/>
          </w:divBdr>
        </w:div>
        <w:div w:id="1108306755">
          <w:marLeft w:val="0"/>
          <w:marRight w:val="0"/>
          <w:marTop w:val="0"/>
          <w:marBottom w:val="0"/>
          <w:divBdr>
            <w:top w:val="none" w:sz="0" w:space="0" w:color="auto"/>
            <w:left w:val="none" w:sz="0" w:space="0" w:color="auto"/>
            <w:bottom w:val="none" w:sz="0" w:space="0" w:color="auto"/>
            <w:right w:val="none" w:sz="0" w:space="0" w:color="auto"/>
          </w:divBdr>
        </w:div>
        <w:div w:id="1120345828">
          <w:marLeft w:val="0"/>
          <w:marRight w:val="0"/>
          <w:marTop w:val="0"/>
          <w:marBottom w:val="0"/>
          <w:divBdr>
            <w:top w:val="none" w:sz="0" w:space="0" w:color="auto"/>
            <w:left w:val="none" w:sz="0" w:space="0" w:color="auto"/>
            <w:bottom w:val="none" w:sz="0" w:space="0" w:color="auto"/>
            <w:right w:val="none" w:sz="0" w:space="0" w:color="auto"/>
          </w:divBdr>
        </w:div>
        <w:div w:id="1120418003">
          <w:marLeft w:val="0"/>
          <w:marRight w:val="0"/>
          <w:marTop w:val="0"/>
          <w:marBottom w:val="0"/>
          <w:divBdr>
            <w:top w:val="none" w:sz="0" w:space="0" w:color="auto"/>
            <w:left w:val="none" w:sz="0" w:space="0" w:color="auto"/>
            <w:bottom w:val="none" w:sz="0" w:space="0" w:color="auto"/>
            <w:right w:val="none" w:sz="0" w:space="0" w:color="auto"/>
          </w:divBdr>
        </w:div>
        <w:div w:id="1133988231">
          <w:marLeft w:val="0"/>
          <w:marRight w:val="0"/>
          <w:marTop w:val="0"/>
          <w:marBottom w:val="0"/>
          <w:divBdr>
            <w:top w:val="none" w:sz="0" w:space="0" w:color="auto"/>
            <w:left w:val="none" w:sz="0" w:space="0" w:color="auto"/>
            <w:bottom w:val="none" w:sz="0" w:space="0" w:color="auto"/>
            <w:right w:val="none" w:sz="0" w:space="0" w:color="auto"/>
          </w:divBdr>
        </w:div>
        <w:div w:id="1155294747">
          <w:marLeft w:val="0"/>
          <w:marRight w:val="0"/>
          <w:marTop w:val="0"/>
          <w:marBottom w:val="0"/>
          <w:divBdr>
            <w:top w:val="none" w:sz="0" w:space="0" w:color="auto"/>
            <w:left w:val="none" w:sz="0" w:space="0" w:color="auto"/>
            <w:bottom w:val="none" w:sz="0" w:space="0" w:color="auto"/>
            <w:right w:val="none" w:sz="0" w:space="0" w:color="auto"/>
          </w:divBdr>
        </w:div>
        <w:div w:id="1172643960">
          <w:marLeft w:val="0"/>
          <w:marRight w:val="0"/>
          <w:marTop w:val="0"/>
          <w:marBottom w:val="0"/>
          <w:divBdr>
            <w:top w:val="none" w:sz="0" w:space="0" w:color="auto"/>
            <w:left w:val="none" w:sz="0" w:space="0" w:color="auto"/>
            <w:bottom w:val="none" w:sz="0" w:space="0" w:color="auto"/>
            <w:right w:val="none" w:sz="0" w:space="0" w:color="auto"/>
          </w:divBdr>
        </w:div>
        <w:div w:id="1191649785">
          <w:marLeft w:val="0"/>
          <w:marRight w:val="0"/>
          <w:marTop w:val="0"/>
          <w:marBottom w:val="0"/>
          <w:divBdr>
            <w:top w:val="none" w:sz="0" w:space="0" w:color="auto"/>
            <w:left w:val="none" w:sz="0" w:space="0" w:color="auto"/>
            <w:bottom w:val="none" w:sz="0" w:space="0" w:color="auto"/>
            <w:right w:val="none" w:sz="0" w:space="0" w:color="auto"/>
          </w:divBdr>
        </w:div>
        <w:div w:id="1229073489">
          <w:marLeft w:val="0"/>
          <w:marRight w:val="0"/>
          <w:marTop w:val="0"/>
          <w:marBottom w:val="0"/>
          <w:divBdr>
            <w:top w:val="none" w:sz="0" w:space="0" w:color="auto"/>
            <w:left w:val="none" w:sz="0" w:space="0" w:color="auto"/>
            <w:bottom w:val="none" w:sz="0" w:space="0" w:color="auto"/>
            <w:right w:val="none" w:sz="0" w:space="0" w:color="auto"/>
          </w:divBdr>
        </w:div>
        <w:div w:id="1239635200">
          <w:marLeft w:val="0"/>
          <w:marRight w:val="0"/>
          <w:marTop w:val="0"/>
          <w:marBottom w:val="0"/>
          <w:divBdr>
            <w:top w:val="none" w:sz="0" w:space="0" w:color="auto"/>
            <w:left w:val="none" w:sz="0" w:space="0" w:color="auto"/>
            <w:bottom w:val="none" w:sz="0" w:space="0" w:color="auto"/>
            <w:right w:val="none" w:sz="0" w:space="0" w:color="auto"/>
          </w:divBdr>
        </w:div>
        <w:div w:id="1279146037">
          <w:marLeft w:val="0"/>
          <w:marRight w:val="0"/>
          <w:marTop w:val="0"/>
          <w:marBottom w:val="0"/>
          <w:divBdr>
            <w:top w:val="none" w:sz="0" w:space="0" w:color="auto"/>
            <w:left w:val="none" w:sz="0" w:space="0" w:color="auto"/>
            <w:bottom w:val="none" w:sz="0" w:space="0" w:color="auto"/>
            <w:right w:val="none" w:sz="0" w:space="0" w:color="auto"/>
          </w:divBdr>
        </w:div>
        <w:div w:id="1341539274">
          <w:marLeft w:val="0"/>
          <w:marRight w:val="0"/>
          <w:marTop w:val="0"/>
          <w:marBottom w:val="0"/>
          <w:divBdr>
            <w:top w:val="none" w:sz="0" w:space="0" w:color="auto"/>
            <w:left w:val="none" w:sz="0" w:space="0" w:color="auto"/>
            <w:bottom w:val="none" w:sz="0" w:space="0" w:color="auto"/>
            <w:right w:val="none" w:sz="0" w:space="0" w:color="auto"/>
          </w:divBdr>
        </w:div>
        <w:div w:id="1359157544">
          <w:marLeft w:val="0"/>
          <w:marRight w:val="0"/>
          <w:marTop w:val="0"/>
          <w:marBottom w:val="0"/>
          <w:divBdr>
            <w:top w:val="none" w:sz="0" w:space="0" w:color="auto"/>
            <w:left w:val="none" w:sz="0" w:space="0" w:color="auto"/>
            <w:bottom w:val="none" w:sz="0" w:space="0" w:color="auto"/>
            <w:right w:val="none" w:sz="0" w:space="0" w:color="auto"/>
          </w:divBdr>
        </w:div>
        <w:div w:id="1359938178">
          <w:marLeft w:val="0"/>
          <w:marRight w:val="0"/>
          <w:marTop w:val="0"/>
          <w:marBottom w:val="0"/>
          <w:divBdr>
            <w:top w:val="none" w:sz="0" w:space="0" w:color="auto"/>
            <w:left w:val="none" w:sz="0" w:space="0" w:color="auto"/>
            <w:bottom w:val="none" w:sz="0" w:space="0" w:color="auto"/>
            <w:right w:val="none" w:sz="0" w:space="0" w:color="auto"/>
          </w:divBdr>
        </w:div>
        <w:div w:id="1363942683">
          <w:marLeft w:val="0"/>
          <w:marRight w:val="0"/>
          <w:marTop w:val="0"/>
          <w:marBottom w:val="0"/>
          <w:divBdr>
            <w:top w:val="none" w:sz="0" w:space="0" w:color="auto"/>
            <w:left w:val="none" w:sz="0" w:space="0" w:color="auto"/>
            <w:bottom w:val="none" w:sz="0" w:space="0" w:color="auto"/>
            <w:right w:val="none" w:sz="0" w:space="0" w:color="auto"/>
          </w:divBdr>
        </w:div>
        <w:div w:id="1413818373">
          <w:marLeft w:val="0"/>
          <w:marRight w:val="0"/>
          <w:marTop w:val="0"/>
          <w:marBottom w:val="0"/>
          <w:divBdr>
            <w:top w:val="none" w:sz="0" w:space="0" w:color="auto"/>
            <w:left w:val="none" w:sz="0" w:space="0" w:color="auto"/>
            <w:bottom w:val="none" w:sz="0" w:space="0" w:color="auto"/>
            <w:right w:val="none" w:sz="0" w:space="0" w:color="auto"/>
          </w:divBdr>
        </w:div>
        <w:div w:id="1420053517">
          <w:marLeft w:val="0"/>
          <w:marRight w:val="0"/>
          <w:marTop w:val="0"/>
          <w:marBottom w:val="0"/>
          <w:divBdr>
            <w:top w:val="none" w:sz="0" w:space="0" w:color="auto"/>
            <w:left w:val="none" w:sz="0" w:space="0" w:color="auto"/>
            <w:bottom w:val="none" w:sz="0" w:space="0" w:color="auto"/>
            <w:right w:val="none" w:sz="0" w:space="0" w:color="auto"/>
          </w:divBdr>
        </w:div>
        <w:div w:id="1455558092">
          <w:marLeft w:val="0"/>
          <w:marRight w:val="0"/>
          <w:marTop w:val="0"/>
          <w:marBottom w:val="0"/>
          <w:divBdr>
            <w:top w:val="none" w:sz="0" w:space="0" w:color="auto"/>
            <w:left w:val="none" w:sz="0" w:space="0" w:color="auto"/>
            <w:bottom w:val="none" w:sz="0" w:space="0" w:color="auto"/>
            <w:right w:val="none" w:sz="0" w:space="0" w:color="auto"/>
          </w:divBdr>
        </w:div>
        <w:div w:id="1470366278">
          <w:marLeft w:val="0"/>
          <w:marRight w:val="0"/>
          <w:marTop w:val="0"/>
          <w:marBottom w:val="0"/>
          <w:divBdr>
            <w:top w:val="none" w:sz="0" w:space="0" w:color="auto"/>
            <w:left w:val="none" w:sz="0" w:space="0" w:color="auto"/>
            <w:bottom w:val="none" w:sz="0" w:space="0" w:color="auto"/>
            <w:right w:val="none" w:sz="0" w:space="0" w:color="auto"/>
          </w:divBdr>
        </w:div>
        <w:div w:id="1609003354">
          <w:marLeft w:val="0"/>
          <w:marRight w:val="0"/>
          <w:marTop w:val="0"/>
          <w:marBottom w:val="0"/>
          <w:divBdr>
            <w:top w:val="none" w:sz="0" w:space="0" w:color="auto"/>
            <w:left w:val="none" w:sz="0" w:space="0" w:color="auto"/>
            <w:bottom w:val="none" w:sz="0" w:space="0" w:color="auto"/>
            <w:right w:val="none" w:sz="0" w:space="0" w:color="auto"/>
          </w:divBdr>
        </w:div>
        <w:div w:id="1619724586">
          <w:marLeft w:val="0"/>
          <w:marRight w:val="0"/>
          <w:marTop w:val="0"/>
          <w:marBottom w:val="0"/>
          <w:divBdr>
            <w:top w:val="none" w:sz="0" w:space="0" w:color="auto"/>
            <w:left w:val="none" w:sz="0" w:space="0" w:color="auto"/>
            <w:bottom w:val="none" w:sz="0" w:space="0" w:color="auto"/>
            <w:right w:val="none" w:sz="0" w:space="0" w:color="auto"/>
          </w:divBdr>
        </w:div>
        <w:div w:id="1650940522">
          <w:marLeft w:val="0"/>
          <w:marRight w:val="0"/>
          <w:marTop w:val="0"/>
          <w:marBottom w:val="0"/>
          <w:divBdr>
            <w:top w:val="none" w:sz="0" w:space="0" w:color="auto"/>
            <w:left w:val="none" w:sz="0" w:space="0" w:color="auto"/>
            <w:bottom w:val="none" w:sz="0" w:space="0" w:color="auto"/>
            <w:right w:val="none" w:sz="0" w:space="0" w:color="auto"/>
          </w:divBdr>
        </w:div>
        <w:div w:id="1652975692">
          <w:marLeft w:val="0"/>
          <w:marRight w:val="0"/>
          <w:marTop w:val="0"/>
          <w:marBottom w:val="0"/>
          <w:divBdr>
            <w:top w:val="none" w:sz="0" w:space="0" w:color="auto"/>
            <w:left w:val="none" w:sz="0" w:space="0" w:color="auto"/>
            <w:bottom w:val="none" w:sz="0" w:space="0" w:color="auto"/>
            <w:right w:val="none" w:sz="0" w:space="0" w:color="auto"/>
          </w:divBdr>
        </w:div>
        <w:div w:id="1691101750">
          <w:marLeft w:val="0"/>
          <w:marRight w:val="0"/>
          <w:marTop w:val="0"/>
          <w:marBottom w:val="0"/>
          <w:divBdr>
            <w:top w:val="none" w:sz="0" w:space="0" w:color="auto"/>
            <w:left w:val="none" w:sz="0" w:space="0" w:color="auto"/>
            <w:bottom w:val="none" w:sz="0" w:space="0" w:color="auto"/>
            <w:right w:val="none" w:sz="0" w:space="0" w:color="auto"/>
          </w:divBdr>
        </w:div>
        <w:div w:id="1716467026">
          <w:marLeft w:val="0"/>
          <w:marRight w:val="0"/>
          <w:marTop w:val="0"/>
          <w:marBottom w:val="0"/>
          <w:divBdr>
            <w:top w:val="none" w:sz="0" w:space="0" w:color="auto"/>
            <w:left w:val="none" w:sz="0" w:space="0" w:color="auto"/>
            <w:bottom w:val="none" w:sz="0" w:space="0" w:color="auto"/>
            <w:right w:val="none" w:sz="0" w:space="0" w:color="auto"/>
          </w:divBdr>
        </w:div>
        <w:div w:id="1716924163">
          <w:marLeft w:val="0"/>
          <w:marRight w:val="0"/>
          <w:marTop w:val="0"/>
          <w:marBottom w:val="0"/>
          <w:divBdr>
            <w:top w:val="none" w:sz="0" w:space="0" w:color="auto"/>
            <w:left w:val="none" w:sz="0" w:space="0" w:color="auto"/>
            <w:bottom w:val="none" w:sz="0" w:space="0" w:color="auto"/>
            <w:right w:val="none" w:sz="0" w:space="0" w:color="auto"/>
          </w:divBdr>
        </w:div>
        <w:div w:id="1747339242">
          <w:marLeft w:val="0"/>
          <w:marRight w:val="0"/>
          <w:marTop w:val="0"/>
          <w:marBottom w:val="0"/>
          <w:divBdr>
            <w:top w:val="none" w:sz="0" w:space="0" w:color="auto"/>
            <w:left w:val="none" w:sz="0" w:space="0" w:color="auto"/>
            <w:bottom w:val="none" w:sz="0" w:space="0" w:color="auto"/>
            <w:right w:val="none" w:sz="0" w:space="0" w:color="auto"/>
          </w:divBdr>
        </w:div>
        <w:div w:id="1766150385">
          <w:marLeft w:val="0"/>
          <w:marRight w:val="0"/>
          <w:marTop w:val="0"/>
          <w:marBottom w:val="0"/>
          <w:divBdr>
            <w:top w:val="none" w:sz="0" w:space="0" w:color="auto"/>
            <w:left w:val="none" w:sz="0" w:space="0" w:color="auto"/>
            <w:bottom w:val="none" w:sz="0" w:space="0" w:color="auto"/>
            <w:right w:val="none" w:sz="0" w:space="0" w:color="auto"/>
          </w:divBdr>
        </w:div>
        <w:div w:id="1775515544">
          <w:marLeft w:val="0"/>
          <w:marRight w:val="0"/>
          <w:marTop w:val="0"/>
          <w:marBottom w:val="0"/>
          <w:divBdr>
            <w:top w:val="none" w:sz="0" w:space="0" w:color="auto"/>
            <w:left w:val="none" w:sz="0" w:space="0" w:color="auto"/>
            <w:bottom w:val="none" w:sz="0" w:space="0" w:color="auto"/>
            <w:right w:val="none" w:sz="0" w:space="0" w:color="auto"/>
          </w:divBdr>
        </w:div>
        <w:div w:id="1795564653">
          <w:marLeft w:val="0"/>
          <w:marRight w:val="0"/>
          <w:marTop w:val="0"/>
          <w:marBottom w:val="0"/>
          <w:divBdr>
            <w:top w:val="none" w:sz="0" w:space="0" w:color="auto"/>
            <w:left w:val="none" w:sz="0" w:space="0" w:color="auto"/>
            <w:bottom w:val="none" w:sz="0" w:space="0" w:color="auto"/>
            <w:right w:val="none" w:sz="0" w:space="0" w:color="auto"/>
          </w:divBdr>
        </w:div>
        <w:div w:id="1842118487">
          <w:marLeft w:val="0"/>
          <w:marRight w:val="0"/>
          <w:marTop w:val="0"/>
          <w:marBottom w:val="0"/>
          <w:divBdr>
            <w:top w:val="none" w:sz="0" w:space="0" w:color="auto"/>
            <w:left w:val="none" w:sz="0" w:space="0" w:color="auto"/>
            <w:bottom w:val="none" w:sz="0" w:space="0" w:color="auto"/>
            <w:right w:val="none" w:sz="0" w:space="0" w:color="auto"/>
          </w:divBdr>
        </w:div>
        <w:div w:id="1870994837">
          <w:marLeft w:val="0"/>
          <w:marRight w:val="0"/>
          <w:marTop w:val="0"/>
          <w:marBottom w:val="0"/>
          <w:divBdr>
            <w:top w:val="none" w:sz="0" w:space="0" w:color="auto"/>
            <w:left w:val="none" w:sz="0" w:space="0" w:color="auto"/>
            <w:bottom w:val="none" w:sz="0" w:space="0" w:color="auto"/>
            <w:right w:val="none" w:sz="0" w:space="0" w:color="auto"/>
          </w:divBdr>
        </w:div>
        <w:div w:id="1887643761">
          <w:marLeft w:val="0"/>
          <w:marRight w:val="0"/>
          <w:marTop w:val="0"/>
          <w:marBottom w:val="0"/>
          <w:divBdr>
            <w:top w:val="none" w:sz="0" w:space="0" w:color="auto"/>
            <w:left w:val="none" w:sz="0" w:space="0" w:color="auto"/>
            <w:bottom w:val="none" w:sz="0" w:space="0" w:color="auto"/>
            <w:right w:val="none" w:sz="0" w:space="0" w:color="auto"/>
          </w:divBdr>
        </w:div>
        <w:div w:id="1949047731">
          <w:marLeft w:val="0"/>
          <w:marRight w:val="0"/>
          <w:marTop w:val="0"/>
          <w:marBottom w:val="0"/>
          <w:divBdr>
            <w:top w:val="none" w:sz="0" w:space="0" w:color="auto"/>
            <w:left w:val="none" w:sz="0" w:space="0" w:color="auto"/>
            <w:bottom w:val="none" w:sz="0" w:space="0" w:color="auto"/>
            <w:right w:val="none" w:sz="0" w:space="0" w:color="auto"/>
          </w:divBdr>
        </w:div>
        <w:div w:id="1949503529">
          <w:marLeft w:val="0"/>
          <w:marRight w:val="0"/>
          <w:marTop w:val="0"/>
          <w:marBottom w:val="0"/>
          <w:divBdr>
            <w:top w:val="none" w:sz="0" w:space="0" w:color="auto"/>
            <w:left w:val="none" w:sz="0" w:space="0" w:color="auto"/>
            <w:bottom w:val="none" w:sz="0" w:space="0" w:color="auto"/>
            <w:right w:val="none" w:sz="0" w:space="0" w:color="auto"/>
          </w:divBdr>
        </w:div>
        <w:div w:id="1977175587">
          <w:marLeft w:val="0"/>
          <w:marRight w:val="0"/>
          <w:marTop w:val="0"/>
          <w:marBottom w:val="0"/>
          <w:divBdr>
            <w:top w:val="none" w:sz="0" w:space="0" w:color="auto"/>
            <w:left w:val="none" w:sz="0" w:space="0" w:color="auto"/>
            <w:bottom w:val="none" w:sz="0" w:space="0" w:color="auto"/>
            <w:right w:val="none" w:sz="0" w:space="0" w:color="auto"/>
          </w:divBdr>
        </w:div>
        <w:div w:id="1982728062">
          <w:marLeft w:val="0"/>
          <w:marRight w:val="0"/>
          <w:marTop w:val="0"/>
          <w:marBottom w:val="0"/>
          <w:divBdr>
            <w:top w:val="none" w:sz="0" w:space="0" w:color="auto"/>
            <w:left w:val="none" w:sz="0" w:space="0" w:color="auto"/>
            <w:bottom w:val="none" w:sz="0" w:space="0" w:color="auto"/>
            <w:right w:val="none" w:sz="0" w:space="0" w:color="auto"/>
          </w:divBdr>
        </w:div>
        <w:div w:id="2003242769">
          <w:marLeft w:val="0"/>
          <w:marRight w:val="0"/>
          <w:marTop w:val="0"/>
          <w:marBottom w:val="0"/>
          <w:divBdr>
            <w:top w:val="none" w:sz="0" w:space="0" w:color="auto"/>
            <w:left w:val="none" w:sz="0" w:space="0" w:color="auto"/>
            <w:bottom w:val="none" w:sz="0" w:space="0" w:color="auto"/>
            <w:right w:val="none" w:sz="0" w:space="0" w:color="auto"/>
          </w:divBdr>
        </w:div>
        <w:div w:id="2009673719">
          <w:marLeft w:val="0"/>
          <w:marRight w:val="0"/>
          <w:marTop w:val="0"/>
          <w:marBottom w:val="0"/>
          <w:divBdr>
            <w:top w:val="none" w:sz="0" w:space="0" w:color="auto"/>
            <w:left w:val="none" w:sz="0" w:space="0" w:color="auto"/>
            <w:bottom w:val="none" w:sz="0" w:space="0" w:color="auto"/>
            <w:right w:val="none" w:sz="0" w:space="0" w:color="auto"/>
          </w:divBdr>
        </w:div>
        <w:div w:id="2030569924">
          <w:marLeft w:val="0"/>
          <w:marRight w:val="0"/>
          <w:marTop w:val="0"/>
          <w:marBottom w:val="0"/>
          <w:divBdr>
            <w:top w:val="none" w:sz="0" w:space="0" w:color="auto"/>
            <w:left w:val="none" w:sz="0" w:space="0" w:color="auto"/>
            <w:bottom w:val="none" w:sz="0" w:space="0" w:color="auto"/>
            <w:right w:val="none" w:sz="0" w:space="0" w:color="auto"/>
          </w:divBdr>
        </w:div>
        <w:div w:id="2034263417">
          <w:marLeft w:val="0"/>
          <w:marRight w:val="0"/>
          <w:marTop w:val="0"/>
          <w:marBottom w:val="0"/>
          <w:divBdr>
            <w:top w:val="none" w:sz="0" w:space="0" w:color="auto"/>
            <w:left w:val="none" w:sz="0" w:space="0" w:color="auto"/>
            <w:bottom w:val="none" w:sz="0" w:space="0" w:color="auto"/>
            <w:right w:val="none" w:sz="0" w:space="0" w:color="auto"/>
          </w:divBdr>
        </w:div>
        <w:div w:id="2063795155">
          <w:marLeft w:val="0"/>
          <w:marRight w:val="0"/>
          <w:marTop w:val="0"/>
          <w:marBottom w:val="0"/>
          <w:divBdr>
            <w:top w:val="none" w:sz="0" w:space="0" w:color="auto"/>
            <w:left w:val="none" w:sz="0" w:space="0" w:color="auto"/>
            <w:bottom w:val="none" w:sz="0" w:space="0" w:color="auto"/>
            <w:right w:val="none" w:sz="0" w:space="0" w:color="auto"/>
          </w:divBdr>
        </w:div>
        <w:div w:id="2097818184">
          <w:marLeft w:val="0"/>
          <w:marRight w:val="0"/>
          <w:marTop w:val="0"/>
          <w:marBottom w:val="0"/>
          <w:divBdr>
            <w:top w:val="none" w:sz="0" w:space="0" w:color="auto"/>
            <w:left w:val="none" w:sz="0" w:space="0" w:color="auto"/>
            <w:bottom w:val="none" w:sz="0" w:space="0" w:color="auto"/>
            <w:right w:val="none" w:sz="0" w:space="0" w:color="auto"/>
          </w:divBdr>
        </w:div>
        <w:div w:id="2107728618">
          <w:marLeft w:val="0"/>
          <w:marRight w:val="0"/>
          <w:marTop w:val="0"/>
          <w:marBottom w:val="0"/>
          <w:divBdr>
            <w:top w:val="none" w:sz="0" w:space="0" w:color="auto"/>
            <w:left w:val="none" w:sz="0" w:space="0" w:color="auto"/>
            <w:bottom w:val="none" w:sz="0" w:space="0" w:color="auto"/>
            <w:right w:val="none" w:sz="0" w:space="0" w:color="auto"/>
          </w:divBdr>
        </w:div>
        <w:div w:id="2119526322">
          <w:marLeft w:val="0"/>
          <w:marRight w:val="0"/>
          <w:marTop w:val="0"/>
          <w:marBottom w:val="0"/>
          <w:divBdr>
            <w:top w:val="none" w:sz="0" w:space="0" w:color="auto"/>
            <w:left w:val="none" w:sz="0" w:space="0" w:color="auto"/>
            <w:bottom w:val="none" w:sz="0" w:space="0" w:color="auto"/>
            <w:right w:val="none" w:sz="0" w:space="0" w:color="auto"/>
          </w:divBdr>
        </w:div>
        <w:div w:id="21283525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chart" Target="charts/chart3.xml"/><Relationship Id="rId26" Type="http://schemas.openxmlformats.org/officeDocument/2006/relationships/hyperlink" Target="https://cambridgeshireinsight.org.uk/wp-content/uploads/2023/09/case-study-leon-010923.pdf" TargetMode="External"/><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mbridgeshireinsight.org.uk/wp-content/uploads/2022/10/case-study-martin.pdf" TargetMode="Externa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mbridgeshireinsight.org.uk/housing/changing-futures-cp/" TargetMode="External"/><Relationship Id="rId23" Type="http://schemas.openxmlformats.org/officeDocument/2006/relationships/hyperlink" Target="https://cambridgeshireinsight.org.uk/wp-content/uploads/2022/07/case-study-mike.pdf"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hyperlink" Target="https://cccandpcc.sharepoint.com/:x:/r/sites/ChangingFuturesProjectTeam/Shared%20Documents/Project%20Plan/Project%20Plan.xlsx?d=w4dc0631d041040aea31df7e86c8b6a5c&amp;csf=1&amp;web=1&amp;e=FWiG3r&amp;nav=MTVfezAwMDAwMDAwLTAwMDEtMDAwMC0xNTAwLTAwMDAwMDAwMDAwMH0" TargetMode="External"/><Relationship Id="rId30" Type="http://schemas.openxmlformats.org/officeDocument/2006/relationships/image" Target="media/image8.png"/><Relationship Id="rId35" Type="http://schemas.openxmlformats.org/officeDocument/2006/relationships/image" Target="media/image13.pn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news/life-chances-of-vulnerable-adults-improved-as-government-extends-73-million-changing-futures-programme" TargetMode="External"/><Relationship Id="rId17" Type="http://schemas.openxmlformats.org/officeDocument/2006/relationships/chart" Target="charts/chart2.xml"/><Relationship Id="rId25" Type="http://schemas.openxmlformats.org/officeDocument/2006/relationships/hyperlink" Target="https://cambridgeshireinsight.org.uk/wp-content/uploads/2022/10/case-study-molly.pdf" TargetMode="External"/><Relationship Id="rId33" Type="http://schemas.openxmlformats.org/officeDocument/2006/relationships/image" Target="media/image11.jpe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meam.org.uk/publications/meam-approach-evaluation-final-report/" TargetMode="External"/><Relationship Id="rId2" Type="http://schemas.openxmlformats.org/officeDocument/2006/relationships/hyperlink" Target="https://meam.org.uk/2022/10/20/a-step-change-in-the-evidence-base/" TargetMode="External"/><Relationship Id="rId1" Type="http://schemas.openxmlformats.org/officeDocument/2006/relationships/hyperlink" Target="https://meam.org.uk/publications/meam-approach-evaluation-final-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706\Downloads\new-report-template-jan-202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Sheet2!$B$1</c:f>
              <c:strCache>
                <c:ptCount val="1"/>
                <c:pt idx="0">
                  <c:v>Reported increase in capability…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Sheet2!$A$2:$A$8</c:f>
              <c:strCache>
                <c:ptCount val="7"/>
                <c:pt idx="0">
                  <c:v>managing tenancies and accommodation</c:v>
                </c:pt>
                <c:pt idx="1">
                  <c:v>managing offending behaviour </c:v>
                </c:pt>
                <c:pt idx="2">
                  <c:v>managing mental and emotional health</c:v>
                </c:pt>
                <c:pt idx="3">
                  <c:v>managing money</c:v>
                </c:pt>
                <c:pt idx="4">
                  <c:v>increase in motivation</c:v>
                </c:pt>
                <c:pt idx="5">
                  <c:v>exercising self-care</c:v>
                </c:pt>
                <c:pt idx="6">
                  <c:v>managing alcohol and substance misuse</c:v>
                </c:pt>
              </c:strCache>
            </c:strRef>
          </c:cat>
          <c:val>
            <c:numRef>
              <c:f>Sheet2!$B$2:$B$8</c:f>
              <c:numCache>
                <c:formatCode>0%</c:formatCode>
                <c:ptCount val="7"/>
                <c:pt idx="0">
                  <c:v>0.7</c:v>
                </c:pt>
                <c:pt idx="1">
                  <c:v>0.47</c:v>
                </c:pt>
                <c:pt idx="2">
                  <c:v>0.47</c:v>
                </c:pt>
                <c:pt idx="3">
                  <c:v>0.71</c:v>
                </c:pt>
                <c:pt idx="4">
                  <c:v>0.64</c:v>
                </c:pt>
                <c:pt idx="5">
                  <c:v>0.52</c:v>
                </c:pt>
                <c:pt idx="6">
                  <c:v>0.28999999999999998</c:v>
                </c:pt>
              </c:numCache>
            </c:numRef>
          </c:val>
          <c:extLst>
            <c:ext xmlns:c16="http://schemas.microsoft.com/office/drawing/2014/chart" uri="{C3380CC4-5D6E-409C-BE32-E72D297353CC}">
              <c16:uniqueId val="{00000000-FBD5-482A-ABD6-E0F7501E558A}"/>
            </c:ext>
          </c:extLst>
        </c:ser>
        <c:dLbls>
          <c:showLegendKey val="0"/>
          <c:showVal val="0"/>
          <c:showCatName val="0"/>
          <c:showSerName val="0"/>
          <c:showPercent val="0"/>
          <c:showBubbleSize val="0"/>
        </c:dLbls>
        <c:gapWidth val="150"/>
        <c:overlap val="100"/>
        <c:axId val="1977387040"/>
        <c:axId val="1977397600"/>
      </c:barChart>
      <c:catAx>
        <c:axId val="197738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77397600"/>
        <c:crosses val="autoZero"/>
        <c:auto val="1"/>
        <c:lblAlgn val="ctr"/>
        <c:lblOffset val="100"/>
        <c:noMultiLvlLbl val="0"/>
      </c:catAx>
      <c:valAx>
        <c:axId val="19773976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97738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c:f>
              <c:strCache>
                <c:ptCount val="1"/>
                <c:pt idx="0">
                  <c:v>drug and alcohol misuse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Sheet3!$B$1:$C$1</c:f>
              <c:strCache>
                <c:ptCount val="2"/>
                <c:pt idx="0">
                  <c:v>Cambridgeshire</c:v>
                </c:pt>
                <c:pt idx="1">
                  <c:v>Peterborough</c:v>
                </c:pt>
              </c:strCache>
            </c:strRef>
          </c:cat>
          <c:val>
            <c:numRef>
              <c:f>Sheet3!$B$2:$C$2</c:f>
              <c:numCache>
                <c:formatCode>0%</c:formatCode>
                <c:ptCount val="2"/>
                <c:pt idx="0">
                  <c:v>0.2</c:v>
                </c:pt>
                <c:pt idx="1">
                  <c:v>0.21</c:v>
                </c:pt>
              </c:numCache>
            </c:numRef>
          </c:val>
          <c:extLst>
            <c:ext xmlns:c16="http://schemas.microsoft.com/office/drawing/2014/chart" uri="{C3380CC4-5D6E-409C-BE32-E72D297353CC}">
              <c16:uniqueId val="{00000000-86F6-470F-883F-1116190E94B1}"/>
            </c:ext>
          </c:extLst>
        </c:ser>
        <c:ser>
          <c:idx val="1"/>
          <c:order val="1"/>
          <c:tx>
            <c:strRef>
              <c:f>Sheet3!$A$3</c:f>
              <c:strCache>
                <c:ptCount val="1"/>
                <c:pt idx="0">
                  <c:v>intentional self-harm</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Sheet3!$B$1:$C$1</c:f>
              <c:strCache>
                <c:ptCount val="2"/>
                <c:pt idx="0">
                  <c:v>Cambridgeshire</c:v>
                </c:pt>
                <c:pt idx="1">
                  <c:v>Peterborough</c:v>
                </c:pt>
              </c:strCache>
            </c:strRef>
          </c:cat>
          <c:val>
            <c:numRef>
              <c:f>Sheet3!$B$3:$C$3</c:f>
              <c:numCache>
                <c:formatCode>0%</c:formatCode>
                <c:ptCount val="2"/>
                <c:pt idx="0">
                  <c:v>0.24</c:v>
                </c:pt>
                <c:pt idx="1">
                  <c:v>0.48</c:v>
                </c:pt>
              </c:numCache>
            </c:numRef>
          </c:val>
          <c:extLst>
            <c:ext xmlns:c16="http://schemas.microsoft.com/office/drawing/2014/chart" uri="{C3380CC4-5D6E-409C-BE32-E72D297353CC}">
              <c16:uniqueId val="{00000001-86F6-470F-883F-1116190E94B1}"/>
            </c:ext>
          </c:extLst>
        </c:ser>
        <c:ser>
          <c:idx val="2"/>
          <c:order val="2"/>
          <c:tx>
            <c:strRef>
              <c:f>Sheet3!$A$4</c:f>
              <c:strCache>
                <c:ptCount val="1"/>
                <c:pt idx="0">
                  <c:v>unintentional self-harm</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Cambridgeshire</c:v>
                </c:pt>
                <c:pt idx="1">
                  <c:v>Peterborough</c:v>
                </c:pt>
              </c:strCache>
            </c:strRef>
          </c:cat>
          <c:val>
            <c:numRef>
              <c:f>Sheet3!$B$4:$C$4</c:f>
              <c:numCache>
                <c:formatCode>0%</c:formatCode>
                <c:ptCount val="2"/>
                <c:pt idx="0">
                  <c:v>0.25</c:v>
                </c:pt>
                <c:pt idx="1">
                  <c:v>0.38</c:v>
                </c:pt>
              </c:numCache>
            </c:numRef>
          </c:val>
          <c:extLst>
            <c:ext xmlns:c16="http://schemas.microsoft.com/office/drawing/2014/chart" uri="{C3380CC4-5D6E-409C-BE32-E72D297353CC}">
              <c16:uniqueId val="{00000002-86F6-470F-883F-1116190E94B1}"/>
            </c:ext>
          </c:extLst>
        </c:ser>
        <c:ser>
          <c:idx val="3"/>
          <c:order val="3"/>
          <c:tx>
            <c:strRef>
              <c:f>Sheet3!$A$5</c:f>
              <c:strCache>
                <c:ptCount val="1"/>
                <c:pt idx="0">
                  <c:v>housing</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Cambridgeshire</c:v>
                </c:pt>
                <c:pt idx="1">
                  <c:v>Peterborough</c:v>
                </c:pt>
              </c:strCache>
            </c:strRef>
          </c:cat>
          <c:val>
            <c:numRef>
              <c:f>Sheet3!$B$5:$C$5</c:f>
              <c:numCache>
                <c:formatCode>0%</c:formatCode>
                <c:ptCount val="2"/>
                <c:pt idx="0">
                  <c:v>0.26</c:v>
                </c:pt>
                <c:pt idx="1">
                  <c:v>0.28000000000000003</c:v>
                </c:pt>
              </c:numCache>
            </c:numRef>
          </c:val>
          <c:extLst>
            <c:ext xmlns:c16="http://schemas.microsoft.com/office/drawing/2014/chart" uri="{C3380CC4-5D6E-409C-BE32-E72D297353CC}">
              <c16:uniqueId val="{00000003-86F6-470F-883F-1116190E94B1}"/>
            </c:ext>
          </c:extLst>
        </c:ser>
        <c:ser>
          <c:idx val="4"/>
          <c:order val="4"/>
          <c:tx>
            <c:strRef>
              <c:f>Sheet3!$A$6</c:f>
              <c:strCache>
                <c:ptCount val="1"/>
                <c:pt idx="0">
                  <c:v>stress</c:v>
                </c:pt>
              </c:strCache>
            </c:strRef>
          </c:tx>
          <c:spPr>
            <a:solidFill>
              <a:schemeClr val="accent3">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Cambridgeshire</c:v>
                </c:pt>
                <c:pt idx="1">
                  <c:v>Peterborough</c:v>
                </c:pt>
              </c:strCache>
            </c:strRef>
          </c:cat>
          <c:val>
            <c:numRef>
              <c:f>Sheet3!$B$6:$C$6</c:f>
              <c:numCache>
                <c:formatCode>0%</c:formatCode>
                <c:ptCount val="2"/>
                <c:pt idx="0">
                  <c:v>0.32</c:v>
                </c:pt>
                <c:pt idx="1">
                  <c:v>0.31</c:v>
                </c:pt>
              </c:numCache>
            </c:numRef>
          </c:val>
          <c:extLst>
            <c:ext xmlns:c16="http://schemas.microsoft.com/office/drawing/2014/chart" uri="{C3380CC4-5D6E-409C-BE32-E72D297353CC}">
              <c16:uniqueId val="{00000004-86F6-470F-883F-1116190E94B1}"/>
            </c:ext>
          </c:extLst>
        </c:ser>
        <c:ser>
          <c:idx val="5"/>
          <c:order val="5"/>
          <c:tx>
            <c:strRef>
              <c:f>Sheet3!$A$7</c:f>
              <c:strCache>
                <c:ptCount val="1"/>
                <c:pt idx="0">
                  <c:v>impulse control</c:v>
                </c:pt>
              </c:strCache>
            </c:strRef>
          </c:tx>
          <c:spPr>
            <a:solidFill>
              <a:schemeClr val="accent5">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Cambridgeshire</c:v>
                </c:pt>
                <c:pt idx="1">
                  <c:v>Peterborough</c:v>
                </c:pt>
              </c:strCache>
            </c:strRef>
          </c:cat>
          <c:val>
            <c:numRef>
              <c:f>Sheet3!$B$7:$C$7</c:f>
              <c:numCache>
                <c:formatCode>0%</c:formatCode>
                <c:ptCount val="2"/>
                <c:pt idx="0">
                  <c:v>0.41</c:v>
                </c:pt>
                <c:pt idx="1">
                  <c:v>0.52</c:v>
                </c:pt>
              </c:numCache>
            </c:numRef>
          </c:val>
          <c:extLst>
            <c:ext xmlns:c16="http://schemas.microsoft.com/office/drawing/2014/chart" uri="{C3380CC4-5D6E-409C-BE32-E72D297353CC}">
              <c16:uniqueId val="{00000005-86F6-470F-883F-1116190E94B1}"/>
            </c:ext>
          </c:extLst>
        </c:ser>
        <c:ser>
          <c:idx val="6"/>
          <c:order val="6"/>
          <c:tx>
            <c:strRef>
              <c:f>Sheet3!$A$8</c:f>
              <c:strCache>
                <c:ptCount val="1"/>
                <c:pt idx="0">
                  <c:v>posing a risk to others</c:v>
                </c:pt>
              </c:strCache>
            </c:strRef>
          </c:tx>
          <c:spPr>
            <a:solidFill>
              <a:schemeClr val="accent1">
                <a:lumMod val="80000"/>
                <a:lumOff val="20000"/>
              </a:schemeClr>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bg1"/>
                    </a:solidFill>
                    <a:latin typeface="+mj-lt"/>
                    <a:ea typeface="+mn-ea"/>
                    <a:cs typeface="+mn-cs"/>
                  </a:defRPr>
                </a:pPr>
                <a:endParaRPr lang="en-US"/>
              </a:p>
            </c:txPr>
            <c:dLblPos val="inBase"/>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Sheet3!$B$1:$C$1</c:f>
              <c:strCache>
                <c:ptCount val="2"/>
                <c:pt idx="0">
                  <c:v>Cambridgeshire</c:v>
                </c:pt>
                <c:pt idx="1">
                  <c:v>Peterborough</c:v>
                </c:pt>
              </c:strCache>
            </c:strRef>
          </c:cat>
          <c:val>
            <c:numRef>
              <c:f>Sheet3!$B$8:$C$8</c:f>
              <c:numCache>
                <c:formatCode>0%</c:formatCode>
                <c:ptCount val="2"/>
                <c:pt idx="0">
                  <c:v>0.24</c:v>
                </c:pt>
                <c:pt idx="1">
                  <c:v>0.34</c:v>
                </c:pt>
              </c:numCache>
            </c:numRef>
          </c:val>
          <c:extLst>
            <c:ext xmlns:c16="http://schemas.microsoft.com/office/drawing/2014/chart" uri="{C3380CC4-5D6E-409C-BE32-E72D297353CC}">
              <c16:uniqueId val="{00000006-86F6-470F-883F-1116190E94B1}"/>
            </c:ext>
          </c:extLst>
        </c:ser>
        <c:dLbls>
          <c:showLegendKey val="0"/>
          <c:showVal val="0"/>
          <c:showCatName val="0"/>
          <c:showSerName val="0"/>
          <c:showPercent val="0"/>
          <c:showBubbleSize val="0"/>
        </c:dLbls>
        <c:gapWidth val="219"/>
        <c:overlap val="-27"/>
        <c:axId val="1394187040"/>
        <c:axId val="1394174560"/>
      </c:barChart>
      <c:catAx>
        <c:axId val="13941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174560"/>
        <c:crosses val="autoZero"/>
        <c:auto val="1"/>
        <c:lblAlgn val="ctr"/>
        <c:lblOffset val="100"/>
        <c:noMultiLvlLbl val="0"/>
      </c:catAx>
      <c:valAx>
        <c:axId val="1394174560"/>
        <c:scaling>
          <c:orientation val="minMax"/>
          <c:max val="0.55000000000000004"/>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18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Sheet1!$A$4</c:f>
              <c:strCache>
                <c:ptCount val="1"/>
                <c:pt idx="0">
                  <c:v>Rough sleeping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Sheet1!$D$3</c:f>
              <c:strCache>
                <c:ptCount val="1"/>
                <c:pt idx="0">
                  <c:v>Change in 'nights spent'</c:v>
                </c:pt>
              </c:strCache>
              <c:extLst/>
            </c:strRef>
          </c:cat>
          <c:val>
            <c:numRef>
              <c:f>Sheet1!$D$4</c:f>
              <c:numCache>
                <c:formatCode>General</c:formatCode>
                <c:ptCount val="1"/>
                <c:pt idx="0">
                  <c:v>-32.9</c:v>
                </c:pt>
              </c:numCache>
              <c:extLst/>
            </c:numRef>
          </c:val>
          <c:extLst>
            <c:ext xmlns:c16="http://schemas.microsoft.com/office/drawing/2014/chart" uri="{C3380CC4-5D6E-409C-BE32-E72D297353CC}">
              <c16:uniqueId val="{00000000-9D0C-4EE7-A6AA-F0AE30994BF4}"/>
            </c:ext>
          </c:extLst>
        </c:ser>
        <c:ser>
          <c:idx val="1"/>
          <c:order val="1"/>
          <c:tx>
            <c:strRef>
              <c:f>Sheet1!$A$5</c:f>
              <c:strCache>
                <c:ptCount val="1"/>
                <c:pt idx="0">
                  <c:v>B&amp;B / hostel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Sheet1!$D$3</c:f>
              <c:strCache>
                <c:ptCount val="1"/>
                <c:pt idx="0">
                  <c:v>Change in 'nights spent'</c:v>
                </c:pt>
              </c:strCache>
              <c:extLst/>
            </c:strRef>
          </c:cat>
          <c:val>
            <c:numRef>
              <c:f>Sheet1!$D$5</c:f>
              <c:numCache>
                <c:formatCode>General</c:formatCode>
                <c:ptCount val="1"/>
                <c:pt idx="0">
                  <c:v>-3.9</c:v>
                </c:pt>
              </c:numCache>
              <c:extLst/>
            </c:numRef>
          </c:val>
          <c:extLst>
            <c:ext xmlns:c16="http://schemas.microsoft.com/office/drawing/2014/chart" uri="{C3380CC4-5D6E-409C-BE32-E72D297353CC}">
              <c16:uniqueId val="{00000001-9D0C-4EE7-A6AA-F0AE30994BF4}"/>
            </c:ext>
          </c:extLst>
        </c:ser>
        <c:ser>
          <c:idx val="2"/>
          <c:order val="2"/>
          <c:tx>
            <c:strRef>
              <c:f>Sheet1!$A$6</c:f>
              <c:strCache>
                <c:ptCount val="1"/>
              </c:strCache>
            </c:strRef>
          </c:tx>
          <c:spPr>
            <a:solidFill>
              <a:schemeClr val="accent3"/>
            </a:solidFill>
            <a:ln>
              <a:noFill/>
            </a:ln>
            <a:effectLst/>
          </c:spPr>
          <c:invertIfNegative val="0"/>
          <c:cat>
            <c:strRef>
              <c:f>Sheet1!$D$3</c:f>
              <c:strCache>
                <c:ptCount val="1"/>
                <c:pt idx="0">
                  <c:v>Change in 'nights spent'</c:v>
                </c:pt>
              </c:strCache>
              <c:extLst/>
            </c:strRef>
          </c:cat>
          <c:val>
            <c:numRef>
              <c:f>Sheet1!$D$6</c:f>
              <c:numCache>
                <c:formatCode>General</c:formatCode>
                <c:ptCount val="1"/>
              </c:numCache>
              <c:extLst/>
            </c:numRef>
          </c:val>
          <c:extLst>
            <c:ext xmlns:c16="http://schemas.microsoft.com/office/drawing/2014/chart" uri="{C3380CC4-5D6E-409C-BE32-E72D297353CC}">
              <c16:uniqueId val="{00000002-9D0C-4EE7-A6AA-F0AE30994BF4}"/>
            </c:ext>
          </c:extLst>
        </c:ser>
        <c:ser>
          <c:idx val="3"/>
          <c:order val="3"/>
          <c:tx>
            <c:strRef>
              <c:f>Sheet1!$A$7</c:f>
              <c:strCache>
                <c:ptCount val="1"/>
                <c:pt idx="0">
                  <c:v>Living with F&amp;F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Sheet1!$D$3</c:f>
              <c:strCache>
                <c:ptCount val="1"/>
                <c:pt idx="0">
                  <c:v>Change in 'nights spent'</c:v>
                </c:pt>
              </c:strCache>
              <c:extLst/>
            </c:strRef>
          </c:cat>
          <c:val>
            <c:numRef>
              <c:f>Sheet1!$D$7</c:f>
              <c:numCache>
                <c:formatCode>General</c:formatCode>
                <c:ptCount val="1"/>
                <c:pt idx="0">
                  <c:v>3.6999999999999993</c:v>
                </c:pt>
              </c:numCache>
              <c:extLst/>
            </c:numRef>
          </c:val>
          <c:extLst>
            <c:ext xmlns:c16="http://schemas.microsoft.com/office/drawing/2014/chart" uri="{C3380CC4-5D6E-409C-BE32-E72D297353CC}">
              <c16:uniqueId val="{00000003-9D0C-4EE7-A6AA-F0AE30994BF4}"/>
            </c:ext>
          </c:extLst>
        </c:ser>
        <c:ser>
          <c:idx val="4"/>
          <c:order val="4"/>
          <c:tx>
            <c:strRef>
              <c:f>Sheet1!$A$8</c:f>
              <c:strCache>
                <c:ptCount val="1"/>
                <c:pt idx="0">
                  <c:v>Night shelter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Sheet1!$D$3</c:f>
              <c:strCache>
                <c:ptCount val="1"/>
                <c:pt idx="0">
                  <c:v>Change in 'nights spent'</c:v>
                </c:pt>
              </c:strCache>
              <c:extLst/>
            </c:strRef>
          </c:cat>
          <c:val>
            <c:numRef>
              <c:f>Sheet1!$D$8</c:f>
              <c:numCache>
                <c:formatCode>General</c:formatCode>
                <c:ptCount val="1"/>
                <c:pt idx="0">
                  <c:v>0.5</c:v>
                </c:pt>
              </c:numCache>
              <c:extLst/>
            </c:numRef>
          </c:val>
          <c:extLst>
            <c:ext xmlns:c16="http://schemas.microsoft.com/office/drawing/2014/chart" uri="{C3380CC4-5D6E-409C-BE32-E72D297353CC}">
              <c16:uniqueId val="{00000004-9D0C-4EE7-A6AA-F0AE30994BF4}"/>
            </c:ext>
          </c:extLst>
        </c:ser>
        <c:ser>
          <c:idx val="5"/>
          <c:order val="5"/>
          <c:tx>
            <c:strRef>
              <c:f>Sheet1!$A$9</c:f>
              <c:strCache>
                <c:ptCount val="1"/>
                <c:pt idx="0">
                  <c:v>Supported accom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Sheet1!$D$3</c:f>
              <c:strCache>
                <c:ptCount val="1"/>
                <c:pt idx="0">
                  <c:v>Change in 'nights spent'</c:v>
                </c:pt>
              </c:strCache>
              <c:extLst/>
            </c:strRef>
          </c:cat>
          <c:val>
            <c:numRef>
              <c:f>Sheet1!$D$9</c:f>
              <c:numCache>
                <c:formatCode>General</c:formatCode>
                <c:ptCount val="1"/>
                <c:pt idx="0">
                  <c:v>16.7</c:v>
                </c:pt>
              </c:numCache>
              <c:extLst/>
            </c:numRef>
          </c:val>
          <c:extLst>
            <c:ext xmlns:c16="http://schemas.microsoft.com/office/drawing/2014/chart" uri="{C3380CC4-5D6E-409C-BE32-E72D297353CC}">
              <c16:uniqueId val="{00000005-9D0C-4EE7-A6AA-F0AE30994BF4}"/>
            </c:ext>
          </c:extLst>
        </c:ser>
        <c:ser>
          <c:idx val="6"/>
          <c:order val="6"/>
          <c:tx>
            <c:strRef>
              <c:f>Sheet1!$A$10</c:f>
              <c:strCache>
                <c:ptCount val="1"/>
              </c:strCache>
            </c:strRef>
          </c:tx>
          <c:spPr>
            <a:solidFill>
              <a:schemeClr val="accent1">
                <a:lumMod val="60000"/>
              </a:schemeClr>
            </a:solidFill>
            <a:ln>
              <a:noFill/>
            </a:ln>
            <a:effectLst/>
          </c:spPr>
          <c:invertIfNegative val="0"/>
          <c:cat>
            <c:strRef>
              <c:f>Sheet1!$D$3</c:f>
              <c:strCache>
                <c:ptCount val="1"/>
                <c:pt idx="0">
                  <c:v>Change in 'nights spent'</c:v>
                </c:pt>
              </c:strCache>
              <c:extLst/>
            </c:strRef>
          </c:cat>
          <c:val>
            <c:numRef>
              <c:f>Sheet1!$D$10</c:f>
              <c:numCache>
                <c:formatCode>General</c:formatCode>
                <c:ptCount val="1"/>
              </c:numCache>
              <c:extLst/>
            </c:numRef>
          </c:val>
          <c:extLst>
            <c:ext xmlns:c16="http://schemas.microsoft.com/office/drawing/2014/chart" uri="{C3380CC4-5D6E-409C-BE32-E72D297353CC}">
              <c16:uniqueId val="{00000006-9D0C-4EE7-A6AA-F0AE30994BF4}"/>
            </c:ext>
          </c:extLst>
        </c:ser>
        <c:ser>
          <c:idx val="7"/>
          <c:order val="7"/>
          <c:tx>
            <c:strRef>
              <c:f>Sheet1!$A$11</c:f>
              <c:strCache>
                <c:ptCount val="1"/>
                <c:pt idx="0">
                  <c:v>Overall in accom</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c:f>
              <c:strCache>
                <c:ptCount val="1"/>
                <c:pt idx="0">
                  <c:v>Change in 'nights spent'</c:v>
                </c:pt>
              </c:strCache>
              <c:extLst/>
            </c:strRef>
          </c:cat>
          <c:val>
            <c:numRef>
              <c:f>Sheet1!$D$11</c:f>
              <c:numCache>
                <c:formatCode>General</c:formatCode>
                <c:ptCount val="1"/>
                <c:pt idx="0">
                  <c:v>13.299999999999999</c:v>
                </c:pt>
              </c:numCache>
              <c:extLst/>
            </c:numRef>
          </c:val>
          <c:extLst>
            <c:ext xmlns:c16="http://schemas.microsoft.com/office/drawing/2014/chart" uri="{C3380CC4-5D6E-409C-BE32-E72D297353CC}">
              <c16:uniqueId val="{00000007-9D0C-4EE7-A6AA-F0AE30994BF4}"/>
            </c:ext>
          </c:extLst>
        </c:ser>
        <c:dLbls>
          <c:showLegendKey val="0"/>
          <c:showVal val="0"/>
          <c:showCatName val="0"/>
          <c:showSerName val="0"/>
          <c:showPercent val="0"/>
          <c:showBubbleSize val="0"/>
        </c:dLbls>
        <c:gapWidth val="150"/>
        <c:axId val="1977400000"/>
        <c:axId val="1977377920"/>
      </c:barChart>
      <c:catAx>
        <c:axId val="19774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977377920"/>
        <c:crosses val="autoZero"/>
        <c:auto val="1"/>
        <c:lblAlgn val="ctr"/>
        <c:lblOffset val="100"/>
        <c:noMultiLvlLbl val="0"/>
      </c:catAx>
      <c:valAx>
        <c:axId val="197737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40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Cambridgeshire</a:t>
            </a:r>
          </a:p>
        </c:rich>
      </c:tx>
      <c:layout>
        <c:manualLayout>
          <c:xMode val="edge"/>
          <c:yMode val="edge"/>
          <c:x val="0.39825783972125428"/>
          <c:y val="4.62961878835777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188034422526451"/>
          <c:y val="0.24200099058940069"/>
          <c:w val="0.70450181532186529"/>
          <c:h val="0.52819942826611754"/>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Sheet4!$B$2:$B$4</c:f>
              <c:strCache>
                <c:ptCount val="3"/>
                <c:pt idx="0">
                  <c:v>nights in prison</c:v>
                </c:pt>
                <c:pt idx="1">
                  <c:v>mental health admissions</c:v>
                </c:pt>
                <c:pt idx="2">
                  <c:v>arrest</c:v>
                </c:pt>
              </c:strCache>
            </c:strRef>
          </c:cat>
          <c:val>
            <c:numRef>
              <c:f>Sheet4!$C$2:$C$4</c:f>
              <c:numCache>
                <c:formatCode>0%</c:formatCode>
                <c:ptCount val="3"/>
                <c:pt idx="0">
                  <c:v>0.27</c:v>
                </c:pt>
                <c:pt idx="1">
                  <c:v>0.4</c:v>
                </c:pt>
                <c:pt idx="2">
                  <c:v>0.37</c:v>
                </c:pt>
              </c:numCache>
            </c:numRef>
          </c:val>
          <c:extLst>
            <c:ext xmlns:c16="http://schemas.microsoft.com/office/drawing/2014/chart" uri="{C3380CC4-5D6E-409C-BE32-E72D297353CC}">
              <c16:uniqueId val="{00000000-E2D4-4B27-A13D-95354DA70423}"/>
            </c:ext>
          </c:extLst>
        </c:ser>
        <c:dLbls>
          <c:showLegendKey val="0"/>
          <c:showVal val="0"/>
          <c:showCatName val="0"/>
          <c:showSerName val="0"/>
          <c:showPercent val="0"/>
          <c:showBubbleSize val="0"/>
        </c:dLbls>
        <c:gapWidth val="182"/>
        <c:axId val="444032351"/>
        <c:axId val="444037151"/>
      </c:barChart>
      <c:catAx>
        <c:axId val="444032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37151"/>
        <c:crosses val="autoZero"/>
        <c:auto val="1"/>
        <c:lblAlgn val="ctr"/>
        <c:lblOffset val="100"/>
        <c:noMultiLvlLbl val="0"/>
      </c:catAx>
      <c:valAx>
        <c:axId val="4440371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32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Peterborough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144229145269886"/>
          <c:y val="0.26949806949806948"/>
          <c:w val="0.70501572520826206"/>
          <c:h val="0.47459164129580328"/>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Sheet4!$B$6:$B$7</c:f>
              <c:strCache>
                <c:ptCount val="2"/>
                <c:pt idx="0">
                  <c:v>mental health admissions</c:v>
                </c:pt>
                <c:pt idx="1">
                  <c:v>arrest</c:v>
                </c:pt>
              </c:strCache>
            </c:strRef>
          </c:cat>
          <c:val>
            <c:numRef>
              <c:f>Sheet4!$C$6:$C$7</c:f>
              <c:numCache>
                <c:formatCode>0%</c:formatCode>
                <c:ptCount val="2"/>
                <c:pt idx="0">
                  <c:v>0.84</c:v>
                </c:pt>
                <c:pt idx="1">
                  <c:v>0.09</c:v>
                </c:pt>
              </c:numCache>
            </c:numRef>
          </c:val>
          <c:extLst>
            <c:ext xmlns:c16="http://schemas.microsoft.com/office/drawing/2014/chart" uri="{C3380CC4-5D6E-409C-BE32-E72D297353CC}">
              <c16:uniqueId val="{00000000-7661-4BC6-9977-738735010497}"/>
            </c:ext>
          </c:extLst>
        </c:ser>
        <c:dLbls>
          <c:showLegendKey val="0"/>
          <c:showVal val="0"/>
          <c:showCatName val="0"/>
          <c:showSerName val="0"/>
          <c:showPercent val="0"/>
          <c:showBubbleSize val="0"/>
        </c:dLbls>
        <c:gapWidth val="182"/>
        <c:axId val="444032351"/>
        <c:axId val="444037151"/>
      </c:barChart>
      <c:catAx>
        <c:axId val="444032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37151"/>
        <c:crosses val="autoZero"/>
        <c:auto val="1"/>
        <c:lblAlgn val="ctr"/>
        <c:lblOffset val="100"/>
        <c:noMultiLvlLbl val="0"/>
      </c:catAx>
      <c:valAx>
        <c:axId val="4440371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32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085DF954C1CA4192F928A2830FFE35" ma:contentTypeVersion="19" ma:contentTypeDescription="Create a new document." ma:contentTypeScope="" ma:versionID="994eaccec38422d0f7dcd88218716813">
  <xsd:schema xmlns:xsd="http://www.w3.org/2001/XMLSchema" xmlns:xs="http://www.w3.org/2001/XMLSchema" xmlns:p="http://schemas.microsoft.com/office/2006/metadata/properties" xmlns:ns2="2774cc84-7d56-42d6-a8a6-fa7d9627c10b" xmlns:ns3="11c0cbac-cbf2-4035-acfe-ec27549f3cdc" targetNamespace="http://schemas.microsoft.com/office/2006/metadata/properties" ma:root="true" ma:fieldsID="c246b19b15926107969262674159bfbe" ns2:_="" ns3:_="">
    <xsd:import namespace="2774cc84-7d56-42d6-a8a6-fa7d9627c10b"/>
    <xsd:import namespace="11c0cbac-cbf2-4035-acfe-ec27549f3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Notes" minOccurs="0"/>
                <xsd:element ref="ns2:MediaLengthInSeconds"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4cc84-7d56-42d6-a8a6-fa7d9627c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s" ma:index="18" nillable="true" ma:displayName="Notes" ma:format="Dropdown" ma:internalName="Notes">
      <xsd:simpleType>
        <xsd:restriction base="dms:Text">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c0cbac-cbf2-4035-acfe-ec27549f3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620110-c5e1-481b-9ad3-302fe3b36525}" ma:internalName="TaxCatchAll" ma:showField="CatchAllData" ma:web="11c0cbac-cbf2-4035-acfe-ec27549f3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2774cc84-7d56-42d6-a8a6-fa7d9627c10b" xsi:nil="true"/>
    <lcf76f155ced4ddcb4097134ff3c332f xmlns="2774cc84-7d56-42d6-a8a6-fa7d9627c10b">
      <Terms xmlns="http://schemas.microsoft.com/office/infopath/2007/PartnerControls"/>
    </lcf76f155ced4ddcb4097134ff3c332f>
    <TaxCatchAll xmlns="11c0cbac-cbf2-4035-acfe-ec27549f3cdc" xsi:nil="true"/>
    <SharedWithUsers xmlns="11c0cbac-cbf2-4035-acfe-ec27549f3cdc">
      <UserInfo>
        <DisplayName>Tom Tallon</DisplayName>
        <AccountId>16</AccountId>
        <AccountType/>
      </UserInfo>
    </SharedWithUsers>
  </documentManagement>
</p:properties>
</file>

<file path=customXml/itemProps1.xml><?xml version="1.0" encoding="utf-8"?>
<ds:datastoreItem xmlns:ds="http://schemas.openxmlformats.org/officeDocument/2006/customXml" ds:itemID="{1780950C-C095-4C3D-8F6F-8D1C70B68CF5}">
  <ds:schemaRefs>
    <ds:schemaRef ds:uri="http://schemas.microsoft.com/sharepoint/v3/contenttype/forms"/>
  </ds:schemaRefs>
</ds:datastoreItem>
</file>

<file path=customXml/itemProps2.xml><?xml version="1.0" encoding="utf-8"?>
<ds:datastoreItem xmlns:ds="http://schemas.openxmlformats.org/officeDocument/2006/customXml" ds:itemID="{FA9DC72E-261E-4069-8CF6-8E42131A1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4cc84-7d56-42d6-a8a6-fa7d9627c10b"/>
    <ds:schemaRef ds:uri="11c0cbac-cbf2-4035-acfe-ec27549f3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CDD2B0-F6AE-4669-9BE9-5A11F0A9A048}">
  <ds:schemaRefs>
    <ds:schemaRef ds:uri="http://schemas.openxmlformats.org/officeDocument/2006/bibliography"/>
  </ds:schemaRefs>
</ds:datastoreItem>
</file>

<file path=customXml/itemProps4.xml><?xml version="1.0" encoding="utf-8"?>
<ds:datastoreItem xmlns:ds="http://schemas.openxmlformats.org/officeDocument/2006/customXml" ds:itemID="{D92A66CD-563E-4D0F-A64A-B92DC7148331}">
  <ds:schemaRefs>
    <ds:schemaRef ds:uri="http://www.w3.org/XML/1998/namespace"/>
    <ds:schemaRef ds:uri="11c0cbac-cbf2-4035-acfe-ec27549f3cdc"/>
    <ds:schemaRef ds:uri="http://purl.org/dc/dcmitype/"/>
    <ds:schemaRef ds:uri="http://schemas.microsoft.com/office/2006/metadata/properties"/>
    <ds:schemaRef ds:uri="2774cc84-7d56-42d6-a8a6-fa7d9627c10b"/>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new-report-template-jan-2024</Template>
  <TotalTime>1</TotalTime>
  <Pages>13</Pages>
  <Words>4310</Words>
  <Characters>24568</Characters>
  <Application>Microsoft Office Word</Application>
  <DocSecurity>0</DocSecurity>
  <Lines>204</Lines>
  <Paragraphs>57</Paragraphs>
  <ScaleCrop>false</ScaleCrop>
  <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Reeves</dc:creator>
  <cp:keywords/>
  <dc:description/>
  <cp:lastModifiedBy>SUE BEECROFT</cp:lastModifiedBy>
  <cp:revision>3</cp:revision>
  <cp:lastPrinted>2024-09-03T22:05:00Z</cp:lastPrinted>
  <dcterms:created xsi:type="dcterms:W3CDTF">2024-10-04T13:47:00Z</dcterms:created>
  <dcterms:modified xsi:type="dcterms:W3CDTF">2024-10-04T13:48:00Z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0x01010041085DF954C1CA4192F928A2830FFE35</vt:lpwstr>
  </property>
  <property fmtid="{D5CDD505-2E9C-101B-9397-08002B2CF9AE}" pid="3" name="MediaServiceImageTags">
    <vt:lpwstr/>
  </property>
</Properties>
</file>